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CEA8D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58B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4CEA8D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858B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C03AFA0" w14:textId="77777777" w:rsidR="004858B4" w:rsidRPr="004858B4" w:rsidRDefault="004858B4" w:rsidP="004858B4">
      <w:pPr>
        <w:rPr>
          <w:rFonts w:ascii="Verdana" w:hAnsi="Verdana"/>
          <w:b/>
          <w:bCs/>
          <w:sz w:val="22"/>
          <w:szCs w:val="22"/>
        </w:rPr>
      </w:pPr>
      <w:r w:rsidRPr="004858B4">
        <w:rPr>
          <w:rFonts w:ascii="Verdana" w:hAnsi="Verdana"/>
          <w:b/>
          <w:bCs/>
          <w:sz w:val="22"/>
          <w:szCs w:val="22"/>
        </w:rPr>
        <w:t>I am writing to request information under the Freedom of Information Act 2000. Specifically, I would like to know:</w:t>
      </w:r>
    </w:p>
    <w:p w14:paraId="1A125FFD" w14:textId="1474645B" w:rsidR="004858B4" w:rsidRDefault="004858B4" w:rsidP="004858B4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4858B4">
        <w:rPr>
          <w:rFonts w:ascii="Verdana" w:eastAsia="Times New Roman" w:hAnsi="Verdana"/>
          <w:b/>
          <w:bCs/>
          <w:sz w:val="22"/>
          <w:szCs w:val="22"/>
        </w:rPr>
        <w:t>The current number of anaesthesia associates practicing within your Health Board.</w:t>
      </w:r>
    </w:p>
    <w:p w14:paraId="503AB8EB" w14:textId="77D5029C" w:rsid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41D20273" w14:textId="30B4BF49" w:rsidR="00C45F76" w:rsidRP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2</w:t>
      </w:r>
    </w:p>
    <w:p w14:paraId="2BF8DDA3" w14:textId="055B8A10" w:rsidR="004858B4" w:rsidRDefault="004858B4" w:rsidP="004858B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3CD84379" w14:textId="4FA14AA1" w:rsidR="00C45F76" w:rsidRDefault="004858B4" w:rsidP="00C45F76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4858B4">
        <w:rPr>
          <w:rFonts w:ascii="Verdana" w:eastAsia="Times New Roman" w:hAnsi="Verdana"/>
          <w:b/>
          <w:bCs/>
          <w:sz w:val="22"/>
          <w:szCs w:val="22"/>
        </w:rPr>
        <w:t>The current number of anaesthesia registrars practicing within your Health Board.</w:t>
      </w:r>
    </w:p>
    <w:p w14:paraId="79B8DBE0" w14:textId="43D814F7" w:rsid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3A9137B" w14:textId="73A8FED6" w:rsid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47</w:t>
      </w:r>
    </w:p>
    <w:p w14:paraId="35454F41" w14:textId="77777777" w:rsidR="00C45F76" w:rsidRP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</w:p>
    <w:p w14:paraId="23DF621B" w14:textId="00F9AAA2" w:rsidR="00873328" w:rsidRDefault="004858B4" w:rsidP="00C45F76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C45F76">
        <w:rPr>
          <w:rFonts w:ascii="Verdana" w:eastAsia="Times New Roman" w:hAnsi="Verdana"/>
          <w:b/>
          <w:bCs/>
          <w:sz w:val="22"/>
          <w:szCs w:val="22"/>
        </w:rPr>
        <w:t>The current number of anaesthesia consultants practicing within your Health Board</w:t>
      </w:r>
    </w:p>
    <w:p w14:paraId="0513AB53" w14:textId="5EA0318B" w:rsidR="00C45F76" w:rsidRDefault="00C45F76" w:rsidP="00C45F76">
      <w:pPr>
        <w:spacing w:before="0" w:after="0" w:line="240" w:lineRule="auto"/>
        <w:ind w:left="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42999525" w14:textId="026CE014" w:rsidR="00C45F76" w:rsidRPr="00C45F76" w:rsidRDefault="00C45F76" w:rsidP="00C45F7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81</w:t>
      </w:r>
    </w:p>
    <w:p w14:paraId="75970B72" w14:textId="5C015C41" w:rsidR="00A10460" w:rsidRDefault="00C45F76" w:rsidP="00C45F76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The above figures are as at the 31</w:t>
      </w:r>
      <w:r w:rsidRPr="00C45F76">
        <w:rPr>
          <w:rFonts w:ascii="Verdana" w:hAnsi="Verdana"/>
          <w:sz w:val="22"/>
          <w:szCs w:val="22"/>
          <w:vertAlign w:val="superscript"/>
        </w:rPr>
        <w:t>st</w:t>
      </w:r>
      <w:r>
        <w:rPr>
          <w:rFonts w:ascii="Verdana" w:hAnsi="Verdana"/>
          <w:sz w:val="22"/>
          <w:szCs w:val="22"/>
        </w:rPr>
        <w:t xml:space="preserve"> August 2024. </w:t>
      </w:r>
      <w:r w:rsidR="004858B4">
        <w:rPr>
          <w:rFonts w:ascii="Verdana" w:hAnsi="Verdana"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409025B"/>
    <w:multiLevelType w:val="multilevel"/>
    <w:tmpl w:val="2E34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7D2FC0"/>
    <w:multiLevelType w:val="hybridMultilevel"/>
    <w:tmpl w:val="31969BE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58B4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5F76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2024-09-30T10:18:00Z</dcterms:modified>
</cp:coreProperties>
</file>