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4CEA8D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858B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24-I-012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4CEA8D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858B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24-I-012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C03AFA0" w14:textId="77777777" w:rsidR="004858B4" w:rsidRPr="004858B4" w:rsidRDefault="004858B4" w:rsidP="004858B4">
      <w:pPr>
        <w:rPr>
          <w:rFonts w:ascii="Verdana" w:hAnsi="Verdana"/>
          <w:b/>
          <w:bCs/>
          <w:sz w:val="22"/>
          <w:szCs w:val="22"/>
        </w:rPr>
      </w:pPr>
      <w:r w:rsidRPr="004858B4">
        <w:rPr>
          <w:rFonts w:ascii="Verdana" w:hAnsi="Verdana"/>
          <w:b/>
          <w:bCs/>
          <w:sz w:val="22"/>
          <w:szCs w:val="22"/>
        </w:rPr>
        <w:t>I am writing to request information under the Freedom of Information Act 2000. Specifically, I would like to know:</w:t>
      </w:r>
    </w:p>
    <w:p w14:paraId="1A125FFD" w14:textId="1474645B" w:rsidR="004858B4" w:rsidRDefault="004858B4" w:rsidP="004858B4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4858B4">
        <w:rPr>
          <w:rFonts w:ascii="Verdana" w:eastAsia="Times New Roman" w:hAnsi="Verdana"/>
          <w:b/>
          <w:bCs/>
          <w:sz w:val="22"/>
          <w:szCs w:val="22"/>
        </w:rPr>
        <w:t>The current number of anaesthesia associates practicing within your Health Board.</w:t>
      </w:r>
    </w:p>
    <w:p w14:paraId="503AB8EB" w14:textId="77D5029C" w:rsidR="00C45F76" w:rsidRDefault="00C45F76" w:rsidP="00C45F76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sz w:val="22"/>
          <w:szCs w:val="22"/>
        </w:rPr>
      </w:pPr>
    </w:p>
    <w:p w14:paraId="41D20273" w14:textId="30B4BF49" w:rsidR="00C45F76" w:rsidRPr="00C45F76" w:rsidRDefault="00C45F76" w:rsidP="00C45F76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2</w:t>
      </w:r>
    </w:p>
    <w:p w14:paraId="2BF8DDA3" w14:textId="055B8A10" w:rsidR="004858B4" w:rsidRDefault="004858B4" w:rsidP="004858B4">
      <w:p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14:paraId="3CD84379" w14:textId="4FA14AA1" w:rsidR="00C45F76" w:rsidRDefault="004858B4" w:rsidP="00C45F76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4858B4">
        <w:rPr>
          <w:rFonts w:ascii="Verdana" w:eastAsia="Times New Roman" w:hAnsi="Verdana"/>
          <w:b/>
          <w:bCs/>
          <w:sz w:val="22"/>
          <w:szCs w:val="22"/>
        </w:rPr>
        <w:t>The current number of anaesthesia registrars practicing within your Health Board.</w:t>
      </w:r>
    </w:p>
    <w:p w14:paraId="79B8DBE0" w14:textId="43D814F7" w:rsidR="00C45F76" w:rsidRDefault="00C45F76" w:rsidP="00C45F76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sz w:val="22"/>
          <w:szCs w:val="22"/>
        </w:rPr>
      </w:pPr>
    </w:p>
    <w:p w14:paraId="53A9137B" w14:textId="73A8FED6" w:rsidR="00C45F76" w:rsidRDefault="00C45F76" w:rsidP="00C45F76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47</w:t>
      </w:r>
    </w:p>
    <w:p w14:paraId="35454F41" w14:textId="77777777" w:rsidR="00C45F76" w:rsidRPr="00C45F76" w:rsidRDefault="00C45F76" w:rsidP="00C45F76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</w:p>
    <w:p w14:paraId="23DF621B" w14:textId="00F9AAA2" w:rsidR="00873328" w:rsidRDefault="004858B4" w:rsidP="00C45F76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C45F76">
        <w:rPr>
          <w:rFonts w:ascii="Verdana" w:eastAsia="Times New Roman" w:hAnsi="Verdana"/>
          <w:b/>
          <w:bCs/>
          <w:sz w:val="22"/>
          <w:szCs w:val="22"/>
        </w:rPr>
        <w:t>The current number of anaesthesia consultants practicing within your Health Board</w:t>
      </w:r>
    </w:p>
    <w:p w14:paraId="0513AB53" w14:textId="5EA0318B" w:rsidR="00C45F76" w:rsidRDefault="00C45F76" w:rsidP="00C45F76">
      <w:pPr>
        <w:spacing w:before="0" w:after="0" w:line="240" w:lineRule="auto"/>
        <w:ind w:left="0" w:right="0"/>
        <w:rPr>
          <w:rFonts w:ascii="Verdana" w:eastAsia="Times New Roman" w:hAnsi="Verdana"/>
          <w:b/>
          <w:bCs/>
          <w:sz w:val="22"/>
          <w:szCs w:val="22"/>
        </w:rPr>
      </w:pPr>
    </w:p>
    <w:p w14:paraId="42999525" w14:textId="026CE014" w:rsidR="00C45F76" w:rsidRPr="00C45F76" w:rsidRDefault="00C45F76" w:rsidP="00C45F76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81</w:t>
      </w:r>
    </w:p>
    <w:p w14:paraId="75970B72" w14:textId="5C015C41" w:rsidR="00A10460" w:rsidRDefault="00C45F76" w:rsidP="00C45F76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The above figures are as at the 31</w:t>
      </w:r>
      <w:r w:rsidRPr="00C45F76">
        <w:rPr>
          <w:rFonts w:ascii="Verdana" w:hAnsi="Verdana"/>
          <w:sz w:val="22"/>
          <w:szCs w:val="22"/>
          <w:vertAlign w:val="superscript"/>
        </w:rPr>
        <w:t>st</w:t>
      </w:r>
      <w:r>
        <w:rPr>
          <w:rFonts w:ascii="Verdana" w:hAnsi="Verdana"/>
          <w:sz w:val="22"/>
          <w:szCs w:val="22"/>
        </w:rPr>
        <w:t xml:space="preserve"> August 2024. </w:t>
      </w:r>
      <w:r w:rsidR="004858B4">
        <w:rPr>
          <w:rFonts w:ascii="Verdana" w:hAnsi="Verdana"/>
          <w:sz w:val="22"/>
          <w:szCs w:val="22"/>
        </w:rPr>
        <w:t xml:space="preserve">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7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47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48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48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409025B"/>
    <w:multiLevelType w:val="multilevel"/>
    <w:tmpl w:val="2E34D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7D2FC0"/>
    <w:multiLevelType w:val="hybridMultilevel"/>
    <w:tmpl w:val="31969BE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1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58B4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45F76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101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22</cp:revision>
  <cp:lastPrinted>2019-03-26T11:11:00Z</cp:lastPrinted>
  <dcterms:created xsi:type="dcterms:W3CDTF">2021-09-13T07:38:00Z</dcterms:created>
  <dcterms:modified xsi:type="dcterms:W3CDTF">2024-09-30T10:18:00Z</dcterms:modified>
</cp:coreProperties>
</file>