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55099" w14:textId="77777777" w:rsidR="00B73D24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</w:t>
      </w:r>
    </w:p>
    <w:p w14:paraId="2FD8DA67" w14:textId="074E1E9D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21A1F2A2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74691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24-I-009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21A1F2A2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574691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24-I-009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1FAD9EE3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3E4B89E8" w14:textId="38109A96" w:rsidR="00286642" w:rsidRPr="00B046C9" w:rsidRDefault="00574691" w:rsidP="00DC0D5A">
      <w:pPr>
        <w:spacing w:before="280"/>
        <w:rPr>
          <w:rFonts w:ascii="Verdana" w:eastAsia="Times New Roman" w:hAnsi="Verdana"/>
          <w:color w:val="000000"/>
          <w:sz w:val="22"/>
          <w:szCs w:val="22"/>
        </w:rPr>
      </w:pPr>
      <w:r w:rsidRPr="00B046C9">
        <w:rPr>
          <w:rFonts w:ascii="Verdana" w:eastAsia="Times New Roman" w:hAnsi="Verdana"/>
          <w:color w:val="000000"/>
          <w:sz w:val="22"/>
          <w:szCs w:val="22"/>
        </w:rPr>
        <w:t>Please could you provide the annual spend for the below suppliers from August 2023 to July 2024?</w:t>
      </w:r>
    </w:p>
    <w:p w14:paraId="1653CB17" w14:textId="77777777" w:rsidR="00574691" w:rsidRPr="00B046C9" w:rsidRDefault="00574691" w:rsidP="00574691">
      <w:pPr>
        <w:pStyle w:val="NoSpacing"/>
        <w:rPr>
          <w:rFonts w:ascii="Verdana" w:hAnsi="Verdana"/>
          <w:sz w:val="22"/>
          <w:szCs w:val="22"/>
        </w:rPr>
      </w:pPr>
    </w:p>
    <w:p w14:paraId="30E39D86" w14:textId="1BCC5D57" w:rsidR="00574691" w:rsidRPr="00B046C9" w:rsidRDefault="00574691" w:rsidP="00574691">
      <w:pPr>
        <w:pStyle w:val="NoSpacing"/>
        <w:rPr>
          <w:rFonts w:ascii="Verdana" w:hAnsi="Verdana"/>
          <w:sz w:val="22"/>
          <w:szCs w:val="22"/>
        </w:rPr>
      </w:pPr>
      <w:r w:rsidRPr="00B046C9">
        <w:rPr>
          <w:rFonts w:ascii="Verdana" w:hAnsi="Verdana"/>
          <w:sz w:val="22"/>
          <w:szCs w:val="22"/>
        </w:rPr>
        <w:t>Arco Ltd</w:t>
      </w:r>
    </w:p>
    <w:p w14:paraId="68B46A60" w14:textId="3E4A1D9B" w:rsidR="00574691" w:rsidRPr="00B046C9" w:rsidRDefault="00574691" w:rsidP="00574691">
      <w:pPr>
        <w:pStyle w:val="NoSpacing"/>
        <w:rPr>
          <w:rFonts w:ascii="Verdana" w:hAnsi="Verdana"/>
          <w:sz w:val="22"/>
          <w:szCs w:val="22"/>
        </w:rPr>
      </w:pPr>
      <w:r w:rsidRPr="00B046C9">
        <w:rPr>
          <w:rFonts w:ascii="Verdana" w:hAnsi="Verdana"/>
          <w:sz w:val="22"/>
          <w:szCs w:val="22"/>
        </w:rPr>
        <w:t>Banner Group Ltd</w:t>
      </w:r>
    </w:p>
    <w:p w14:paraId="014DB113" w14:textId="3C5EA757" w:rsidR="00574691" w:rsidRPr="00B046C9" w:rsidRDefault="00574691" w:rsidP="00574691">
      <w:pPr>
        <w:pStyle w:val="NoSpacing"/>
        <w:rPr>
          <w:rFonts w:ascii="Verdana" w:hAnsi="Verdana"/>
          <w:sz w:val="22"/>
          <w:szCs w:val="22"/>
        </w:rPr>
      </w:pPr>
      <w:r w:rsidRPr="00B046C9">
        <w:rPr>
          <w:rFonts w:ascii="Verdana" w:hAnsi="Verdana"/>
          <w:sz w:val="22"/>
          <w:szCs w:val="22"/>
        </w:rPr>
        <w:t>Bunzl Greenham</w:t>
      </w:r>
    </w:p>
    <w:p w14:paraId="2CAC8D24" w14:textId="16467AE4" w:rsidR="00574691" w:rsidRPr="00B046C9" w:rsidRDefault="00574691" w:rsidP="00574691">
      <w:pPr>
        <w:pStyle w:val="NoSpacing"/>
        <w:rPr>
          <w:rFonts w:ascii="Verdana" w:hAnsi="Verdana"/>
          <w:sz w:val="22"/>
          <w:szCs w:val="22"/>
        </w:rPr>
      </w:pPr>
      <w:r w:rsidRPr="00B046C9">
        <w:rPr>
          <w:rFonts w:ascii="Verdana" w:hAnsi="Verdana"/>
          <w:sz w:val="22"/>
          <w:szCs w:val="22"/>
        </w:rPr>
        <w:t>Lyreco UK Ltd</w:t>
      </w:r>
    </w:p>
    <w:p w14:paraId="4E18B0D1" w14:textId="28E53ED7" w:rsidR="00574691" w:rsidRPr="00B046C9" w:rsidRDefault="00574691" w:rsidP="00574691">
      <w:pPr>
        <w:pStyle w:val="NoSpacing"/>
        <w:rPr>
          <w:rFonts w:ascii="Verdana" w:hAnsi="Verdana"/>
          <w:sz w:val="22"/>
          <w:szCs w:val="22"/>
        </w:rPr>
      </w:pPr>
      <w:proofErr w:type="spellStart"/>
      <w:r w:rsidRPr="00B046C9">
        <w:rPr>
          <w:rFonts w:ascii="Verdana" w:hAnsi="Verdana"/>
          <w:sz w:val="22"/>
          <w:szCs w:val="22"/>
        </w:rPr>
        <w:t>Camfil</w:t>
      </w:r>
      <w:proofErr w:type="spellEnd"/>
      <w:r w:rsidRPr="00B046C9">
        <w:rPr>
          <w:rFonts w:ascii="Verdana" w:hAnsi="Verdana"/>
          <w:sz w:val="22"/>
          <w:szCs w:val="22"/>
        </w:rPr>
        <w:t xml:space="preserve"> Ltd</w:t>
      </w:r>
    </w:p>
    <w:p w14:paraId="6628E602" w14:textId="7DA898EA" w:rsidR="00574691" w:rsidRPr="00B046C9" w:rsidRDefault="00574691" w:rsidP="00574691">
      <w:pPr>
        <w:pStyle w:val="NoSpacing"/>
        <w:rPr>
          <w:rFonts w:ascii="Verdana" w:hAnsi="Verdana"/>
          <w:sz w:val="22"/>
          <w:szCs w:val="22"/>
        </w:rPr>
      </w:pPr>
      <w:r w:rsidRPr="00B046C9">
        <w:rPr>
          <w:rFonts w:ascii="Verdana" w:hAnsi="Verdana"/>
          <w:sz w:val="22"/>
          <w:szCs w:val="22"/>
        </w:rPr>
        <w:t>Alan Wilson Electrical Supplies</w:t>
      </w:r>
    </w:p>
    <w:p w14:paraId="77CC12F4" w14:textId="77777777" w:rsidR="00574691" w:rsidRPr="00B046C9" w:rsidRDefault="00574691" w:rsidP="00574691">
      <w:pPr>
        <w:pStyle w:val="NoSpacing"/>
        <w:rPr>
          <w:rFonts w:ascii="Verdana" w:hAnsi="Verdana"/>
          <w:sz w:val="22"/>
          <w:szCs w:val="22"/>
        </w:rPr>
      </w:pPr>
      <w:r w:rsidRPr="00B046C9">
        <w:rPr>
          <w:rFonts w:ascii="Verdana" w:hAnsi="Verdana"/>
          <w:sz w:val="22"/>
          <w:szCs w:val="22"/>
        </w:rPr>
        <w:t>Albion Electric</w:t>
      </w:r>
    </w:p>
    <w:p w14:paraId="27E9DEBF" w14:textId="6B000E07" w:rsidR="00574691" w:rsidRPr="00B046C9" w:rsidRDefault="00574691" w:rsidP="00574691">
      <w:pPr>
        <w:pStyle w:val="NoSpacing"/>
        <w:rPr>
          <w:rFonts w:ascii="Verdana" w:hAnsi="Verdana"/>
          <w:sz w:val="22"/>
          <w:szCs w:val="22"/>
        </w:rPr>
      </w:pPr>
      <w:r w:rsidRPr="00B046C9">
        <w:rPr>
          <w:rFonts w:ascii="Verdana" w:hAnsi="Verdana"/>
          <w:sz w:val="22"/>
          <w:szCs w:val="22"/>
        </w:rPr>
        <w:t>AN Supplies Ltd</w:t>
      </w:r>
    </w:p>
    <w:p w14:paraId="4257091B" w14:textId="7C271841" w:rsidR="00574691" w:rsidRPr="00B046C9" w:rsidRDefault="00574691" w:rsidP="00574691">
      <w:pPr>
        <w:pStyle w:val="NoSpacing"/>
        <w:rPr>
          <w:rFonts w:ascii="Verdana" w:hAnsi="Verdana"/>
          <w:sz w:val="22"/>
          <w:szCs w:val="22"/>
        </w:rPr>
      </w:pPr>
      <w:r w:rsidRPr="00B046C9">
        <w:rPr>
          <w:rFonts w:ascii="Verdana" w:hAnsi="Verdana"/>
          <w:sz w:val="22"/>
          <w:szCs w:val="22"/>
        </w:rPr>
        <w:t>B E D ELECTRICAL DISTRIBUTIONS</w:t>
      </w:r>
    </w:p>
    <w:p w14:paraId="2C3F8F12" w14:textId="77777777" w:rsidR="00574691" w:rsidRPr="00B046C9" w:rsidRDefault="00574691" w:rsidP="00574691">
      <w:pPr>
        <w:pStyle w:val="NoSpacing"/>
        <w:rPr>
          <w:rFonts w:ascii="Verdana" w:hAnsi="Verdana"/>
          <w:sz w:val="22"/>
          <w:szCs w:val="22"/>
        </w:rPr>
      </w:pPr>
      <w:r w:rsidRPr="00B046C9">
        <w:rPr>
          <w:rFonts w:ascii="Verdana" w:hAnsi="Verdana"/>
          <w:sz w:val="22"/>
          <w:szCs w:val="22"/>
        </w:rPr>
        <w:t>Bennett &amp; Fountain</w:t>
      </w:r>
    </w:p>
    <w:p w14:paraId="7D07AA21" w14:textId="1D606CCC" w:rsidR="00574691" w:rsidRPr="00B046C9" w:rsidRDefault="00574691" w:rsidP="00574691">
      <w:pPr>
        <w:pStyle w:val="NoSpacing"/>
        <w:rPr>
          <w:rFonts w:ascii="Verdana" w:hAnsi="Verdana"/>
          <w:sz w:val="22"/>
          <w:szCs w:val="22"/>
        </w:rPr>
      </w:pPr>
      <w:r w:rsidRPr="00B046C9">
        <w:rPr>
          <w:rFonts w:ascii="Verdana" w:hAnsi="Verdana"/>
          <w:sz w:val="22"/>
          <w:szCs w:val="22"/>
        </w:rPr>
        <w:t>Bridge Electrical Supplies</w:t>
      </w:r>
    </w:p>
    <w:p w14:paraId="459DFB71" w14:textId="173A9DFC" w:rsidR="00574691" w:rsidRPr="00B046C9" w:rsidRDefault="00574691" w:rsidP="00574691">
      <w:pPr>
        <w:pStyle w:val="NoSpacing"/>
        <w:rPr>
          <w:rFonts w:ascii="Verdana" w:hAnsi="Verdana"/>
          <w:sz w:val="22"/>
          <w:szCs w:val="22"/>
        </w:rPr>
      </w:pPr>
      <w:r w:rsidRPr="00B046C9">
        <w:rPr>
          <w:rFonts w:ascii="Verdana" w:hAnsi="Verdana"/>
          <w:sz w:val="22"/>
          <w:szCs w:val="22"/>
        </w:rPr>
        <w:t>C &amp; K Supplies</w:t>
      </w:r>
    </w:p>
    <w:p w14:paraId="71CA4ED5" w14:textId="3ECB9826" w:rsidR="00574691" w:rsidRPr="00B046C9" w:rsidRDefault="00574691" w:rsidP="00574691">
      <w:pPr>
        <w:pStyle w:val="NoSpacing"/>
        <w:rPr>
          <w:rFonts w:ascii="Verdana" w:hAnsi="Verdana"/>
          <w:sz w:val="22"/>
          <w:szCs w:val="22"/>
        </w:rPr>
      </w:pPr>
      <w:r w:rsidRPr="00B046C9">
        <w:rPr>
          <w:rFonts w:ascii="Verdana" w:hAnsi="Verdana"/>
          <w:sz w:val="22"/>
          <w:szCs w:val="22"/>
        </w:rPr>
        <w:t>CEL Electrical</w:t>
      </w:r>
    </w:p>
    <w:p w14:paraId="099030A4" w14:textId="2398CE36" w:rsidR="00574691" w:rsidRPr="00B046C9" w:rsidRDefault="00574691" w:rsidP="00574691">
      <w:pPr>
        <w:pStyle w:val="NoSpacing"/>
        <w:rPr>
          <w:rFonts w:ascii="Verdana" w:hAnsi="Verdana"/>
          <w:sz w:val="22"/>
          <w:szCs w:val="22"/>
        </w:rPr>
      </w:pPr>
      <w:r w:rsidRPr="00B046C9">
        <w:rPr>
          <w:rFonts w:ascii="Verdana" w:hAnsi="Verdana"/>
          <w:sz w:val="22"/>
          <w:szCs w:val="22"/>
        </w:rPr>
        <w:t>City Electrical Factors</w:t>
      </w:r>
    </w:p>
    <w:p w14:paraId="489245AF" w14:textId="382BB061" w:rsidR="00574691" w:rsidRPr="00B046C9" w:rsidRDefault="00574691" w:rsidP="00574691">
      <w:pPr>
        <w:pStyle w:val="NoSpacing"/>
        <w:rPr>
          <w:rFonts w:ascii="Verdana" w:hAnsi="Verdana"/>
          <w:sz w:val="22"/>
          <w:szCs w:val="22"/>
        </w:rPr>
      </w:pPr>
      <w:r w:rsidRPr="00B046C9">
        <w:rPr>
          <w:rFonts w:ascii="Verdana" w:hAnsi="Verdana"/>
          <w:sz w:val="22"/>
          <w:szCs w:val="22"/>
        </w:rPr>
        <w:t>Contact Electrical Distributor</w:t>
      </w:r>
    </w:p>
    <w:p w14:paraId="39EF30E7" w14:textId="7F1A4D01" w:rsidR="00574691" w:rsidRPr="00B046C9" w:rsidRDefault="00574691" w:rsidP="00574691">
      <w:pPr>
        <w:pStyle w:val="NoSpacing"/>
        <w:rPr>
          <w:rFonts w:ascii="Verdana" w:hAnsi="Verdana"/>
          <w:sz w:val="22"/>
          <w:szCs w:val="22"/>
        </w:rPr>
      </w:pPr>
      <w:r w:rsidRPr="00B046C9">
        <w:rPr>
          <w:rFonts w:ascii="Verdana" w:hAnsi="Verdana"/>
          <w:sz w:val="22"/>
          <w:szCs w:val="22"/>
        </w:rPr>
        <w:t>CRS Electrical Supplies Ltd</w:t>
      </w:r>
    </w:p>
    <w:p w14:paraId="684F262B" w14:textId="2F09226A" w:rsidR="00574691" w:rsidRPr="00B046C9" w:rsidRDefault="00574691" w:rsidP="00574691">
      <w:pPr>
        <w:pStyle w:val="NoSpacing"/>
        <w:rPr>
          <w:rFonts w:ascii="Verdana" w:hAnsi="Verdana"/>
          <w:sz w:val="22"/>
          <w:szCs w:val="22"/>
        </w:rPr>
      </w:pPr>
      <w:r w:rsidRPr="00B046C9">
        <w:rPr>
          <w:rFonts w:ascii="Verdana" w:hAnsi="Verdana"/>
          <w:sz w:val="22"/>
          <w:szCs w:val="22"/>
        </w:rPr>
        <w:t>CUMBERLAND ELECTRICAL WHOLESALERS LTD</w:t>
      </w:r>
    </w:p>
    <w:p w14:paraId="7E168E4B" w14:textId="0C7A0A83" w:rsidR="00574691" w:rsidRPr="00B046C9" w:rsidRDefault="00574691" w:rsidP="00574691">
      <w:pPr>
        <w:pStyle w:val="NoSpacing"/>
        <w:rPr>
          <w:rFonts w:ascii="Verdana" w:hAnsi="Verdana"/>
          <w:sz w:val="22"/>
          <w:szCs w:val="22"/>
        </w:rPr>
      </w:pPr>
      <w:r w:rsidRPr="00B046C9">
        <w:rPr>
          <w:rFonts w:ascii="Verdana" w:hAnsi="Verdana"/>
          <w:sz w:val="22"/>
          <w:szCs w:val="22"/>
        </w:rPr>
        <w:t>DINNING ELECTRICAL WHOLESALE</w:t>
      </w:r>
    </w:p>
    <w:p w14:paraId="245D7656" w14:textId="40F1FA70" w:rsidR="00574691" w:rsidRPr="00B046C9" w:rsidRDefault="00574691" w:rsidP="00574691">
      <w:pPr>
        <w:pStyle w:val="NoSpacing"/>
        <w:rPr>
          <w:rFonts w:ascii="Verdana" w:hAnsi="Verdana"/>
          <w:sz w:val="22"/>
          <w:szCs w:val="22"/>
        </w:rPr>
      </w:pPr>
      <w:r w:rsidRPr="00B046C9">
        <w:rPr>
          <w:rFonts w:ascii="Verdana" w:hAnsi="Verdana"/>
          <w:sz w:val="22"/>
          <w:szCs w:val="22"/>
        </w:rPr>
        <w:t>Edmundson Electrical</w:t>
      </w:r>
    </w:p>
    <w:p w14:paraId="5B173BE6" w14:textId="1E217308" w:rsidR="00574691" w:rsidRPr="00B046C9" w:rsidRDefault="00574691" w:rsidP="00574691">
      <w:pPr>
        <w:pStyle w:val="NoSpacing"/>
        <w:rPr>
          <w:rFonts w:ascii="Verdana" w:hAnsi="Verdana"/>
          <w:sz w:val="22"/>
          <w:szCs w:val="22"/>
        </w:rPr>
      </w:pPr>
      <w:r w:rsidRPr="00B046C9">
        <w:rPr>
          <w:rFonts w:ascii="Verdana" w:hAnsi="Verdana"/>
          <w:sz w:val="22"/>
          <w:szCs w:val="22"/>
        </w:rPr>
        <w:t>Electric Base</w:t>
      </w:r>
    </w:p>
    <w:p w14:paraId="31B45926" w14:textId="0446B34E" w:rsidR="00574691" w:rsidRPr="00B046C9" w:rsidRDefault="00574691" w:rsidP="00574691">
      <w:pPr>
        <w:pStyle w:val="NoSpacing"/>
        <w:rPr>
          <w:rFonts w:ascii="Verdana" w:hAnsi="Verdana"/>
          <w:sz w:val="22"/>
          <w:szCs w:val="22"/>
        </w:rPr>
      </w:pPr>
      <w:r w:rsidRPr="00B046C9">
        <w:rPr>
          <w:rFonts w:ascii="Verdana" w:hAnsi="Verdana"/>
          <w:sz w:val="22"/>
          <w:szCs w:val="22"/>
        </w:rPr>
        <w:t>Electric Centre</w:t>
      </w:r>
    </w:p>
    <w:p w14:paraId="449C4E12" w14:textId="2759700F" w:rsidR="00574691" w:rsidRPr="00B046C9" w:rsidRDefault="00574691" w:rsidP="00574691">
      <w:pPr>
        <w:pStyle w:val="NoSpacing"/>
        <w:rPr>
          <w:rFonts w:ascii="Verdana" w:hAnsi="Verdana"/>
          <w:sz w:val="22"/>
          <w:szCs w:val="22"/>
        </w:rPr>
      </w:pPr>
      <w:r w:rsidRPr="00B046C9">
        <w:rPr>
          <w:rFonts w:ascii="Verdana" w:hAnsi="Verdana"/>
          <w:sz w:val="22"/>
          <w:szCs w:val="22"/>
        </w:rPr>
        <w:t>ELECTRICAL WHOLESALE SUPPLIES LTD (EWS)</w:t>
      </w:r>
    </w:p>
    <w:p w14:paraId="4C491657" w14:textId="77777777" w:rsidR="00574691" w:rsidRPr="00B046C9" w:rsidRDefault="00574691" w:rsidP="00574691">
      <w:pPr>
        <w:pStyle w:val="NoSpacing"/>
        <w:rPr>
          <w:rFonts w:ascii="Verdana" w:hAnsi="Verdana"/>
          <w:sz w:val="22"/>
          <w:szCs w:val="22"/>
        </w:rPr>
      </w:pPr>
      <w:r w:rsidRPr="00B046C9">
        <w:rPr>
          <w:rFonts w:ascii="Verdana" w:hAnsi="Verdana"/>
          <w:sz w:val="22"/>
          <w:szCs w:val="22"/>
        </w:rPr>
        <w:t>Electrical Wholesale Supplies Swansea Ltd</w:t>
      </w:r>
    </w:p>
    <w:p w14:paraId="1EDC72BE" w14:textId="2AEAE305" w:rsidR="00574691" w:rsidRPr="00B046C9" w:rsidRDefault="00574691" w:rsidP="00574691">
      <w:pPr>
        <w:pStyle w:val="NoSpacing"/>
        <w:rPr>
          <w:rFonts w:ascii="Verdana" w:hAnsi="Verdana"/>
          <w:sz w:val="22"/>
          <w:szCs w:val="22"/>
        </w:rPr>
      </w:pPr>
      <w:r w:rsidRPr="00B046C9">
        <w:rPr>
          <w:rFonts w:ascii="Verdana" w:hAnsi="Verdana"/>
          <w:sz w:val="22"/>
          <w:szCs w:val="22"/>
        </w:rPr>
        <w:t>EXPERT ELECTRICAL SUPPLIES LTD</w:t>
      </w:r>
    </w:p>
    <w:p w14:paraId="1FCDF350" w14:textId="10140160" w:rsidR="00574691" w:rsidRPr="00B046C9" w:rsidRDefault="00574691" w:rsidP="00574691">
      <w:pPr>
        <w:pStyle w:val="NoSpacing"/>
        <w:rPr>
          <w:rFonts w:ascii="Verdana" w:hAnsi="Verdana"/>
          <w:sz w:val="22"/>
          <w:szCs w:val="22"/>
        </w:rPr>
      </w:pPr>
      <w:r w:rsidRPr="00B046C9">
        <w:rPr>
          <w:rFonts w:ascii="Verdana" w:hAnsi="Verdana"/>
          <w:sz w:val="22"/>
          <w:szCs w:val="22"/>
        </w:rPr>
        <w:t>Eyre and Elliston Ltd</w:t>
      </w:r>
    </w:p>
    <w:p w14:paraId="6F207D21" w14:textId="6A856915" w:rsidR="00574691" w:rsidRPr="00B046C9" w:rsidRDefault="00574691" w:rsidP="00574691">
      <w:pPr>
        <w:pStyle w:val="NoSpacing"/>
        <w:rPr>
          <w:rFonts w:ascii="Verdana" w:hAnsi="Verdana"/>
          <w:sz w:val="22"/>
          <w:szCs w:val="22"/>
        </w:rPr>
      </w:pPr>
      <w:r w:rsidRPr="00B046C9">
        <w:rPr>
          <w:rFonts w:ascii="Verdana" w:hAnsi="Verdana"/>
          <w:sz w:val="22"/>
          <w:szCs w:val="22"/>
        </w:rPr>
        <w:t>FYLDE ELECTRICAL SUPPLIES LTD</w:t>
      </w:r>
    </w:p>
    <w:p w14:paraId="19DD3DB9" w14:textId="4D3CE584" w:rsidR="00574691" w:rsidRPr="00B046C9" w:rsidRDefault="00574691" w:rsidP="00574691">
      <w:pPr>
        <w:pStyle w:val="NoSpacing"/>
        <w:rPr>
          <w:rFonts w:ascii="Verdana" w:hAnsi="Verdana"/>
          <w:sz w:val="22"/>
          <w:szCs w:val="22"/>
        </w:rPr>
      </w:pPr>
      <w:r w:rsidRPr="00B046C9">
        <w:rPr>
          <w:rFonts w:ascii="Verdana" w:hAnsi="Verdana"/>
          <w:sz w:val="22"/>
          <w:szCs w:val="22"/>
        </w:rPr>
        <w:t>GCG ELECTRICAL WHOLESALERS LIMITED</w:t>
      </w:r>
    </w:p>
    <w:p w14:paraId="234B2D57" w14:textId="343DE094" w:rsidR="00574691" w:rsidRPr="00B046C9" w:rsidRDefault="00574691" w:rsidP="00574691">
      <w:pPr>
        <w:pStyle w:val="NoSpacing"/>
        <w:rPr>
          <w:rFonts w:ascii="Verdana" w:hAnsi="Verdana"/>
          <w:sz w:val="22"/>
          <w:szCs w:val="22"/>
        </w:rPr>
      </w:pPr>
      <w:r w:rsidRPr="00B046C9">
        <w:rPr>
          <w:rFonts w:ascii="Verdana" w:hAnsi="Verdana"/>
          <w:sz w:val="22"/>
          <w:szCs w:val="22"/>
        </w:rPr>
        <w:t>GILBEY ELECTRICAL WHOLESALERS LTD</w:t>
      </w:r>
    </w:p>
    <w:p w14:paraId="1085C07C" w14:textId="44DD6F9F" w:rsidR="00574691" w:rsidRPr="00B046C9" w:rsidRDefault="00574691" w:rsidP="00574691">
      <w:pPr>
        <w:pStyle w:val="NoSpacing"/>
        <w:rPr>
          <w:rFonts w:ascii="Verdana" w:hAnsi="Verdana"/>
          <w:sz w:val="22"/>
          <w:szCs w:val="22"/>
        </w:rPr>
      </w:pPr>
      <w:r w:rsidRPr="00B046C9">
        <w:rPr>
          <w:rFonts w:ascii="Verdana" w:hAnsi="Verdana"/>
          <w:sz w:val="22"/>
          <w:szCs w:val="22"/>
        </w:rPr>
        <w:t>GILTBROOK ELECTRICAL DISTRIBUTORS LTD</w:t>
      </w:r>
    </w:p>
    <w:p w14:paraId="102E82A9" w14:textId="7E100924" w:rsidR="00574691" w:rsidRPr="00B046C9" w:rsidRDefault="00574691" w:rsidP="00574691">
      <w:pPr>
        <w:pStyle w:val="NoSpacing"/>
        <w:rPr>
          <w:rFonts w:ascii="Verdana" w:hAnsi="Verdana"/>
          <w:sz w:val="22"/>
          <w:szCs w:val="22"/>
        </w:rPr>
      </w:pPr>
      <w:proofErr w:type="spellStart"/>
      <w:r w:rsidRPr="00B046C9">
        <w:rPr>
          <w:rFonts w:ascii="Verdana" w:hAnsi="Verdana"/>
          <w:sz w:val="22"/>
          <w:szCs w:val="22"/>
        </w:rPr>
        <w:t>Hardings</w:t>
      </w:r>
      <w:proofErr w:type="spellEnd"/>
      <w:r w:rsidRPr="00B046C9">
        <w:rPr>
          <w:rFonts w:ascii="Verdana" w:hAnsi="Verdana"/>
          <w:sz w:val="22"/>
          <w:szCs w:val="22"/>
        </w:rPr>
        <w:t xml:space="preserve"> Electrical</w:t>
      </w:r>
    </w:p>
    <w:p w14:paraId="248BC641" w14:textId="483B96E0" w:rsidR="00574691" w:rsidRPr="00B046C9" w:rsidRDefault="00574691" w:rsidP="00574691">
      <w:pPr>
        <w:pStyle w:val="NoSpacing"/>
        <w:rPr>
          <w:rFonts w:ascii="Verdana" w:hAnsi="Verdana"/>
          <w:sz w:val="22"/>
          <w:szCs w:val="22"/>
        </w:rPr>
      </w:pPr>
      <w:r w:rsidRPr="00B046C9">
        <w:rPr>
          <w:rFonts w:ascii="Verdana" w:hAnsi="Verdana"/>
          <w:sz w:val="22"/>
          <w:szCs w:val="22"/>
        </w:rPr>
        <w:t>IMPACT ELECTRICAL DISTRIBUTORS LTD</w:t>
      </w:r>
    </w:p>
    <w:p w14:paraId="694D88F3" w14:textId="3117DF53" w:rsidR="00574691" w:rsidRPr="00B046C9" w:rsidRDefault="00574691" w:rsidP="00574691">
      <w:pPr>
        <w:pStyle w:val="NoSpacing"/>
        <w:rPr>
          <w:rFonts w:ascii="Verdana" w:hAnsi="Verdana"/>
          <w:sz w:val="22"/>
          <w:szCs w:val="22"/>
        </w:rPr>
      </w:pPr>
      <w:r w:rsidRPr="00B046C9">
        <w:rPr>
          <w:rFonts w:ascii="Verdana" w:hAnsi="Verdana"/>
          <w:sz w:val="22"/>
          <w:szCs w:val="22"/>
        </w:rPr>
        <w:lastRenderedPageBreak/>
        <w:t>Independent Electrical Supplies</w:t>
      </w:r>
    </w:p>
    <w:p w14:paraId="5322A8C3" w14:textId="77777777" w:rsidR="00574691" w:rsidRPr="00B046C9" w:rsidRDefault="00574691" w:rsidP="00574691">
      <w:pPr>
        <w:pStyle w:val="NoSpacing"/>
        <w:rPr>
          <w:rFonts w:ascii="Verdana" w:hAnsi="Verdana"/>
          <w:sz w:val="22"/>
          <w:szCs w:val="22"/>
        </w:rPr>
      </w:pPr>
      <w:r w:rsidRPr="00B046C9">
        <w:rPr>
          <w:rFonts w:ascii="Verdana" w:hAnsi="Verdana"/>
          <w:sz w:val="22"/>
          <w:szCs w:val="22"/>
        </w:rPr>
        <w:t>Juice Electrical Supplies</w:t>
      </w:r>
    </w:p>
    <w:p w14:paraId="707F5D6C" w14:textId="77777777" w:rsidR="00574691" w:rsidRPr="00B046C9" w:rsidRDefault="00574691" w:rsidP="00574691">
      <w:pPr>
        <w:pStyle w:val="NoSpacing"/>
        <w:rPr>
          <w:rFonts w:ascii="Verdana" w:hAnsi="Verdana"/>
          <w:sz w:val="22"/>
          <w:szCs w:val="22"/>
        </w:rPr>
      </w:pPr>
      <w:r w:rsidRPr="00B046C9">
        <w:rPr>
          <w:rFonts w:ascii="Verdana" w:hAnsi="Verdana"/>
          <w:sz w:val="22"/>
          <w:szCs w:val="22"/>
        </w:rPr>
        <w:t>KEW ELECTRICAL DISTRIBUTORS LTD </w:t>
      </w:r>
    </w:p>
    <w:p w14:paraId="38894E62" w14:textId="612FE1A8" w:rsidR="00574691" w:rsidRPr="00B046C9" w:rsidRDefault="00574691" w:rsidP="00574691">
      <w:pPr>
        <w:pStyle w:val="NoSpacing"/>
        <w:rPr>
          <w:rFonts w:ascii="Verdana" w:hAnsi="Verdana"/>
          <w:sz w:val="22"/>
          <w:szCs w:val="22"/>
        </w:rPr>
      </w:pPr>
      <w:r w:rsidRPr="00B046C9">
        <w:rPr>
          <w:rFonts w:ascii="Verdana" w:hAnsi="Verdana"/>
          <w:sz w:val="22"/>
          <w:szCs w:val="22"/>
        </w:rPr>
        <w:t>LH Evans</w:t>
      </w:r>
    </w:p>
    <w:p w14:paraId="7DDBCF1A" w14:textId="04F0D9C1" w:rsidR="00574691" w:rsidRPr="00B046C9" w:rsidRDefault="00574691" w:rsidP="00574691">
      <w:pPr>
        <w:pStyle w:val="NoSpacing"/>
        <w:rPr>
          <w:rFonts w:ascii="Verdana" w:hAnsi="Verdana"/>
          <w:sz w:val="22"/>
          <w:szCs w:val="22"/>
        </w:rPr>
      </w:pPr>
      <w:r w:rsidRPr="00B046C9">
        <w:rPr>
          <w:rFonts w:ascii="Verdana" w:hAnsi="Verdana"/>
          <w:sz w:val="22"/>
          <w:szCs w:val="22"/>
        </w:rPr>
        <w:t>LINCS ELECTRICAL WHOLESALERS LTD (LEW)</w:t>
      </w:r>
    </w:p>
    <w:p w14:paraId="79794F09" w14:textId="26DE6DEC" w:rsidR="00574691" w:rsidRPr="00B046C9" w:rsidRDefault="00574691" w:rsidP="00574691">
      <w:pPr>
        <w:pStyle w:val="NoSpacing"/>
        <w:rPr>
          <w:rFonts w:ascii="Verdana" w:hAnsi="Verdana"/>
          <w:sz w:val="22"/>
          <w:szCs w:val="22"/>
        </w:rPr>
      </w:pPr>
      <w:r w:rsidRPr="00B046C9">
        <w:rPr>
          <w:rFonts w:ascii="Verdana" w:hAnsi="Verdana"/>
          <w:sz w:val="22"/>
          <w:szCs w:val="22"/>
        </w:rPr>
        <w:t>Links Electrical Supplies</w:t>
      </w:r>
    </w:p>
    <w:p w14:paraId="708216AF" w14:textId="3E2BC20A" w:rsidR="00574691" w:rsidRPr="00B046C9" w:rsidRDefault="00574691" w:rsidP="00574691">
      <w:pPr>
        <w:pStyle w:val="NoSpacing"/>
        <w:rPr>
          <w:rFonts w:ascii="Verdana" w:hAnsi="Verdana"/>
          <w:sz w:val="22"/>
          <w:szCs w:val="22"/>
        </w:rPr>
      </w:pPr>
      <w:r w:rsidRPr="00B046C9">
        <w:rPr>
          <w:rFonts w:ascii="Verdana" w:hAnsi="Verdana"/>
          <w:sz w:val="22"/>
          <w:szCs w:val="22"/>
        </w:rPr>
        <w:t>MAINS ELECTRICAL DISTRIBUTORS LTD</w:t>
      </w:r>
    </w:p>
    <w:p w14:paraId="151680E8" w14:textId="2FBFC22A" w:rsidR="00574691" w:rsidRPr="00B046C9" w:rsidRDefault="00574691" w:rsidP="00574691">
      <w:pPr>
        <w:pStyle w:val="NoSpacing"/>
        <w:rPr>
          <w:rFonts w:ascii="Verdana" w:hAnsi="Verdana"/>
          <w:sz w:val="22"/>
          <w:szCs w:val="22"/>
        </w:rPr>
      </w:pPr>
      <w:r w:rsidRPr="00B046C9">
        <w:rPr>
          <w:rFonts w:ascii="Verdana" w:hAnsi="Verdana"/>
          <w:sz w:val="22"/>
          <w:szCs w:val="22"/>
        </w:rPr>
        <w:t>Medlock</w:t>
      </w:r>
    </w:p>
    <w:p w14:paraId="35AF1772" w14:textId="6A889880" w:rsidR="00574691" w:rsidRPr="00B046C9" w:rsidRDefault="00574691" w:rsidP="00574691">
      <w:pPr>
        <w:pStyle w:val="NoSpacing"/>
        <w:rPr>
          <w:rFonts w:ascii="Verdana" w:hAnsi="Verdana"/>
          <w:sz w:val="22"/>
          <w:szCs w:val="22"/>
        </w:rPr>
      </w:pPr>
      <w:r w:rsidRPr="00B046C9">
        <w:rPr>
          <w:rFonts w:ascii="Verdana" w:hAnsi="Verdana"/>
          <w:sz w:val="22"/>
          <w:szCs w:val="22"/>
        </w:rPr>
        <w:t>Newey &amp; Eyre</w:t>
      </w:r>
    </w:p>
    <w:p w14:paraId="79F2D0A3" w14:textId="154F5F23" w:rsidR="00574691" w:rsidRPr="00B046C9" w:rsidRDefault="00574691" w:rsidP="00574691">
      <w:pPr>
        <w:pStyle w:val="NoSpacing"/>
        <w:rPr>
          <w:rFonts w:ascii="Verdana" w:hAnsi="Verdana"/>
          <w:sz w:val="22"/>
          <w:szCs w:val="22"/>
        </w:rPr>
      </w:pPr>
      <w:r w:rsidRPr="00B046C9">
        <w:rPr>
          <w:rFonts w:ascii="Verdana" w:hAnsi="Verdana"/>
          <w:sz w:val="22"/>
          <w:szCs w:val="22"/>
        </w:rPr>
        <w:t>NORTHERN &amp; CENTRAL ORMSKIRK ELECTRICAL LTD</w:t>
      </w:r>
    </w:p>
    <w:p w14:paraId="35F10809" w14:textId="21018620" w:rsidR="00574691" w:rsidRPr="00B046C9" w:rsidRDefault="00574691" w:rsidP="00574691">
      <w:pPr>
        <w:pStyle w:val="NoSpacing"/>
        <w:rPr>
          <w:rFonts w:ascii="Verdana" w:hAnsi="Verdana"/>
          <w:sz w:val="22"/>
          <w:szCs w:val="22"/>
        </w:rPr>
      </w:pPr>
      <w:r w:rsidRPr="00B046C9">
        <w:rPr>
          <w:rFonts w:ascii="Verdana" w:hAnsi="Verdana"/>
          <w:sz w:val="22"/>
          <w:szCs w:val="22"/>
        </w:rPr>
        <w:t>Park Electrical Distribution</w:t>
      </w:r>
    </w:p>
    <w:p w14:paraId="4D4C715D" w14:textId="52834D3F" w:rsidR="00574691" w:rsidRPr="00B046C9" w:rsidRDefault="00574691" w:rsidP="00574691">
      <w:pPr>
        <w:pStyle w:val="NoSpacing"/>
        <w:rPr>
          <w:rFonts w:ascii="Verdana" w:hAnsi="Verdana"/>
          <w:sz w:val="22"/>
          <w:szCs w:val="22"/>
        </w:rPr>
      </w:pPr>
      <w:r w:rsidRPr="00B046C9">
        <w:rPr>
          <w:rFonts w:ascii="Verdana" w:hAnsi="Verdana"/>
          <w:sz w:val="22"/>
          <w:szCs w:val="22"/>
        </w:rPr>
        <w:t>Phase Electrical Distributors</w:t>
      </w:r>
    </w:p>
    <w:p w14:paraId="5F217309" w14:textId="123738A4" w:rsidR="00574691" w:rsidRPr="00B046C9" w:rsidRDefault="00574691" w:rsidP="00574691">
      <w:pPr>
        <w:pStyle w:val="NoSpacing"/>
        <w:rPr>
          <w:rFonts w:ascii="Verdana" w:hAnsi="Verdana"/>
          <w:sz w:val="22"/>
          <w:szCs w:val="22"/>
        </w:rPr>
      </w:pPr>
      <w:r w:rsidRPr="00B046C9">
        <w:rPr>
          <w:rFonts w:ascii="Verdana" w:hAnsi="Verdana"/>
          <w:sz w:val="22"/>
          <w:szCs w:val="22"/>
        </w:rPr>
        <w:t>QUALITY ELECTRICAL SUPPLIES AND TECHNOLOGY LTD</w:t>
      </w:r>
    </w:p>
    <w:p w14:paraId="3B6E906A" w14:textId="6B849B61" w:rsidR="00574691" w:rsidRPr="00B046C9" w:rsidRDefault="00574691" w:rsidP="00574691">
      <w:pPr>
        <w:pStyle w:val="NoSpacing"/>
        <w:rPr>
          <w:rFonts w:ascii="Verdana" w:hAnsi="Verdana"/>
          <w:sz w:val="22"/>
          <w:szCs w:val="22"/>
        </w:rPr>
      </w:pPr>
      <w:r w:rsidRPr="00B046C9">
        <w:rPr>
          <w:rFonts w:ascii="Verdana" w:hAnsi="Verdana"/>
          <w:sz w:val="22"/>
          <w:szCs w:val="22"/>
        </w:rPr>
        <w:t>R &amp; M Electrical</w:t>
      </w:r>
    </w:p>
    <w:p w14:paraId="25D5FBF1" w14:textId="77777777" w:rsidR="00574691" w:rsidRPr="00B046C9" w:rsidRDefault="00574691" w:rsidP="00574691">
      <w:pPr>
        <w:pStyle w:val="NoSpacing"/>
        <w:rPr>
          <w:rFonts w:ascii="Verdana" w:hAnsi="Verdana"/>
          <w:sz w:val="22"/>
          <w:szCs w:val="22"/>
        </w:rPr>
      </w:pPr>
      <w:r w:rsidRPr="00B046C9">
        <w:rPr>
          <w:rFonts w:ascii="Verdana" w:hAnsi="Verdana"/>
          <w:sz w:val="22"/>
          <w:szCs w:val="22"/>
        </w:rPr>
        <w:t>Rexel</w:t>
      </w:r>
    </w:p>
    <w:p w14:paraId="478D0B12" w14:textId="1D2F0D24" w:rsidR="00574691" w:rsidRPr="00B046C9" w:rsidRDefault="00574691" w:rsidP="00574691">
      <w:pPr>
        <w:pStyle w:val="NoSpacing"/>
        <w:rPr>
          <w:rFonts w:ascii="Verdana" w:hAnsi="Verdana"/>
          <w:sz w:val="22"/>
          <w:szCs w:val="22"/>
        </w:rPr>
      </w:pPr>
      <w:proofErr w:type="spellStart"/>
      <w:r w:rsidRPr="00B046C9">
        <w:rPr>
          <w:rFonts w:ascii="Verdana" w:hAnsi="Verdana"/>
          <w:sz w:val="22"/>
          <w:szCs w:val="22"/>
        </w:rPr>
        <w:t>Roblett</w:t>
      </w:r>
      <w:proofErr w:type="spellEnd"/>
      <w:r w:rsidRPr="00B046C9">
        <w:rPr>
          <w:rFonts w:ascii="Verdana" w:hAnsi="Verdana"/>
          <w:sz w:val="22"/>
          <w:szCs w:val="22"/>
        </w:rPr>
        <w:t xml:space="preserve"> Electrical Supplies Ltd</w:t>
      </w:r>
    </w:p>
    <w:p w14:paraId="44CA1E5D" w14:textId="3117E796" w:rsidR="00574691" w:rsidRPr="00B046C9" w:rsidRDefault="00574691" w:rsidP="00574691">
      <w:pPr>
        <w:pStyle w:val="NoSpacing"/>
        <w:rPr>
          <w:rFonts w:ascii="Verdana" w:hAnsi="Verdana"/>
          <w:sz w:val="22"/>
          <w:szCs w:val="22"/>
        </w:rPr>
      </w:pPr>
      <w:r w:rsidRPr="00B046C9">
        <w:rPr>
          <w:rFonts w:ascii="Verdana" w:hAnsi="Verdana"/>
          <w:sz w:val="22"/>
          <w:szCs w:val="22"/>
        </w:rPr>
        <w:t>RS Components</w:t>
      </w:r>
    </w:p>
    <w:p w14:paraId="0B2B77B0" w14:textId="7D1C203C" w:rsidR="00574691" w:rsidRPr="00B046C9" w:rsidRDefault="00574691" w:rsidP="00574691">
      <w:pPr>
        <w:pStyle w:val="NoSpacing"/>
        <w:rPr>
          <w:rFonts w:ascii="Verdana" w:hAnsi="Verdana"/>
          <w:sz w:val="22"/>
          <w:szCs w:val="22"/>
        </w:rPr>
      </w:pPr>
      <w:proofErr w:type="spellStart"/>
      <w:r w:rsidRPr="00B046C9">
        <w:rPr>
          <w:rFonts w:ascii="Verdana" w:hAnsi="Verdana"/>
          <w:sz w:val="22"/>
          <w:szCs w:val="22"/>
        </w:rPr>
        <w:t>Ryness</w:t>
      </w:r>
      <w:proofErr w:type="spellEnd"/>
      <w:r w:rsidRPr="00B046C9">
        <w:rPr>
          <w:rFonts w:ascii="Verdana" w:hAnsi="Verdana"/>
          <w:sz w:val="22"/>
          <w:szCs w:val="22"/>
        </w:rPr>
        <w:t xml:space="preserve"> Electrical</w:t>
      </w:r>
    </w:p>
    <w:p w14:paraId="6A91E4E0" w14:textId="3B0D8739" w:rsidR="00574691" w:rsidRPr="00B046C9" w:rsidRDefault="00574691" w:rsidP="00574691">
      <w:pPr>
        <w:pStyle w:val="NoSpacing"/>
        <w:rPr>
          <w:rFonts w:ascii="Verdana" w:hAnsi="Verdana"/>
          <w:sz w:val="22"/>
          <w:szCs w:val="22"/>
        </w:rPr>
      </w:pPr>
      <w:r w:rsidRPr="00B046C9">
        <w:rPr>
          <w:rFonts w:ascii="Verdana" w:hAnsi="Verdana"/>
          <w:sz w:val="22"/>
          <w:szCs w:val="22"/>
        </w:rPr>
        <w:t>S &amp; A Electrical Distribution</w:t>
      </w:r>
    </w:p>
    <w:p w14:paraId="600F6BFB" w14:textId="11095F11" w:rsidR="00574691" w:rsidRPr="00B046C9" w:rsidRDefault="00574691" w:rsidP="00574691">
      <w:pPr>
        <w:pStyle w:val="NoSpacing"/>
        <w:rPr>
          <w:rFonts w:ascii="Verdana" w:hAnsi="Verdana"/>
          <w:sz w:val="22"/>
          <w:szCs w:val="22"/>
        </w:rPr>
      </w:pPr>
      <w:r w:rsidRPr="00B046C9">
        <w:rPr>
          <w:rFonts w:ascii="Verdana" w:hAnsi="Verdana"/>
          <w:sz w:val="22"/>
          <w:szCs w:val="22"/>
        </w:rPr>
        <w:t>Screwfix</w:t>
      </w:r>
    </w:p>
    <w:p w14:paraId="2228FC2D" w14:textId="2F90BBFC" w:rsidR="00574691" w:rsidRPr="00B046C9" w:rsidRDefault="00574691" w:rsidP="00574691">
      <w:pPr>
        <w:pStyle w:val="NoSpacing"/>
        <w:rPr>
          <w:rFonts w:ascii="Verdana" w:hAnsi="Verdana"/>
          <w:sz w:val="22"/>
          <w:szCs w:val="22"/>
        </w:rPr>
      </w:pPr>
      <w:r w:rsidRPr="00B046C9">
        <w:rPr>
          <w:rFonts w:ascii="Verdana" w:hAnsi="Verdana"/>
          <w:sz w:val="22"/>
          <w:szCs w:val="22"/>
        </w:rPr>
        <w:t>Service Electrical Wholesale</w:t>
      </w:r>
    </w:p>
    <w:p w14:paraId="36498A33" w14:textId="77777777" w:rsidR="00574691" w:rsidRPr="00B046C9" w:rsidRDefault="00574691" w:rsidP="00574691">
      <w:pPr>
        <w:pStyle w:val="NoSpacing"/>
        <w:rPr>
          <w:rFonts w:ascii="Verdana" w:hAnsi="Verdana"/>
          <w:sz w:val="22"/>
          <w:szCs w:val="22"/>
        </w:rPr>
      </w:pPr>
      <w:r w:rsidRPr="00B046C9">
        <w:rPr>
          <w:rFonts w:ascii="Verdana" w:hAnsi="Verdana"/>
          <w:sz w:val="22"/>
          <w:szCs w:val="22"/>
        </w:rPr>
        <w:t>Smith Brothers</w:t>
      </w:r>
    </w:p>
    <w:p w14:paraId="282A90E9" w14:textId="3E478B16" w:rsidR="00574691" w:rsidRPr="00B046C9" w:rsidRDefault="00574691" w:rsidP="00574691">
      <w:pPr>
        <w:pStyle w:val="NoSpacing"/>
        <w:rPr>
          <w:rFonts w:ascii="Verdana" w:hAnsi="Verdana"/>
          <w:sz w:val="22"/>
          <w:szCs w:val="22"/>
        </w:rPr>
      </w:pPr>
      <w:proofErr w:type="spellStart"/>
      <w:r w:rsidRPr="00B046C9">
        <w:rPr>
          <w:rFonts w:ascii="Verdana" w:hAnsi="Verdana"/>
          <w:sz w:val="22"/>
          <w:szCs w:val="22"/>
        </w:rPr>
        <w:t>Stearn</w:t>
      </w:r>
      <w:proofErr w:type="spellEnd"/>
      <w:r w:rsidRPr="00B046C9">
        <w:rPr>
          <w:rFonts w:ascii="Verdana" w:hAnsi="Verdana"/>
          <w:sz w:val="22"/>
          <w:szCs w:val="22"/>
        </w:rPr>
        <w:t xml:space="preserve"> Electrical</w:t>
      </w:r>
    </w:p>
    <w:p w14:paraId="735EC37D" w14:textId="59AFAC8C" w:rsidR="00574691" w:rsidRPr="00B046C9" w:rsidRDefault="00574691" w:rsidP="00574691">
      <w:pPr>
        <w:pStyle w:val="NoSpacing"/>
        <w:rPr>
          <w:rFonts w:ascii="Verdana" w:hAnsi="Verdana"/>
          <w:sz w:val="22"/>
          <w:szCs w:val="22"/>
        </w:rPr>
      </w:pPr>
      <w:r w:rsidRPr="00B046C9">
        <w:rPr>
          <w:rFonts w:ascii="Verdana" w:hAnsi="Verdana"/>
          <w:sz w:val="22"/>
          <w:szCs w:val="22"/>
        </w:rPr>
        <w:t>SWIFT ELECTRICAL SUPPLIES</w:t>
      </w:r>
    </w:p>
    <w:p w14:paraId="34A2F929" w14:textId="437B63BB" w:rsidR="00574691" w:rsidRPr="00B046C9" w:rsidRDefault="00574691" w:rsidP="00574691">
      <w:pPr>
        <w:pStyle w:val="NoSpacing"/>
        <w:rPr>
          <w:rFonts w:ascii="Verdana" w:hAnsi="Verdana"/>
          <w:sz w:val="22"/>
          <w:szCs w:val="22"/>
        </w:rPr>
      </w:pPr>
      <w:r w:rsidRPr="00B046C9">
        <w:rPr>
          <w:rFonts w:ascii="Verdana" w:hAnsi="Verdana"/>
          <w:sz w:val="22"/>
          <w:szCs w:val="22"/>
        </w:rPr>
        <w:t>THE WHOLESALE LIGHTING &amp; ELECTRICAL COMPANY</w:t>
      </w:r>
    </w:p>
    <w:p w14:paraId="2B8013A8" w14:textId="6FADD3D9" w:rsidR="00574691" w:rsidRPr="00B046C9" w:rsidRDefault="00574691" w:rsidP="00574691">
      <w:pPr>
        <w:pStyle w:val="NoSpacing"/>
        <w:rPr>
          <w:rFonts w:ascii="Verdana" w:hAnsi="Verdana"/>
          <w:sz w:val="22"/>
          <w:szCs w:val="22"/>
        </w:rPr>
      </w:pPr>
      <w:r w:rsidRPr="00B046C9">
        <w:rPr>
          <w:rFonts w:ascii="Verdana" w:hAnsi="Verdana"/>
          <w:sz w:val="22"/>
          <w:szCs w:val="22"/>
        </w:rPr>
        <w:t>TJ ELECTRICAL WHOLESALE LTD</w:t>
      </w:r>
    </w:p>
    <w:p w14:paraId="7E2524F1" w14:textId="7AA520A4" w:rsidR="00574691" w:rsidRPr="00B046C9" w:rsidRDefault="00574691" w:rsidP="00574691">
      <w:pPr>
        <w:pStyle w:val="NoSpacing"/>
        <w:rPr>
          <w:rFonts w:ascii="Verdana" w:hAnsi="Verdana"/>
          <w:sz w:val="22"/>
          <w:szCs w:val="22"/>
        </w:rPr>
      </w:pPr>
      <w:r w:rsidRPr="00B046C9">
        <w:rPr>
          <w:rFonts w:ascii="Verdana" w:hAnsi="Verdana"/>
          <w:sz w:val="22"/>
          <w:szCs w:val="22"/>
        </w:rPr>
        <w:t>TLC Electrical Supplies</w:t>
      </w:r>
    </w:p>
    <w:p w14:paraId="171E211B" w14:textId="2BE23AAD" w:rsidR="00574691" w:rsidRPr="00B046C9" w:rsidRDefault="00574691" w:rsidP="00574691">
      <w:pPr>
        <w:pStyle w:val="NoSpacing"/>
        <w:rPr>
          <w:rFonts w:ascii="Verdana" w:hAnsi="Verdana"/>
          <w:sz w:val="22"/>
          <w:szCs w:val="22"/>
        </w:rPr>
      </w:pPr>
      <w:r w:rsidRPr="00B046C9">
        <w:rPr>
          <w:rFonts w:ascii="Verdana" w:hAnsi="Verdana"/>
          <w:sz w:val="22"/>
          <w:szCs w:val="22"/>
        </w:rPr>
        <w:t>TN Robinson</w:t>
      </w:r>
    </w:p>
    <w:p w14:paraId="74466341" w14:textId="212087CC" w:rsidR="00574691" w:rsidRPr="00B046C9" w:rsidRDefault="00574691" w:rsidP="00574691">
      <w:pPr>
        <w:pStyle w:val="NoSpacing"/>
        <w:rPr>
          <w:rFonts w:ascii="Verdana" w:hAnsi="Verdana"/>
          <w:sz w:val="22"/>
          <w:szCs w:val="22"/>
        </w:rPr>
      </w:pPr>
      <w:r w:rsidRPr="00B046C9">
        <w:rPr>
          <w:rFonts w:ascii="Verdana" w:hAnsi="Verdana"/>
          <w:sz w:val="22"/>
          <w:szCs w:val="22"/>
        </w:rPr>
        <w:t>TRAFFORD ELEC WHOLESALER</w:t>
      </w:r>
      <w:r w:rsidRPr="00B046C9">
        <w:rPr>
          <w:rFonts w:ascii="Verdana" w:hAnsi="Verdana"/>
          <w:sz w:val="22"/>
          <w:szCs w:val="22"/>
        </w:rPr>
        <w:t>S</w:t>
      </w:r>
    </w:p>
    <w:p w14:paraId="6DFAB428" w14:textId="780651C8" w:rsidR="00574691" w:rsidRPr="00B046C9" w:rsidRDefault="00574691" w:rsidP="00574691">
      <w:pPr>
        <w:pStyle w:val="NoSpacing"/>
        <w:rPr>
          <w:rFonts w:ascii="Verdana" w:hAnsi="Verdana"/>
          <w:sz w:val="22"/>
          <w:szCs w:val="22"/>
        </w:rPr>
      </w:pPr>
      <w:proofErr w:type="spellStart"/>
      <w:r w:rsidRPr="00B046C9">
        <w:rPr>
          <w:rFonts w:ascii="Verdana" w:hAnsi="Verdana"/>
          <w:sz w:val="22"/>
          <w:szCs w:val="22"/>
        </w:rPr>
        <w:t>Upex</w:t>
      </w:r>
      <w:proofErr w:type="spellEnd"/>
      <w:r w:rsidRPr="00B046C9">
        <w:rPr>
          <w:rFonts w:ascii="Verdana" w:hAnsi="Verdana"/>
          <w:sz w:val="22"/>
          <w:szCs w:val="22"/>
        </w:rPr>
        <w:t xml:space="preserve"> Electrical Distributors Ltd</w:t>
      </w:r>
    </w:p>
    <w:p w14:paraId="0033AFFA" w14:textId="257C5A19" w:rsidR="00574691" w:rsidRPr="00B046C9" w:rsidRDefault="00574691" w:rsidP="00574691">
      <w:pPr>
        <w:pStyle w:val="NoSpacing"/>
        <w:rPr>
          <w:rFonts w:ascii="Verdana" w:hAnsi="Verdana"/>
          <w:sz w:val="22"/>
          <w:szCs w:val="22"/>
        </w:rPr>
      </w:pPr>
      <w:r w:rsidRPr="00B046C9">
        <w:rPr>
          <w:rFonts w:ascii="Verdana" w:hAnsi="Verdana"/>
          <w:sz w:val="22"/>
          <w:szCs w:val="22"/>
        </w:rPr>
        <w:t>WF Senate</w:t>
      </w:r>
    </w:p>
    <w:p w14:paraId="4DF099D4" w14:textId="2E992F0D" w:rsidR="00574691" w:rsidRPr="00B046C9" w:rsidRDefault="00574691" w:rsidP="00574691">
      <w:pPr>
        <w:pStyle w:val="NoSpacing"/>
        <w:rPr>
          <w:rFonts w:ascii="Verdana" w:hAnsi="Verdana"/>
          <w:sz w:val="22"/>
          <w:szCs w:val="22"/>
        </w:rPr>
      </w:pPr>
      <w:r w:rsidRPr="00B046C9">
        <w:rPr>
          <w:rFonts w:ascii="Verdana" w:hAnsi="Verdana"/>
          <w:sz w:val="22"/>
          <w:szCs w:val="22"/>
        </w:rPr>
        <w:t xml:space="preserve">Wilson Electrical </w:t>
      </w:r>
      <w:proofErr w:type="spellStart"/>
      <w:r w:rsidRPr="00B046C9">
        <w:rPr>
          <w:rFonts w:ascii="Verdana" w:hAnsi="Verdana"/>
          <w:sz w:val="22"/>
          <w:szCs w:val="22"/>
        </w:rPr>
        <w:t>Distibutors</w:t>
      </w:r>
      <w:proofErr w:type="spellEnd"/>
      <w:r w:rsidRPr="00B046C9">
        <w:rPr>
          <w:rFonts w:ascii="Verdana" w:hAnsi="Verdana"/>
          <w:sz w:val="22"/>
          <w:szCs w:val="22"/>
        </w:rPr>
        <w:t xml:space="preserve"> Ltd</w:t>
      </w:r>
    </w:p>
    <w:p w14:paraId="151B7A11" w14:textId="45AEC184" w:rsidR="00574691" w:rsidRPr="00B046C9" w:rsidRDefault="00574691" w:rsidP="00574691">
      <w:pPr>
        <w:pStyle w:val="NoSpacing"/>
        <w:rPr>
          <w:rFonts w:ascii="Verdana" w:hAnsi="Verdana"/>
          <w:sz w:val="22"/>
          <w:szCs w:val="22"/>
        </w:rPr>
      </w:pPr>
      <w:r w:rsidRPr="00B046C9">
        <w:rPr>
          <w:rFonts w:ascii="Verdana" w:hAnsi="Verdana"/>
          <w:sz w:val="22"/>
          <w:szCs w:val="22"/>
        </w:rPr>
        <w:t>Wilts Wholesale</w:t>
      </w:r>
    </w:p>
    <w:p w14:paraId="17E7803A" w14:textId="5C42BCD8" w:rsidR="00574691" w:rsidRPr="00B046C9" w:rsidRDefault="00574691" w:rsidP="00574691">
      <w:pPr>
        <w:pStyle w:val="NoSpacing"/>
        <w:rPr>
          <w:rFonts w:ascii="Verdana" w:hAnsi="Verdana"/>
          <w:sz w:val="22"/>
          <w:szCs w:val="22"/>
        </w:rPr>
      </w:pPr>
      <w:proofErr w:type="spellStart"/>
      <w:r w:rsidRPr="00B046C9">
        <w:rPr>
          <w:rFonts w:ascii="Verdana" w:hAnsi="Verdana"/>
          <w:sz w:val="22"/>
          <w:szCs w:val="22"/>
        </w:rPr>
        <w:t>Wyeverne</w:t>
      </w:r>
      <w:proofErr w:type="spellEnd"/>
      <w:r w:rsidRPr="00B046C9">
        <w:rPr>
          <w:rFonts w:ascii="Verdana" w:hAnsi="Verdana"/>
          <w:sz w:val="22"/>
          <w:szCs w:val="22"/>
        </w:rPr>
        <w:t xml:space="preserve"> Electrical</w:t>
      </w:r>
    </w:p>
    <w:p w14:paraId="4DEB760E" w14:textId="075386C9" w:rsidR="00574691" w:rsidRPr="00B046C9" w:rsidRDefault="00574691" w:rsidP="00574691">
      <w:pPr>
        <w:pStyle w:val="NoSpacing"/>
        <w:rPr>
          <w:rFonts w:ascii="Verdana" w:hAnsi="Verdana"/>
          <w:sz w:val="22"/>
          <w:szCs w:val="22"/>
        </w:rPr>
      </w:pPr>
      <w:r w:rsidRPr="00B046C9">
        <w:rPr>
          <w:rFonts w:ascii="Verdana" w:hAnsi="Verdana"/>
          <w:sz w:val="22"/>
          <w:szCs w:val="22"/>
        </w:rPr>
        <w:t>YESSS Electrical</w:t>
      </w:r>
    </w:p>
    <w:p w14:paraId="5D1CDBF0" w14:textId="77777777" w:rsidR="00574691" w:rsidRPr="00B046C9" w:rsidRDefault="00574691" w:rsidP="00574691">
      <w:pPr>
        <w:pStyle w:val="NoSpacing"/>
        <w:rPr>
          <w:rFonts w:ascii="Verdana" w:hAnsi="Verdana"/>
          <w:sz w:val="22"/>
          <w:szCs w:val="22"/>
        </w:rPr>
      </w:pPr>
      <w:r w:rsidRPr="00B046C9">
        <w:rPr>
          <w:rFonts w:ascii="Verdana" w:hAnsi="Verdana"/>
          <w:sz w:val="22"/>
          <w:szCs w:val="22"/>
        </w:rPr>
        <w:t>Cu-</w:t>
      </w:r>
      <w:proofErr w:type="spellStart"/>
      <w:r w:rsidRPr="00B046C9">
        <w:rPr>
          <w:rFonts w:ascii="Verdana" w:hAnsi="Verdana"/>
          <w:sz w:val="22"/>
          <w:szCs w:val="22"/>
        </w:rPr>
        <w:t>Plas</w:t>
      </w:r>
      <w:proofErr w:type="spellEnd"/>
    </w:p>
    <w:p w14:paraId="08BC040C" w14:textId="087971FB" w:rsidR="00574691" w:rsidRDefault="00574691" w:rsidP="00574691">
      <w:pPr>
        <w:spacing w:before="280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 xml:space="preserve">Our Response: </w:t>
      </w:r>
    </w:p>
    <w:p w14:paraId="39440FDF" w14:textId="33F3FFCC" w:rsidR="00464862" w:rsidRPr="00464862" w:rsidRDefault="00464862" w:rsidP="00574691">
      <w:pPr>
        <w:spacing w:before="280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 xml:space="preserve">Please see below the annual spend with the requested suppliers for August 2023 to July 2024. There has been no spend with the other named suppliers during this time period. </w:t>
      </w:r>
    </w:p>
    <w:tbl>
      <w:tblPr>
        <w:tblW w:w="4048" w:type="dxa"/>
        <w:tblInd w:w="2552" w:type="dxa"/>
        <w:tblLook w:val="04A0" w:firstRow="1" w:lastRow="0" w:firstColumn="1" w:lastColumn="0" w:noHBand="0" w:noVBand="1"/>
      </w:tblPr>
      <w:tblGrid>
        <w:gridCol w:w="1928"/>
        <w:gridCol w:w="2120"/>
      </w:tblGrid>
      <w:tr w:rsidR="00574691" w:rsidRPr="00574691" w14:paraId="25094844" w14:textId="77777777" w:rsidTr="00574691">
        <w:trPr>
          <w:trHeight w:val="290"/>
        </w:trPr>
        <w:tc>
          <w:tcPr>
            <w:tcW w:w="1928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A557B09" w14:textId="72466D56" w:rsidR="00574691" w:rsidRPr="00574691" w:rsidRDefault="00574691" w:rsidP="00574691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Supplier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C5DC989" w14:textId="12DD7F12" w:rsidR="00574691" w:rsidRPr="00574691" w:rsidRDefault="00574691" w:rsidP="00574691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57469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Amount Paid </w:t>
            </w:r>
          </w:p>
        </w:tc>
      </w:tr>
      <w:tr w:rsidR="00574691" w:rsidRPr="00574691" w14:paraId="125F3A88" w14:textId="77777777" w:rsidTr="00574691">
        <w:trPr>
          <w:trHeight w:val="290"/>
        </w:trPr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614B8" w14:textId="77777777" w:rsidR="00574691" w:rsidRPr="00574691" w:rsidRDefault="00574691" w:rsidP="00574691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469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AN SUPPLIES LTD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5C3A3" w14:textId="77777777" w:rsidR="00574691" w:rsidRPr="00574691" w:rsidRDefault="00574691" w:rsidP="00574691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469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                     82,560.69 </w:t>
            </w:r>
          </w:p>
        </w:tc>
      </w:tr>
      <w:tr w:rsidR="00574691" w:rsidRPr="00574691" w14:paraId="429B38D1" w14:textId="77777777" w:rsidTr="00574691">
        <w:trPr>
          <w:trHeight w:val="290"/>
        </w:trPr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51FB0" w14:textId="77777777" w:rsidR="00574691" w:rsidRPr="00574691" w:rsidRDefault="00574691" w:rsidP="00574691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469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ARCO LTD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D8A30" w14:textId="77777777" w:rsidR="00574691" w:rsidRPr="00574691" w:rsidRDefault="00574691" w:rsidP="00574691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469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                       1,134.00 </w:t>
            </w:r>
          </w:p>
        </w:tc>
      </w:tr>
      <w:tr w:rsidR="00574691" w:rsidRPr="00574691" w14:paraId="0001D538" w14:textId="77777777" w:rsidTr="00574691">
        <w:trPr>
          <w:trHeight w:val="290"/>
        </w:trPr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F7A8C" w14:textId="77777777" w:rsidR="00574691" w:rsidRPr="00574691" w:rsidRDefault="00574691" w:rsidP="00574691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469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CAMFIL LTD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D37C8" w14:textId="5C6D9A99" w:rsidR="00574691" w:rsidRPr="00574691" w:rsidRDefault="00574691" w:rsidP="00574691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469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                1,196,234.63 </w:t>
            </w:r>
          </w:p>
        </w:tc>
      </w:tr>
      <w:tr w:rsidR="00574691" w:rsidRPr="00574691" w14:paraId="6622C9D3" w14:textId="77777777" w:rsidTr="00574691">
        <w:trPr>
          <w:trHeight w:val="290"/>
        </w:trPr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0BCA2" w14:textId="77777777" w:rsidR="00574691" w:rsidRDefault="00574691" w:rsidP="00574691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  <w:p w14:paraId="615D657C" w14:textId="73D0B586" w:rsidR="00574691" w:rsidRPr="00574691" w:rsidRDefault="00574691" w:rsidP="00574691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469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CITY ELECTRICAL FACTORS LTD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B4354" w14:textId="77777777" w:rsidR="00574691" w:rsidRPr="00574691" w:rsidRDefault="00574691" w:rsidP="00574691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469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                     24,803.57 </w:t>
            </w:r>
          </w:p>
        </w:tc>
      </w:tr>
      <w:tr w:rsidR="00574691" w:rsidRPr="00574691" w14:paraId="01718F13" w14:textId="77777777" w:rsidTr="00574691">
        <w:trPr>
          <w:trHeight w:val="290"/>
        </w:trPr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59B76" w14:textId="77777777" w:rsidR="00574691" w:rsidRPr="00574691" w:rsidRDefault="00574691" w:rsidP="00574691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469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EDMUNDSON ELECTRICAL LTD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9E8B6" w14:textId="77777777" w:rsidR="00574691" w:rsidRPr="00574691" w:rsidRDefault="00574691" w:rsidP="00574691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469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                     13,042.60 </w:t>
            </w:r>
          </w:p>
        </w:tc>
      </w:tr>
      <w:tr w:rsidR="00574691" w:rsidRPr="00574691" w14:paraId="496CAAA9" w14:textId="77777777" w:rsidTr="00574691">
        <w:trPr>
          <w:trHeight w:val="290"/>
        </w:trPr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D84C0" w14:textId="77777777" w:rsidR="00574691" w:rsidRDefault="00574691" w:rsidP="00574691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  <w:p w14:paraId="7C8A703D" w14:textId="7036A324" w:rsidR="00574691" w:rsidRPr="00574691" w:rsidRDefault="00574691" w:rsidP="00574691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469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ELECTRICAL WHOLESALE SUPPLIES LTD (EWS)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0D808" w14:textId="77777777" w:rsidR="00574691" w:rsidRPr="00574691" w:rsidRDefault="00574691" w:rsidP="00574691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469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                   275,899.74 </w:t>
            </w:r>
          </w:p>
        </w:tc>
      </w:tr>
      <w:tr w:rsidR="00574691" w:rsidRPr="00574691" w14:paraId="6F4491EE" w14:textId="77777777" w:rsidTr="00574691">
        <w:trPr>
          <w:trHeight w:val="290"/>
        </w:trPr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BE39E" w14:textId="77777777" w:rsidR="00574691" w:rsidRPr="00574691" w:rsidRDefault="00574691" w:rsidP="00574691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469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LH EVANS LTD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81683" w14:textId="77777777" w:rsidR="00574691" w:rsidRPr="00574691" w:rsidRDefault="00574691" w:rsidP="00574691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469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                     49,318.67 </w:t>
            </w:r>
          </w:p>
        </w:tc>
      </w:tr>
      <w:tr w:rsidR="00574691" w:rsidRPr="00574691" w14:paraId="7588DCEC" w14:textId="77777777" w:rsidTr="00574691">
        <w:trPr>
          <w:trHeight w:val="290"/>
        </w:trPr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F3858" w14:textId="77777777" w:rsidR="00574691" w:rsidRPr="00574691" w:rsidRDefault="00574691" w:rsidP="00574691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469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LYRECO UK LTD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15C90" w14:textId="77777777" w:rsidR="00574691" w:rsidRPr="00574691" w:rsidRDefault="00574691" w:rsidP="00574691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469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                2,505,404.81 </w:t>
            </w:r>
          </w:p>
        </w:tc>
      </w:tr>
      <w:tr w:rsidR="00574691" w:rsidRPr="00574691" w14:paraId="28776DBD" w14:textId="77777777" w:rsidTr="00574691">
        <w:trPr>
          <w:trHeight w:val="290"/>
        </w:trPr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0370F" w14:textId="77777777" w:rsidR="00574691" w:rsidRPr="00574691" w:rsidRDefault="00574691" w:rsidP="00574691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469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REXEL UK LTD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CEE87" w14:textId="77777777" w:rsidR="00574691" w:rsidRPr="00574691" w:rsidRDefault="00574691" w:rsidP="00574691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469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                     17,432.69 </w:t>
            </w:r>
          </w:p>
        </w:tc>
      </w:tr>
      <w:tr w:rsidR="00574691" w:rsidRPr="00574691" w14:paraId="1253A324" w14:textId="77777777" w:rsidTr="00574691">
        <w:trPr>
          <w:trHeight w:val="290"/>
        </w:trPr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9A416" w14:textId="77777777" w:rsidR="00574691" w:rsidRPr="00574691" w:rsidRDefault="00574691" w:rsidP="00574691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469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RS COMPONENTS LTD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88ADA" w14:textId="77777777" w:rsidR="00574691" w:rsidRPr="00574691" w:rsidRDefault="00574691" w:rsidP="00574691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469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                   670,668.14 </w:t>
            </w:r>
          </w:p>
        </w:tc>
      </w:tr>
      <w:tr w:rsidR="00574691" w:rsidRPr="00574691" w14:paraId="79393C3B" w14:textId="77777777" w:rsidTr="00574691">
        <w:trPr>
          <w:trHeight w:val="290"/>
        </w:trPr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267AF" w14:textId="77777777" w:rsidR="00574691" w:rsidRDefault="00574691" w:rsidP="00574691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  <w:p w14:paraId="2DA65CAB" w14:textId="367AB083" w:rsidR="00574691" w:rsidRPr="00574691" w:rsidRDefault="00574691" w:rsidP="00574691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469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SCREWFIX DIRECT LTD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DD5A0" w14:textId="77777777" w:rsidR="00574691" w:rsidRPr="00574691" w:rsidRDefault="00574691" w:rsidP="00574691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469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                       5,685.52 </w:t>
            </w:r>
          </w:p>
        </w:tc>
      </w:tr>
      <w:tr w:rsidR="00574691" w:rsidRPr="00574691" w14:paraId="612E7FF6" w14:textId="77777777" w:rsidTr="00574691">
        <w:trPr>
          <w:trHeight w:val="290"/>
        </w:trPr>
        <w:tc>
          <w:tcPr>
            <w:tcW w:w="1928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23C88CDC" w14:textId="77777777" w:rsidR="00574691" w:rsidRPr="00574691" w:rsidRDefault="00574691" w:rsidP="00574691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57469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Grand Total</w:t>
            </w:r>
          </w:p>
        </w:tc>
        <w:tc>
          <w:tcPr>
            <w:tcW w:w="212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5FD09D46" w14:textId="77777777" w:rsidR="00574691" w:rsidRPr="00574691" w:rsidRDefault="00574691" w:rsidP="00574691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57469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                4,842,185.06 </w:t>
            </w:r>
          </w:p>
        </w:tc>
      </w:tr>
    </w:tbl>
    <w:p w14:paraId="75970B72" w14:textId="6AE15C81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14:paraId="3E9F07F4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38800" w14:textId="77777777" w:rsidR="00B73D24" w:rsidRDefault="00B73D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7C887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0F03FD30" wp14:editId="2714D46F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14:paraId="15A49180" w14:textId="77777777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14:paraId="656EA6A7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16B84" w14:textId="600A45DF" w:rsidR="007D6A3E" w:rsidRDefault="007D6A3E" w:rsidP="00B73D24">
    <w:pPr>
      <w:pStyle w:val="Footer"/>
    </w:pPr>
  </w:p>
  <w:p w14:paraId="0527764C" w14:textId="77777777" w:rsidR="00B73D24" w:rsidRDefault="00B73D24" w:rsidP="00B73D24">
    <w:pPr>
      <w:pStyle w:val="Footer"/>
    </w:pPr>
  </w:p>
  <w:p w14:paraId="40D801B2" w14:textId="77777777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  <w:bookmarkStart w:id="0" w:name="_Hlk168407067"/>
    <w:bookmarkStart w:id="1" w:name="_Hlk168407068"/>
  </w:p>
  <w:p w14:paraId="54F35898" w14:textId="55F205DE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2336" behindDoc="1" locked="0" layoutInCell="1" allowOverlap="1" wp14:anchorId="44C63C6C" wp14:editId="0408D274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1243636704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169A9EAE" w14:textId="77777777" w:rsidR="00B73D24" w:rsidRPr="002B2CF6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  <w:bookmarkEnd w:id="0"/>
    <w:bookmarkEnd w:id="1"/>
  </w:p>
  <w:p w14:paraId="73827B55" w14:textId="4A9F659E" w:rsidR="00B73D24" w:rsidRDefault="00B73D24" w:rsidP="00B73D24">
    <w:pPr>
      <w:pStyle w:val="Footer"/>
    </w:pP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7074A" w14:textId="77777777" w:rsidR="00B73D24" w:rsidRDefault="00B73D2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E6546" w14:textId="77777777" w:rsidR="00B73D24" w:rsidRDefault="00B73D2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5F1CA3C3" w:rsidR="0097092D" w:rsidRDefault="00B73D24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47CB3A5F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1F340B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Cadeirydd/Chair: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Jan Williams</w:t>
                          </w:r>
                        </w:p>
                        <w:p w14:paraId="081C5215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Prif Weithredwr dros dro/Interim Chief Executive: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Dr Richard Evans</w:t>
                          </w:r>
                        </w:p>
                        <w:p w14:paraId="41859911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Pencadlys Bwrdd Iechyd Prifysgol Bae Abertawe </w:t>
                          </w:r>
                        </w:p>
                        <w:p w14:paraId="3D4DE5D0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Un Porthfa Talbot, Parc Ynni, Baglan, Port Talbot, SA12 7BR</w:t>
                          </w:r>
                        </w:p>
                        <w:p w14:paraId="70761EB9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</w:p>
                        <w:p w14:paraId="7E8587F4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Swansea Bay University Health Board Headquarters</w:t>
                          </w:r>
                        </w:p>
                        <w:p w14:paraId="63BD9972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One Talbot Gateway, Baglan Energy Park, Port Talbot, SA12 7BR</w:t>
                          </w:r>
                        </w:p>
                        <w:p w14:paraId="7BB4835A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|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Phone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: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01639 683</w:t>
                          </w:r>
                          <w:r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334</w:t>
                          </w:r>
                        </w:p>
                        <w:p w14:paraId="7632E72D" w14:textId="299D6AFA" w:rsidR="000C00ED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01F340B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Cadeirydd/Chair: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Jan Williams</w:t>
                    </w:r>
                  </w:p>
                  <w:p w14:paraId="081C5215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Prif Weithredwr dros dro/Interim Chief Executive: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Dr Richard Evans</w:t>
                    </w:r>
                  </w:p>
                  <w:p w14:paraId="41859911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Pencadlys Bwrdd Iechyd Prifysgol Bae Abertawe </w:t>
                    </w:r>
                  </w:p>
                  <w:p w14:paraId="3D4DE5D0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Un Porthfa Talbot, Parc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20"/>
                      </w:rPr>
                      <w:t>, Baglan, Port Talbot, SA12 7BR</w:t>
                    </w:r>
                  </w:p>
                  <w:p w14:paraId="70761EB9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</w:p>
                  <w:p w14:paraId="7E8587F4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Swansea Bay University Health Board Headquarters</w:t>
                    </w:r>
                  </w:p>
                  <w:p w14:paraId="63BD9972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One Talbot Gateway, Baglan Energy Park, Port Talbot, SA12 7BR</w:t>
                    </w:r>
                  </w:p>
                  <w:p w14:paraId="7BB4835A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| </w:t>
                    </w: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Phone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>: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01639 683</w:t>
                    </w:r>
                    <w:r>
                      <w:rPr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>334</w:t>
                    </w:r>
                  </w:p>
                  <w:p w14:paraId="7632E72D" w14:textId="299D6AFA" w:rsidR="000C00ED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5925B8">
      <w:rPr>
        <w:noProof/>
      </w:rPr>
      <w:drawing>
        <wp:anchor distT="0" distB="0" distL="114300" distR="114300" simplePos="0" relativeHeight="251659264" behindDoc="1" locked="0" layoutInCell="1" allowOverlap="1" wp14:anchorId="6526706D" wp14:editId="4ECD7732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31436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3143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31438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31439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5"/>
  </w:num>
  <w:num w:numId="5">
    <w:abstractNumId w:val="4"/>
  </w:num>
  <w:num w:numId="6">
    <w:abstractNumId w:val="3"/>
  </w:num>
  <w:num w:numId="7">
    <w:abstractNumId w:val="10"/>
  </w:num>
  <w:num w:numId="8">
    <w:abstractNumId w:val="14"/>
  </w:num>
  <w:num w:numId="9">
    <w:abstractNumId w:val="17"/>
  </w:num>
  <w:num w:numId="10">
    <w:abstractNumId w:val="1"/>
  </w:num>
  <w:num w:numId="11">
    <w:abstractNumId w:val="9"/>
  </w:num>
  <w:num w:numId="12">
    <w:abstractNumId w:val="12"/>
  </w:num>
  <w:num w:numId="13">
    <w:abstractNumId w:val="16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64862"/>
    <w:rsid w:val="0048724F"/>
    <w:rsid w:val="004C59CA"/>
    <w:rsid w:val="004C7B47"/>
    <w:rsid w:val="004E1954"/>
    <w:rsid w:val="004F1E5A"/>
    <w:rsid w:val="004F4D32"/>
    <w:rsid w:val="005317D4"/>
    <w:rsid w:val="00534D7A"/>
    <w:rsid w:val="00553E1D"/>
    <w:rsid w:val="00574691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046C9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1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228</TotalTime>
  <Pages>3</Pages>
  <Words>434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23</cp:revision>
  <cp:lastPrinted>2019-03-26T11:11:00Z</cp:lastPrinted>
  <dcterms:created xsi:type="dcterms:W3CDTF">2021-09-13T07:38:00Z</dcterms:created>
  <dcterms:modified xsi:type="dcterms:W3CDTF">2024-09-23T13:21:00Z</dcterms:modified>
</cp:coreProperties>
</file>