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0B92D2BB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87D66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24-J-054 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0B92D2BB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587D66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24-J-054 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1ADE53B6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72FE0AA2" w14:textId="163287C4" w:rsidR="00587D66" w:rsidRPr="00587D66" w:rsidRDefault="00587D66" w:rsidP="00587D66">
      <w:pPr>
        <w:spacing w:before="280"/>
        <w:rPr>
          <w:rFonts w:ascii="Verdana" w:hAnsi="Verdana"/>
          <w:b/>
          <w:sz w:val="22"/>
        </w:rPr>
      </w:pPr>
      <w:r w:rsidRPr="00587D66">
        <w:rPr>
          <w:rFonts w:ascii="Verdana" w:hAnsi="Verdana"/>
          <w:b/>
          <w:sz w:val="22"/>
        </w:rPr>
        <w:t>I am writing to make the following request under the Freedom of Information Act.</w:t>
      </w:r>
    </w:p>
    <w:p w14:paraId="7BC02808" w14:textId="63C4DE80" w:rsidR="00587D66" w:rsidRPr="006A5E05" w:rsidRDefault="00587D66" w:rsidP="006A5E05">
      <w:pPr>
        <w:pStyle w:val="ListParagraph"/>
        <w:numPr>
          <w:ilvl w:val="0"/>
          <w:numId w:val="19"/>
        </w:numPr>
        <w:spacing w:before="280"/>
        <w:rPr>
          <w:rFonts w:ascii="Verdana" w:hAnsi="Verdana"/>
          <w:b/>
          <w:sz w:val="22"/>
        </w:rPr>
      </w:pPr>
      <w:r w:rsidRPr="00587D66">
        <w:rPr>
          <w:rFonts w:ascii="Verdana" w:hAnsi="Verdana"/>
          <w:b/>
          <w:sz w:val="22"/>
        </w:rPr>
        <w:t>Please can you supply a breakdown for the years 2022-23 and 2023-24 of items logged on your organisation’s gifts and hospitality register by/relating to nursing staff</w:t>
      </w:r>
      <w:r w:rsidR="00D26D71">
        <w:rPr>
          <w:rFonts w:ascii="Verdana" w:hAnsi="Verdana"/>
          <w:b/>
          <w:sz w:val="22"/>
        </w:rPr>
        <w:t xml:space="preserve">. </w:t>
      </w:r>
      <w:r w:rsidRPr="00587D66">
        <w:rPr>
          <w:rFonts w:ascii="Verdana" w:hAnsi="Verdana"/>
          <w:b/>
          <w:sz w:val="22"/>
        </w:rPr>
        <w:t xml:space="preserve">I request the following details laid out like the following example, in table form: 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3"/>
        <w:gridCol w:w="2146"/>
        <w:gridCol w:w="1632"/>
        <w:gridCol w:w="1510"/>
        <w:gridCol w:w="1449"/>
        <w:gridCol w:w="1584"/>
      </w:tblGrid>
      <w:tr w:rsidR="00587D66" w:rsidRPr="00587D66" w14:paraId="67C53C03" w14:textId="77777777" w:rsidTr="006A5E05">
        <w:trPr>
          <w:jc w:val="center"/>
        </w:trPr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CCA5D5" w14:textId="77777777" w:rsidR="00587D66" w:rsidRPr="00587D66" w:rsidRDefault="00587D66" w:rsidP="006A5E05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b/>
                <w:bCs/>
                <w:sz w:val="20"/>
                <w:szCs w:val="20"/>
                <w:lang w:eastAsia="en-US"/>
                <w14:ligatures w14:val="standardContextual"/>
              </w:rPr>
            </w:pPr>
            <w:r w:rsidRPr="00587D66">
              <w:rPr>
                <w:rFonts w:ascii="Verdana" w:hAnsi="Verdana" w:cs="Calibri"/>
                <w:b/>
                <w:bCs/>
                <w:sz w:val="20"/>
                <w:szCs w:val="20"/>
                <w:lang w:eastAsia="en-US"/>
                <w14:ligatures w14:val="standardContextual"/>
              </w:rPr>
              <w:t>Date item declared</w:t>
            </w:r>
          </w:p>
        </w:tc>
        <w:tc>
          <w:tcPr>
            <w:tcW w:w="21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0297A5" w14:textId="77777777" w:rsidR="00587D66" w:rsidRPr="00587D66" w:rsidRDefault="00587D66" w:rsidP="006A5E05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b/>
                <w:bCs/>
                <w:sz w:val="20"/>
                <w:szCs w:val="20"/>
                <w:lang w:eastAsia="en-US"/>
                <w14:ligatures w14:val="standardContextual"/>
              </w:rPr>
            </w:pPr>
            <w:r w:rsidRPr="00587D66">
              <w:rPr>
                <w:rFonts w:ascii="Verdana" w:hAnsi="Verdana" w:cs="Calibri"/>
                <w:b/>
                <w:bCs/>
                <w:sz w:val="20"/>
                <w:szCs w:val="20"/>
                <w:lang w:eastAsia="en-US"/>
                <w14:ligatures w14:val="standardContextual"/>
              </w:rPr>
              <w:t>Description of gift</w:t>
            </w:r>
          </w:p>
        </w:tc>
        <w:tc>
          <w:tcPr>
            <w:tcW w:w="16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8088C7" w14:textId="77777777" w:rsidR="00587D66" w:rsidRPr="00587D66" w:rsidRDefault="00587D66" w:rsidP="006A5E05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b/>
                <w:bCs/>
                <w:sz w:val="20"/>
                <w:szCs w:val="20"/>
                <w:lang w:eastAsia="en-US"/>
                <w14:ligatures w14:val="standardContextual"/>
              </w:rPr>
            </w:pPr>
            <w:r w:rsidRPr="00587D66">
              <w:rPr>
                <w:rFonts w:ascii="Verdana" w:hAnsi="Verdana" w:cs="Calibri"/>
                <w:b/>
                <w:bCs/>
                <w:sz w:val="20"/>
                <w:szCs w:val="20"/>
                <w:lang w:eastAsia="en-US"/>
                <w14:ligatures w14:val="standardContextual"/>
              </w:rPr>
              <w:t>Which nursing role*/band* received gift?</w:t>
            </w:r>
          </w:p>
        </w:tc>
        <w:tc>
          <w:tcPr>
            <w:tcW w:w="15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0C3375" w14:textId="77777777" w:rsidR="00587D66" w:rsidRPr="00587D66" w:rsidRDefault="00587D66" w:rsidP="006A5E05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b/>
                <w:bCs/>
                <w:sz w:val="20"/>
                <w:szCs w:val="20"/>
                <w:lang w:eastAsia="en-US"/>
                <w14:ligatures w14:val="standardContextual"/>
              </w:rPr>
            </w:pPr>
            <w:r w:rsidRPr="00587D66">
              <w:rPr>
                <w:rFonts w:ascii="Verdana" w:hAnsi="Verdana" w:cs="Calibri"/>
                <w:b/>
                <w:bCs/>
                <w:sz w:val="20"/>
                <w:szCs w:val="20"/>
                <w:lang w:eastAsia="en-US"/>
                <w14:ligatures w14:val="standardContextual"/>
              </w:rPr>
              <w:t>Reason for gift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1EB7F8" w14:textId="77777777" w:rsidR="00587D66" w:rsidRPr="00587D66" w:rsidRDefault="00587D66" w:rsidP="006A5E05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b/>
                <w:bCs/>
                <w:sz w:val="20"/>
                <w:szCs w:val="20"/>
                <w:lang w:eastAsia="en-US"/>
                <w14:ligatures w14:val="standardContextual"/>
              </w:rPr>
            </w:pPr>
            <w:r w:rsidRPr="00587D66">
              <w:rPr>
                <w:rFonts w:ascii="Verdana" w:hAnsi="Verdana" w:cs="Calibri"/>
                <w:b/>
                <w:bCs/>
                <w:sz w:val="20"/>
                <w:szCs w:val="20"/>
                <w:lang w:eastAsia="en-US"/>
                <w14:ligatures w14:val="standardContextual"/>
              </w:rPr>
              <w:t>Value</w:t>
            </w:r>
          </w:p>
        </w:tc>
        <w:tc>
          <w:tcPr>
            <w:tcW w:w="15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845BDE" w14:textId="77777777" w:rsidR="00587D66" w:rsidRPr="00587D66" w:rsidRDefault="00587D66" w:rsidP="006A5E05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b/>
                <w:bCs/>
                <w:sz w:val="20"/>
                <w:szCs w:val="20"/>
                <w:lang w:eastAsia="en-US"/>
                <w14:ligatures w14:val="standardContextual"/>
              </w:rPr>
            </w:pPr>
            <w:r w:rsidRPr="00587D66">
              <w:rPr>
                <w:rFonts w:ascii="Verdana" w:hAnsi="Verdana" w:cs="Calibri"/>
                <w:b/>
                <w:bCs/>
                <w:sz w:val="20"/>
                <w:szCs w:val="20"/>
                <w:lang w:eastAsia="en-US"/>
                <w14:ligatures w14:val="standardContextual"/>
              </w:rPr>
              <w:t>Accepted or declined?</w:t>
            </w:r>
          </w:p>
        </w:tc>
      </w:tr>
      <w:tr w:rsidR="006A5E05" w:rsidRPr="00587D66" w14:paraId="73FDC924" w14:textId="77777777" w:rsidTr="006A5E05">
        <w:trPr>
          <w:jc w:val="center"/>
        </w:trPr>
        <w:tc>
          <w:tcPr>
            <w:tcW w:w="9564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BB64F" w14:textId="4BE13E79" w:rsidR="006A5E05" w:rsidRPr="00587D66" w:rsidRDefault="006A5E05" w:rsidP="006A5E05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Verdana" w:hAnsi="Verdana" w:cs="Calibri"/>
                <w:sz w:val="20"/>
                <w:szCs w:val="20"/>
                <w:lang w:eastAsia="en-US"/>
                <w14:ligatures w14:val="standardContextual"/>
              </w:rPr>
              <w:t>2022/23</w:t>
            </w:r>
          </w:p>
        </w:tc>
      </w:tr>
      <w:tr w:rsidR="00587D66" w:rsidRPr="00587D66" w14:paraId="03E29814" w14:textId="77777777" w:rsidTr="006A5E05">
        <w:trPr>
          <w:jc w:val="center"/>
        </w:trPr>
        <w:tc>
          <w:tcPr>
            <w:tcW w:w="1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A5F1D" w14:textId="5175BF84" w:rsidR="00587D66" w:rsidRPr="00587D66" w:rsidRDefault="006A5E05" w:rsidP="006A5E05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Verdana" w:hAnsi="Verdana" w:cs="Calibri"/>
                <w:sz w:val="20"/>
                <w:szCs w:val="20"/>
                <w:lang w:eastAsia="en-US"/>
                <w14:ligatures w14:val="standardContextual"/>
              </w:rPr>
              <w:t>21/4/22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FD140" w14:textId="15ACCF56" w:rsidR="00587D66" w:rsidRPr="00587D66" w:rsidRDefault="006A5E05" w:rsidP="006A5E05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Verdana" w:hAnsi="Verdana" w:cs="Calibri"/>
                <w:sz w:val="20"/>
                <w:szCs w:val="20"/>
                <w:lang w:eastAsia="en-US"/>
                <w14:ligatures w14:val="standardContextual"/>
              </w:rPr>
              <w:t>1 large canvas painting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B4570" w14:textId="09397C99" w:rsidR="00587D66" w:rsidRPr="00587D66" w:rsidRDefault="006A5E05" w:rsidP="006A5E05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Verdana" w:hAnsi="Verdana" w:cs="Calibri"/>
                <w:sz w:val="20"/>
                <w:szCs w:val="20"/>
                <w:lang w:eastAsia="en-US"/>
                <w14:ligatures w14:val="standardContextual"/>
              </w:rPr>
              <w:t>Community Staff Nurse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3B493" w14:textId="32E3E01B" w:rsidR="00587D66" w:rsidRPr="00587D66" w:rsidRDefault="006A5E05" w:rsidP="006A5E05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Verdana" w:hAnsi="Verdana" w:cs="Calibri"/>
                <w:sz w:val="20"/>
                <w:szCs w:val="20"/>
                <w:lang w:eastAsia="en-US"/>
                <w14:ligatures w14:val="standardContextual"/>
              </w:rPr>
              <w:t>Service user gift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351E8" w14:textId="26B4F4D3" w:rsidR="00587D66" w:rsidRPr="00587D66" w:rsidRDefault="006A5E05" w:rsidP="006A5E05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Verdana" w:hAnsi="Verdana" w:cs="Calibri"/>
                <w:sz w:val="20"/>
                <w:szCs w:val="20"/>
                <w:lang w:eastAsia="en-US"/>
                <w14:ligatures w14:val="standardContextual"/>
              </w:rPr>
              <w:t>Unknown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9F756" w14:textId="66940E86" w:rsidR="00587D66" w:rsidRPr="00587D66" w:rsidRDefault="006A5E05" w:rsidP="006A5E05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Verdana" w:hAnsi="Verdana" w:cs="Calibri"/>
                <w:sz w:val="20"/>
                <w:szCs w:val="20"/>
                <w:lang w:eastAsia="en-US"/>
                <w14:ligatures w14:val="standardContextual"/>
              </w:rPr>
              <w:t>Accepted</w:t>
            </w:r>
          </w:p>
        </w:tc>
      </w:tr>
      <w:tr w:rsidR="006A5E05" w:rsidRPr="00587D66" w14:paraId="1F61709B" w14:textId="77777777" w:rsidTr="006A5E05">
        <w:trPr>
          <w:jc w:val="center"/>
        </w:trPr>
        <w:tc>
          <w:tcPr>
            <w:tcW w:w="956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3DA11" w14:textId="233D240E" w:rsidR="006A5E05" w:rsidRPr="00587D66" w:rsidRDefault="006A5E05" w:rsidP="006A5E05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Verdana" w:hAnsi="Verdana" w:cs="Calibri"/>
                <w:sz w:val="20"/>
                <w:szCs w:val="20"/>
                <w:lang w:eastAsia="en-US"/>
                <w14:ligatures w14:val="standardContextual"/>
              </w:rPr>
              <w:t>2023/24</w:t>
            </w:r>
          </w:p>
        </w:tc>
      </w:tr>
      <w:tr w:rsidR="00587D66" w:rsidRPr="00587D66" w14:paraId="0092BBC2" w14:textId="77777777" w:rsidTr="006A5E05">
        <w:trPr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9A726" w14:textId="784D30BC" w:rsidR="00587D66" w:rsidRPr="00587D66" w:rsidRDefault="006A5E05" w:rsidP="006A5E05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Verdana" w:hAnsi="Verdana" w:cs="Calibri"/>
                <w:sz w:val="20"/>
                <w:szCs w:val="20"/>
                <w:lang w:eastAsia="en-US"/>
                <w14:ligatures w14:val="standardContextual"/>
              </w:rPr>
              <w:t>6/12/23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E4986" w14:textId="7A5DA039" w:rsidR="00587D66" w:rsidRPr="00587D66" w:rsidRDefault="006A5E05" w:rsidP="006A5E05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Verdana" w:hAnsi="Verdana" w:cs="Calibri"/>
                <w:sz w:val="20"/>
                <w:szCs w:val="20"/>
                <w:lang w:eastAsia="en-US"/>
                <w14:ligatures w14:val="standardContextual"/>
              </w:rPr>
              <w:t>NEXT gift voucher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578919" w14:textId="28E92BB6" w:rsidR="00587D66" w:rsidRPr="00587D66" w:rsidRDefault="006A5E05" w:rsidP="006A5E05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Verdana" w:hAnsi="Verdana" w:cs="Calibri"/>
                <w:sz w:val="20"/>
                <w:szCs w:val="20"/>
                <w:lang w:eastAsia="en-US"/>
                <w14:ligatures w14:val="standardContextual"/>
              </w:rPr>
              <w:t>Staff Nurse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361D1" w14:textId="7E532C86" w:rsidR="00587D66" w:rsidRPr="00587D66" w:rsidRDefault="006A5E05" w:rsidP="006A5E05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Verdana" w:hAnsi="Verdana" w:cs="Calibri"/>
                <w:sz w:val="20"/>
                <w:szCs w:val="20"/>
                <w:lang w:eastAsia="en-US"/>
                <w14:ligatures w14:val="standardContextual"/>
              </w:rPr>
              <w:t>Patient gift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C71AF" w14:textId="7B50C47B" w:rsidR="00587D66" w:rsidRPr="00587D66" w:rsidRDefault="006A5E05" w:rsidP="006A5E05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Verdana" w:hAnsi="Verdana" w:cs="Calibri"/>
                <w:sz w:val="20"/>
                <w:szCs w:val="20"/>
                <w:lang w:eastAsia="en-US"/>
                <w14:ligatures w14:val="standardContextual"/>
              </w:rPr>
              <w:t>£20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2097C" w14:textId="5E9B1186" w:rsidR="00587D66" w:rsidRPr="00587D66" w:rsidRDefault="006A5E05" w:rsidP="006A5E05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Verdana" w:hAnsi="Verdana" w:cs="Calibri"/>
                <w:sz w:val="20"/>
                <w:szCs w:val="20"/>
                <w:lang w:eastAsia="en-US"/>
                <w14:ligatures w14:val="standardContextual"/>
              </w:rPr>
              <w:t>Accepted</w:t>
            </w:r>
          </w:p>
        </w:tc>
      </w:tr>
      <w:tr w:rsidR="006A5E05" w:rsidRPr="00587D66" w14:paraId="4206E9DC" w14:textId="77777777" w:rsidTr="006A5E05">
        <w:trPr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C768F" w14:textId="1656D29E" w:rsidR="006A5E05" w:rsidRPr="00587D66" w:rsidRDefault="006A5E05" w:rsidP="006A5E05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Verdana" w:hAnsi="Verdana" w:cs="Calibri"/>
                <w:sz w:val="20"/>
                <w:szCs w:val="20"/>
                <w:lang w:eastAsia="en-US"/>
                <w14:ligatures w14:val="standardContextual"/>
              </w:rPr>
              <w:t>14/2/24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D0DE3" w14:textId="5E7744DD" w:rsidR="006A5E05" w:rsidRPr="00587D66" w:rsidRDefault="006A5E05" w:rsidP="006A5E05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Verdana" w:hAnsi="Verdana" w:cs="Calibri"/>
                <w:sz w:val="20"/>
                <w:szCs w:val="20"/>
                <w:lang w:eastAsia="en-US"/>
                <w14:ligatures w14:val="standardContextual"/>
              </w:rPr>
              <w:t>Bracelet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A9150" w14:textId="5C59B803" w:rsidR="006A5E05" w:rsidRPr="00587D66" w:rsidRDefault="006A5E05" w:rsidP="006A5E05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Verdana" w:hAnsi="Verdana" w:cs="Calibri"/>
                <w:sz w:val="20"/>
                <w:szCs w:val="20"/>
                <w:lang w:eastAsia="en-US"/>
                <w14:ligatures w14:val="standardContextual"/>
              </w:rPr>
              <w:t>Staff Nurse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5675B" w14:textId="2F832A03" w:rsidR="006A5E05" w:rsidRPr="00587D66" w:rsidRDefault="006A5E05" w:rsidP="006A5E05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Verdana" w:hAnsi="Verdana" w:cs="Calibri"/>
                <w:sz w:val="20"/>
                <w:szCs w:val="20"/>
                <w:lang w:eastAsia="en-US"/>
                <w14:ligatures w14:val="standardContextual"/>
              </w:rPr>
              <w:t>Charitable Donation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AD7DE" w14:textId="5E264821" w:rsidR="006A5E05" w:rsidRPr="00587D66" w:rsidRDefault="006A5E05" w:rsidP="006A5E05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Verdana" w:hAnsi="Verdana" w:cs="Calibri"/>
                <w:sz w:val="20"/>
                <w:szCs w:val="20"/>
                <w:lang w:eastAsia="en-US"/>
                <w14:ligatures w14:val="standardContextual"/>
              </w:rPr>
              <w:t>£70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80FE7" w14:textId="665D9753" w:rsidR="006A5E05" w:rsidRPr="00587D66" w:rsidRDefault="006A5E05" w:rsidP="006A5E05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Verdana" w:hAnsi="Verdana" w:cs="Calibri"/>
                <w:sz w:val="20"/>
                <w:szCs w:val="20"/>
                <w:lang w:eastAsia="en-US"/>
                <w14:ligatures w14:val="standardContextual"/>
              </w:rPr>
              <w:t>Accepted</w:t>
            </w:r>
          </w:p>
        </w:tc>
      </w:tr>
    </w:tbl>
    <w:p w14:paraId="5A51DF0C" w14:textId="2A700876" w:rsidR="00587D66" w:rsidRPr="00D26D71" w:rsidRDefault="00D26D71" w:rsidP="00D26D71">
      <w:pPr>
        <w:spacing w:before="280"/>
        <w:rPr>
          <w:rFonts w:ascii="Verdana" w:hAnsi="Verdana"/>
          <w:bCs/>
          <w:sz w:val="22"/>
        </w:rPr>
      </w:pPr>
      <w:r w:rsidRPr="00D26D71">
        <w:rPr>
          <w:rFonts w:ascii="Verdana" w:hAnsi="Verdana"/>
          <w:bCs/>
          <w:sz w:val="22"/>
        </w:rPr>
        <w:t>Please note that we do not hold staff bandings within this register, only job titles.</w:t>
      </w:r>
    </w:p>
    <w:p w14:paraId="5A90FFB5" w14:textId="4BFE1822" w:rsidR="00587D66" w:rsidRPr="00587D66" w:rsidRDefault="00587D66" w:rsidP="009E0876">
      <w:pPr>
        <w:pStyle w:val="ListParagraph"/>
        <w:numPr>
          <w:ilvl w:val="0"/>
          <w:numId w:val="19"/>
        </w:numPr>
        <w:spacing w:before="0" w:after="0" w:line="240" w:lineRule="auto"/>
        <w:ind w:right="0"/>
        <w:contextualSpacing w:val="0"/>
        <w:rPr>
          <w:rFonts w:ascii="Verdana" w:hAnsi="Verdana"/>
          <w:b/>
          <w:sz w:val="22"/>
        </w:rPr>
      </w:pPr>
      <w:r w:rsidRPr="009E0876">
        <w:rPr>
          <w:rFonts w:ascii="Verdana" w:hAnsi="Verdana"/>
          <w:b/>
          <w:sz w:val="22"/>
        </w:rPr>
        <w:t xml:space="preserve">Please can you also tell me – does your organisation have a policy with a monetary limit on gifts (i.e. gifts valued under £50 are allowed) and are cash gifts ever permitted? </w:t>
      </w:r>
      <w:r w:rsidR="00351311" w:rsidRPr="009E0876">
        <w:rPr>
          <w:rFonts w:ascii="Verdana" w:hAnsi="Verdana"/>
          <w:b/>
          <w:sz w:val="22"/>
        </w:rPr>
        <w:br/>
      </w:r>
      <w:proofErr w:type="gramStart"/>
      <w:r w:rsidR="00351311" w:rsidRPr="009E0876">
        <w:rPr>
          <w:rFonts w:ascii="Verdana" w:eastAsia="Times New Roman" w:hAnsi="Verdana"/>
          <w:sz w:val="22"/>
          <w:szCs w:val="22"/>
        </w:rPr>
        <w:t>Yes</w:t>
      </w:r>
      <w:proofErr w:type="gramEnd"/>
      <w:r w:rsidR="00351311" w:rsidRPr="009E0876">
        <w:rPr>
          <w:rFonts w:ascii="Verdana" w:eastAsia="Times New Roman" w:hAnsi="Verdana"/>
          <w:sz w:val="22"/>
          <w:szCs w:val="22"/>
        </w:rPr>
        <w:t xml:space="preserve"> the organisation does have a policy</w:t>
      </w:r>
      <w:r w:rsidR="00D26D71" w:rsidRPr="009E0876">
        <w:rPr>
          <w:rFonts w:ascii="Verdana" w:eastAsia="Times New Roman" w:hAnsi="Verdana"/>
          <w:sz w:val="22"/>
          <w:szCs w:val="22"/>
        </w:rPr>
        <w:t xml:space="preserve"> setting out monetary limits on gifts</w:t>
      </w:r>
      <w:r w:rsidR="009E0876">
        <w:rPr>
          <w:rFonts w:ascii="Verdana" w:eastAsia="Times New Roman" w:hAnsi="Verdana"/>
          <w:sz w:val="22"/>
          <w:szCs w:val="22"/>
        </w:rPr>
        <w:t xml:space="preserve">. Please see section 9.2 of </w:t>
      </w:r>
      <w:r w:rsidR="009E0876" w:rsidRPr="009E0876">
        <w:rPr>
          <w:rFonts w:ascii="Verdana" w:eastAsia="Times New Roman" w:hAnsi="Verdana"/>
          <w:sz w:val="22"/>
          <w:szCs w:val="22"/>
        </w:rPr>
        <w:t>the Standards of Business Conduct Policy attached</w:t>
      </w:r>
      <w:r w:rsidR="009E0876">
        <w:rPr>
          <w:rFonts w:ascii="Verdana" w:eastAsia="Times New Roman" w:hAnsi="Verdana"/>
          <w:sz w:val="22"/>
          <w:szCs w:val="22"/>
        </w:rPr>
        <w:t>.</w:t>
      </w:r>
      <w:r w:rsidR="009E0876">
        <w:rPr>
          <w:rFonts w:ascii="Verdana" w:eastAsia="Times New Roman" w:hAnsi="Verdana"/>
          <w:sz w:val="22"/>
          <w:szCs w:val="22"/>
        </w:rPr>
        <w:br/>
      </w:r>
      <w:r w:rsidR="009E0876">
        <w:rPr>
          <w:rFonts w:ascii="Verdana" w:eastAsia="Times New Roman" w:hAnsi="Verdana"/>
          <w:sz w:val="22"/>
          <w:szCs w:val="22"/>
        </w:rPr>
        <w:br/>
      </w:r>
    </w:p>
    <w:p w14:paraId="07AEAB95" w14:textId="44ECA77D" w:rsidR="00587D66" w:rsidRPr="00587D66" w:rsidRDefault="00587D66" w:rsidP="00587D66">
      <w:pPr>
        <w:pStyle w:val="ListParagraph"/>
        <w:numPr>
          <w:ilvl w:val="0"/>
          <w:numId w:val="19"/>
        </w:numPr>
        <w:spacing w:before="280"/>
        <w:rPr>
          <w:rFonts w:ascii="Verdana" w:hAnsi="Verdana"/>
          <w:b/>
          <w:sz w:val="22"/>
        </w:rPr>
      </w:pPr>
      <w:r w:rsidRPr="00587D66">
        <w:rPr>
          <w:rFonts w:ascii="Verdana" w:hAnsi="Verdana"/>
          <w:b/>
          <w:sz w:val="22"/>
        </w:rPr>
        <w:t>Finally, please state whether any nursing staff at your organisation were left any gifts or sums of money in patients’ wills during this time period?</w:t>
      </w:r>
      <w:r w:rsidR="00D26D71">
        <w:rPr>
          <w:rFonts w:ascii="Verdana" w:hAnsi="Verdana"/>
          <w:b/>
          <w:sz w:val="22"/>
        </w:rPr>
        <w:br/>
      </w:r>
      <w:r w:rsidR="004B78C4">
        <w:rPr>
          <w:rFonts w:ascii="Verdana" w:hAnsi="Verdana"/>
          <w:bCs/>
          <w:sz w:val="22"/>
        </w:rPr>
        <w:t>We do not have a record of any gifts or sums of money left to nursing staff in patient wills during this time period.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074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2075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2076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2077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8DD110E"/>
    <w:multiLevelType w:val="hybridMultilevel"/>
    <w:tmpl w:val="CBEA6440"/>
    <w:lvl w:ilvl="0" w:tplc="8A1A6C4A">
      <w:numFmt w:val="bullet"/>
      <w:lvlText w:val="•"/>
      <w:lvlJc w:val="left"/>
      <w:pPr>
        <w:ind w:left="86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B2862F1"/>
    <w:multiLevelType w:val="hybridMultilevel"/>
    <w:tmpl w:val="CC9042BC"/>
    <w:lvl w:ilvl="0" w:tplc="AB046BCC">
      <w:start w:val="1"/>
      <w:numFmt w:val="decimal"/>
      <w:lvlText w:val="%1)"/>
      <w:lvlJc w:val="left"/>
      <w:pPr>
        <w:ind w:left="865" w:hanging="360"/>
      </w:pPr>
      <w:rPr>
        <w:rFonts w:ascii="Verdana" w:hAnsi="Verdana"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2B8E2D74"/>
    <w:multiLevelType w:val="hybridMultilevel"/>
    <w:tmpl w:val="035E8CCC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8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0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2A13EC2"/>
    <w:multiLevelType w:val="hybridMultilevel"/>
    <w:tmpl w:val="98823714"/>
    <w:lvl w:ilvl="0" w:tplc="81007840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1"/>
  </w:num>
  <w:num w:numId="4">
    <w:abstractNumId w:val="19"/>
  </w:num>
  <w:num w:numId="5">
    <w:abstractNumId w:val="5"/>
  </w:num>
  <w:num w:numId="6">
    <w:abstractNumId w:val="3"/>
  </w:num>
  <w:num w:numId="7">
    <w:abstractNumId w:val="13"/>
  </w:num>
  <w:num w:numId="8">
    <w:abstractNumId w:val="18"/>
  </w:num>
  <w:num w:numId="9">
    <w:abstractNumId w:val="21"/>
  </w:num>
  <w:num w:numId="10">
    <w:abstractNumId w:val="1"/>
  </w:num>
  <w:num w:numId="11">
    <w:abstractNumId w:val="12"/>
  </w:num>
  <w:num w:numId="12">
    <w:abstractNumId w:val="16"/>
  </w:num>
  <w:num w:numId="13">
    <w:abstractNumId w:val="20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8"/>
  </w:num>
  <w:num w:numId="18">
    <w:abstractNumId w:val="2"/>
  </w:num>
  <w:num w:numId="19">
    <w:abstractNumId w:val="6"/>
  </w:num>
  <w:num w:numId="20">
    <w:abstractNumId w:val="7"/>
  </w:num>
  <w:num w:numId="21">
    <w:abstractNumId w:val="4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B39E1"/>
    <w:rsid w:val="000C00ED"/>
    <w:rsid w:val="000F6539"/>
    <w:rsid w:val="00111757"/>
    <w:rsid w:val="001276F0"/>
    <w:rsid w:val="001508FC"/>
    <w:rsid w:val="00185784"/>
    <w:rsid w:val="001B1339"/>
    <w:rsid w:val="001E2D50"/>
    <w:rsid w:val="001E6D48"/>
    <w:rsid w:val="00213076"/>
    <w:rsid w:val="002156AF"/>
    <w:rsid w:val="00236F74"/>
    <w:rsid w:val="00257A6E"/>
    <w:rsid w:val="002677FD"/>
    <w:rsid w:val="00286642"/>
    <w:rsid w:val="00291261"/>
    <w:rsid w:val="00296FDA"/>
    <w:rsid w:val="002B74C8"/>
    <w:rsid w:val="002C252B"/>
    <w:rsid w:val="002D32B6"/>
    <w:rsid w:val="002E02A9"/>
    <w:rsid w:val="00304A21"/>
    <w:rsid w:val="0035131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B78C4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87D66"/>
    <w:rsid w:val="005925B8"/>
    <w:rsid w:val="0059485C"/>
    <w:rsid w:val="005F0E79"/>
    <w:rsid w:val="00602EE5"/>
    <w:rsid w:val="006137E4"/>
    <w:rsid w:val="00623322"/>
    <w:rsid w:val="00635BDA"/>
    <w:rsid w:val="006564DF"/>
    <w:rsid w:val="00684641"/>
    <w:rsid w:val="006A5E05"/>
    <w:rsid w:val="006B6A8D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77D34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E0876"/>
    <w:rsid w:val="009F7815"/>
    <w:rsid w:val="00A10460"/>
    <w:rsid w:val="00A17614"/>
    <w:rsid w:val="00A56076"/>
    <w:rsid w:val="00A757EB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26D71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6233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33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332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33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33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101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31</cp:revision>
  <cp:lastPrinted>2019-03-26T11:11:00Z</cp:lastPrinted>
  <dcterms:created xsi:type="dcterms:W3CDTF">2021-09-13T07:38:00Z</dcterms:created>
  <dcterms:modified xsi:type="dcterms:W3CDTF">2024-11-29T12:49:00Z</dcterms:modified>
</cp:coreProperties>
</file>