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9D5E72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1FF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24-J-047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9D5E72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01FF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24-J-047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55FD7C1" w14:textId="63268158" w:rsidR="00401FF4" w:rsidRPr="00401FF4" w:rsidRDefault="00401FF4" w:rsidP="00401FF4">
      <w:pPr>
        <w:rPr>
          <w:rFonts w:ascii="Verdana" w:eastAsia="Times New Roman" w:hAnsi="Verdana"/>
          <w:b/>
          <w:bCs/>
          <w:sz w:val="22"/>
          <w:szCs w:val="22"/>
        </w:rPr>
      </w:pPr>
      <w:r w:rsidRPr="00401FF4">
        <w:rPr>
          <w:rFonts w:ascii="Verdana" w:eastAsia="Times New Roman" w:hAnsi="Verdana"/>
          <w:b/>
          <w:bCs/>
          <w:sz w:val="22"/>
          <w:szCs w:val="22"/>
        </w:rPr>
        <w:t>Please provide the full annual salary - plus bonus payments, if any - for each Member of the Swansea Bay University Health Board</w:t>
      </w:r>
    </w:p>
    <w:p w14:paraId="58B2F4E3" w14:textId="10C45E9E" w:rsidR="00286642" w:rsidRDefault="00286642" w:rsidP="00401FF4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586E8DEB" w14:textId="613EE5A2" w:rsidR="00401FF4" w:rsidRDefault="00401FF4" w:rsidP="00401FF4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</w:p>
    <w:bookmarkStart w:id="0" w:name="_GoBack"/>
    <w:p w14:paraId="25D619DA" w14:textId="77777777" w:rsidR="00401FF4" w:rsidRPr="00510AE2" w:rsidRDefault="00510AE2" w:rsidP="00401FF4">
      <w:pPr>
        <w:rPr>
          <w:rFonts w:ascii="Verdana" w:hAnsi="Verdana"/>
          <w:sz w:val="22"/>
          <w:szCs w:val="22"/>
        </w:rPr>
      </w:pPr>
      <w:r w:rsidRPr="00510AE2">
        <w:rPr>
          <w:rFonts w:ascii="Verdana" w:hAnsi="Verdana"/>
          <w:sz w:val="22"/>
          <w:szCs w:val="22"/>
        </w:rPr>
        <w:fldChar w:fldCharType="begin"/>
      </w:r>
      <w:r w:rsidRPr="00510AE2">
        <w:rPr>
          <w:rFonts w:ascii="Verdana" w:hAnsi="Verdana"/>
          <w:sz w:val="22"/>
          <w:szCs w:val="22"/>
        </w:rPr>
        <w:instrText xml:space="preserve"> HYPERLINK "https://eur03.safeli</w:instrText>
      </w:r>
      <w:r w:rsidRPr="00510AE2">
        <w:rPr>
          <w:rFonts w:ascii="Verdana" w:hAnsi="Verdana"/>
          <w:sz w:val="22"/>
          <w:szCs w:val="22"/>
        </w:rPr>
        <w:instrText>nks.protection.outlook.com/?url=https%3A%2F%2Fsbuhb.nhs.wales%2Fabout-us%2Fkey-documents-folder%2Fboard-papers%2Fannual-general-meeting%2Fannual-general-meeting-2024%2Fsbuhb-annual-report-2023-24-pdf%2F&amp;data=05%7C02%7CFOIA.Requests%40wales.nhs.uk%7C84c7352</w:instrText>
      </w:r>
      <w:r w:rsidRPr="00510AE2">
        <w:rPr>
          <w:rFonts w:ascii="Verdana" w:hAnsi="Verdana"/>
          <w:sz w:val="22"/>
          <w:szCs w:val="22"/>
        </w:rPr>
        <w:instrText>e29604d56118408dcf73fd647%7Cbb5628b8e3284082a856433c9edc8fae%7C0%7C0%7C638657100742729644%7CUnknown%7CTWFpbGZsb3d8eyJWIjoiMC4wLjAwMDAiLCJQIjoiV2luMzIiLCJBTiI6Ik1haWwiLCJXVCI6Mn0%3D%7C0%7C%7C%7C&amp;sdata=%2FOGaPTuu0kGO9wd%2FLYwTo0F%2B%2FFKXBDXZTJSTed41B0Q%3D&amp;r</w:instrText>
      </w:r>
      <w:r w:rsidRPr="00510AE2">
        <w:rPr>
          <w:rFonts w:ascii="Verdana" w:hAnsi="Verdana"/>
          <w:sz w:val="22"/>
          <w:szCs w:val="22"/>
        </w:rPr>
        <w:instrText xml:space="preserve">eserved=0" </w:instrText>
      </w:r>
      <w:r w:rsidRPr="00510AE2">
        <w:rPr>
          <w:rFonts w:ascii="Verdana" w:hAnsi="Verdana"/>
          <w:sz w:val="22"/>
          <w:szCs w:val="22"/>
        </w:rPr>
        <w:fldChar w:fldCharType="separate"/>
      </w:r>
      <w:r w:rsidR="00401FF4" w:rsidRPr="00510AE2">
        <w:rPr>
          <w:rStyle w:val="Hyperlink"/>
          <w:rFonts w:ascii="Verdana" w:hAnsi="Verdana"/>
          <w:sz w:val="22"/>
          <w:szCs w:val="22"/>
        </w:rPr>
        <w:t>sbuhb.nhs.wales/about-us/key-documents-folder/board-papers/annual-general-meeting/annual-general-meeting-2024/sbuhb-annual-report-2023-24-pdf/</w:t>
      </w:r>
      <w:r w:rsidRPr="00510AE2">
        <w:rPr>
          <w:rStyle w:val="Hyperlink"/>
          <w:rFonts w:ascii="Verdana" w:hAnsi="Verdana"/>
          <w:sz w:val="22"/>
          <w:szCs w:val="22"/>
        </w:rPr>
        <w:fldChar w:fldCharType="end"/>
      </w:r>
    </w:p>
    <w:bookmarkEnd w:id="0"/>
    <w:p w14:paraId="44FC59A2" w14:textId="2306EBE3" w:rsidR="00401FF4" w:rsidRPr="00401FF4" w:rsidRDefault="00401FF4" w:rsidP="00401FF4">
      <w:pPr>
        <w:rPr>
          <w:rFonts w:ascii="Verdana" w:hAnsi="Verdana"/>
          <w:sz w:val="22"/>
          <w:szCs w:val="22"/>
        </w:rPr>
      </w:pPr>
      <w:r w:rsidRPr="00401FF4">
        <w:rPr>
          <w:rFonts w:ascii="Verdana" w:hAnsi="Verdana"/>
          <w:sz w:val="22"/>
          <w:szCs w:val="22"/>
        </w:rPr>
        <w:t xml:space="preserve">The information you have requested is available from page 115 onwards. </w:t>
      </w:r>
    </w:p>
    <w:p w14:paraId="75970B72" w14:textId="541474B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1FF4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10AE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401FF4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69BB3-9DB3-405F-A738-20305690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2</Pages>
  <Words>152</Words>
  <Characters>1510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2024-11-05T08:07:00Z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e61cca8bf47e7fc233490041f97efc69edd7ba5f3b2b325b75217ba575f59b53</vt:lpwstr>
  </property>
</Properties>
</file>