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5A3D72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48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5A3D72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48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C1487A">
      <w:pPr>
        <w:spacing w:before="280"/>
        <w:ind w:left="72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04E3C84" w14:textId="7A2556FE" w:rsidR="003E517A" w:rsidRPr="003E517A" w:rsidRDefault="003E517A" w:rsidP="003E517A">
      <w:p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I am writing to make an open government request for all the information to which I am entitled under the FOI Act 2000.</w:t>
      </w:r>
    </w:p>
    <w:p w14:paraId="6474864B" w14:textId="77777777" w:rsidR="003E517A" w:rsidRPr="003E517A" w:rsidRDefault="003E517A" w:rsidP="003E517A">
      <w:p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Please provide information regarding the following 6 system contracts and their accompanying consulting support contracts:</w:t>
      </w:r>
    </w:p>
    <w:p w14:paraId="6550CC20" w14:textId="672CAC1B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BI &amp; Data Warehousing</w:t>
      </w:r>
    </w:p>
    <w:p w14:paraId="67B3E281" w14:textId="6F93C6D9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Discharge Letters</w:t>
      </w:r>
    </w:p>
    <w:p w14:paraId="7B056ADE" w14:textId="22F48273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Integration Platform</w:t>
      </w:r>
    </w:p>
    <w:p w14:paraId="19E1B818" w14:textId="01A2393C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Maternity</w:t>
      </w:r>
    </w:p>
    <w:p w14:paraId="03602480" w14:textId="0B46ABD6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Secondary Care EPS</w:t>
      </w:r>
    </w:p>
    <w:p w14:paraId="2B7189B2" w14:textId="3A67B376" w:rsidR="003E517A" w:rsidRPr="003E517A" w:rsidRDefault="003E517A" w:rsidP="003E517A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>Voice recognition</w:t>
      </w:r>
    </w:p>
    <w:p w14:paraId="3E4B89E8" w14:textId="3E15AD1E" w:rsidR="00286642" w:rsidRDefault="003E517A" w:rsidP="003E517A">
      <w:pPr>
        <w:spacing w:before="280"/>
        <w:rPr>
          <w:rFonts w:ascii="Verdana" w:hAnsi="Verdana"/>
          <w:b/>
          <w:sz w:val="22"/>
        </w:rPr>
      </w:pPr>
      <w:r w:rsidRPr="003E517A">
        <w:rPr>
          <w:rFonts w:ascii="Verdana" w:hAnsi="Verdana"/>
          <w:b/>
          <w:sz w:val="22"/>
        </w:rPr>
        <w:t xml:space="preserve">Please enter 'No System Installed' or ‘No Department’ under supplier name if your </w:t>
      </w:r>
      <w:r>
        <w:rPr>
          <w:rFonts w:ascii="Verdana" w:hAnsi="Verdana"/>
          <w:b/>
          <w:sz w:val="22"/>
        </w:rPr>
        <w:t>Health Board</w:t>
      </w:r>
      <w:r w:rsidRPr="003E517A">
        <w:rPr>
          <w:rFonts w:ascii="Verdana" w:hAnsi="Verdana"/>
          <w:b/>
          <w:sz w:val="22"/>
        </w:rPr>
        <w:t xml:space="preserve"> does not use the system or have the department:</w:t>
      </w:r>
    </w:p>
    <w:p w14:paraId="36BF3650" w14:textId="79AB1DFB" w:rsidR="003E517A" w:rsidRPr="003E517A" w:rsidRDefault="003E517A" w:rsidP="003E517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BI &amp; Data Warehousing </w:t>
      </w:r>
    </w:p>
    <w:p w14:paraId="6093634B" w14:textId="35F12EA4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</w:p>
    <w:p w14:paraId="115511FC" w14:textId="41648F79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Supplier name –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3E517A">
        <w:rPr>
          <w:rFonts w:ascii="Verdana" w:hAnsi="Verdana"/>
          <w:noProof/>
          <w:sz w:val="22"/>
          <w:szCs w:val="22"/>
        </w:rPr>
        <w:t>No system installed, all done in house.</w:t>
      </w:r>
    </w:p>
    <w:p w14:paraId="079FACF1" w14:textId="5F3C1F7F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System name –</w:t>
      </w:r>
    </w:p>
    <w:p w14:paraId="13BA5C77" w14:textId="1DCBA330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Date installed –</w:t>
      </w:r>
    </w:p>
    <w:p w14:paraId="6F79FC92" w14:textId="22A9FBF3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Contract expiration –</w:t>
      </w:r>
    </w:p>
    <w:p w14:paraId="35DB67D9" w14:textId="6A18B45B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Is this contract annually renewed? - Yes/No</w:t>
      </w:r>
    </w:p>
    <w:p w14:paraId="3D2BBE95" w14:textId="62F57F67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Do you currently have plans to replace this system? - Yes/No</w:t>
      </w:r>
    </w:p>
    <w:p w14:paraId="523B304C" w14:textId="479C6559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Procurement framework –</w:t>
      </w:r>
    </w:p>
    <w:p w14:paraId="43B8A91A" w14:textId="219497A1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Other systems it integrates with? –</w:t>
      </w:r>
    </w:p>
    <w:p w14:paraId="1E3C2DF4" w14:textId="4F2606D2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Total value of contract (£) –</w:t>
      </w:r>
    </w:p>
    <w:p w14:paraId="05BBA583" w14:textId="1AA746A2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Notes (e.g. we are currently out to tender) –</w:t>
      </w:r>
    </w:p>
    <w:p w14:paraId="0AC94B17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6752632E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Accompanying Consulting Support Contracts (if applicable): </w:t>
      </w:r>
    </w:p>
    <w:p w14:paraId="5EB3D3E5" w14:textId="5BDB5F30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Is there a</w:t>
      </w:r>
      <w:commentRangeStart w:id="0"/>
      <w:commentRangeStart w:id="1"/>
      <w:r w:rsidRPr="003E517A">
        <w:rPr>
          <w:rFonts w:ascii="Verdana" w:hAnsi="Verdana"/>
          <w:b/>
          <w:bCs/>
          <w:noProof/>
          <w:sz w:val="22"/>
          <w:szCs w:val="22"/>
        </w:rPr>
        <w:t>n accompanying consulting support contract for this system? - Yes/No</w:t>
      </w:r>
      <w:commentRangeEnd w:id="0"/>
      <w:r w:rsidR="00426ECF">
        <w:rPr>
          <w:rStyle w:val="CommentReference"/>
        </w:rPr>
        <w:commentReference w:id="0"/>
      </w:r>
      <w:commentRangeEnd w:id="1"/>
      <w:r w:rsidR="00426ECF">
        <w:rPr>
          <w:rStyle w:val="CommentReference"/>
        </w:rPr>
        <w:commentReference w:id="1"/>
      </w:r>
    </w:p>
    <w:p w14:paraId="33D4DF85" w14:textId="465D99EB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088FB74E" w14:textId="0EBAE619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0C77D17A" w14:textId="70A49672" w:rsidR="003E517A" w:rsidRPr="003E517A" w:rsidRDefault="003E517A" w:rsidP="003E517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6BABFA41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3FAC6DA6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54F751A5" w14:textId="7D272813" w:rsidR="003E517A" w:rsidRPr="003E517A" w:rsidRDefault="003E517A" w:rsidP="003E517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Discharge Letters</w:t>
      </w:r>
    </w:p>
    <w:p w14:paraId="2F0406B3" w14:textId="222F3911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  <w:r w:rsidRPr="003E517A">
        <w:rPr>
          <w:rFonts w:ascii="Verdana" w:hAnsi="Verdana"/>
          <w:noProof/>
          <w:sz w:val="22"/>
          <w:szCs w:val="22"/>
        </w:rPr>
        <w:t>Welsh Clinical Portal (WCP), Document Management System (DMS)</w:t>
      </w:r>
    </w:p>
    <w:p w14:paraId="4881E01C" w14:textId="44805C0D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Supplier name – </w:t>
      </w:r>
      <w:r w:rsidRPr="003E517A">
        <w:rPr>
          <w:rFonts w:ascii="Verdana" w:hAnsi="Verdana"/>
          <w:noProof/>
          <w:sz w:val="22"/>
          <w:szCs w:val="22"/>
        </w:rPr>
        <w:t>WCP is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3E517A">
        <w:rPr>
          <w:rFonts w:ascii="Verdana" w:hAnsi="Verdana"/>
          <w:noProof/>
          <w:sz w:val="22"/>
          <w:szCs w:val="22"/>
        </w:rPr>
        <w:t>Digital Health and Care Wales (DHCW),</w:t>
      </w:r>
      <w:r>
        <w:rPr>
          <w:rFonts w:ascii="Verdana" w:hAnsi="Verdana"/>
          <w:noProof/>
          <w:sz w:val="22"/>
          <w:szCs w:val="22"/>
        </w:rPr>
        <w:t xml:space="preserve"> DMS is</w:t>
      </w:r>
      <w:r w:rsidRPr="003E517A">
        <w:rPr>
          <w:rFonts w:ascii="Verdana" w:hAnsi="Verdana"/>
          <w:noProof/>
          <w:sz w:val="22"/>
          <w:szCs w:val="22"/>
        </w:rPr>
        <w:t xml:space="preserve"> In House</w:t>
      </w:r>
    </w:p>
    <w:p w14:paraId="397F7F45" w14:textId="5B874540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name – </w:t>
      </w:r>
      <w:r w:rsidRPr="003E517A">
        <w:rPr>
          <w:rFonts w:ascii="Verdana" w:hAnsi="Verdana"/>
          <w:noProof/>
          <w:sz w:val="22"/>
          <w:szCs w:val="22"/>
        </w:rPr>
        <w:t>WCP, DMS</w:t>
      </w:r>
    </w:p>
    <w:p w14:paraId="6B423F86" w14:textId="6AD64AC2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Date installed – </w:t>
      </w:r>
      <w:r w:rsidRPr="003E517A">
        <w:rPr>
          <w:rFonts w:ascii="Verdana" w:hAnsi="Verdana"/>
          <w:noProof/>
          <w:sz w:val="22"/>
          <w:szCs w:val="22"/>
        </w:rPr>
        <w:t>2018</w:t>
      </w:r>
    </w:p>
    <w:p w14:paraId="678BE021" w14:textId="26F69D13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Contract expiration – </w:t>
      </w:r>
      <w:r w:rsidRPr="003E517A">
        <w:rPr>
          <w:rFonts w:ascii="Verdana" w:hAnsi="Verdana"/>
          <w:noProof/>
          <w:sz w:val="22"/>
          <w:szCs w:val="22"/>
        </w:rPr>
        <w:t>Contract held nationally with DHCW</w:t>
      </w:r>
      <w:r>
        <w:rPr>
          <w:rFonts w:ascii="Verdana" w:hAnsi="Verdana"/>
          <w:noProof/>
          <w:sz w:val="22"/>
          <w:szCs w:val="22"/>
        </w:rPr>
        <w:t xml:space="preserve"> for WCP, please contact them for this information</w:t>
      </w:r>
      <w:r w:rsidRPr="003E517A">
        <w:rPr>
          <w:rFonts w:ascii="Verdana" w:hAnsi="Verdana"/>
          <w:noProof/>
          <w:sz w:val="22"/>
          <w:szCs w:val="22"/>
        </w:rPr>
        <w:t>, In House</w:t>
      </w:r>
      <w:r>
        <w:rPr>
          <w:rFonts w:ascii="Verdana" w:hAnsi="Verdana"/>
          <w:noProof/>
          <w:sz w:val="22"/>
          <w:szCs w:val="22"/>
        </w:rPr>
        <w:t xml:space="preserve"> for DMS</w:t>
      </w:r>
    </w:p>
    <w:p w14:paraId="7C2233EB" w14:textId="4376FCD2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Is this contract annually renewed? - </w:t>
      </w:r>
      <w:r w:rsidRPr="003E517A">
        <w:rPr>
          <w:rFonts w:ascii="Verdana" w:hAnsi="Verdana"/>
          <w:noProof/>
          <w:sz w:val="22"/>
          <w:szCs w:val="22"/>
        </w:rPr>
        <w:t>No</w:t>
      </w:r>
    </w:p>
    <w:p w14:paraId="472EA7B8" w14:textId="0AC9496D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Do you currently have plans to replace this system? - </w:t>
      </w:r>
      <w:r w:rsidRPr="003E517A">
        <w:rPr>
          <w:rFonts w:ascii="Verdana" w:hAnsi="Verdana"/>
          <w:noProof/>
          <w:sz w:val="22"/>
          <w:szCs w:val="22"/>
        </w:rPr>
        <w:t>No</w:t>
      </w:r>
    </w:p>
    <w:p w14:paraId="63E526AB" w14:textId="069BF921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Procurement framework – </w:t>
      </w:r>
      <w:r w:rsidRPr="003E517A">
        <w:rPr>
          <w:rFonts w:ascii="Verdana" w:hAnsi="Verdana"/>
          <w:noProof/>
          <w:sz w:val="22"/>
          <w:szCs w:val="22"/>
        </w:rPr>
        <w:t>Contract held nationally with DHCW</w:t>
      </w:r>
      <w:r>
        <w:rPr>
          <w:rFonts w:ascii="Verdana" w:hAnsi="Verdana"/>
          <w:noProof/>
          <w:sz w:val="22"/>
          <w:szCs w:val="22"/>
        </w:rPr>
        <w:t xml:space="preserve"> for WCP</w:t>
      </w:r>
      <w:r w:rsidRPr="003E517A">
        <w:rPr>
          <w:rFonts w:ascii="Verdana" w:hAnsi="Verdana"/>
          <w:noProof/>
          <w:sz w:val="22"/>
          <w:szCs w:val="22"/>
        </w:rPr>
        <w:t>, In House developed</w:t>
      </w:r>
      <w:r>
        <w:rPr>
          <w:rFonts w:ascii="Verdana" w:hAnsi="Verdana"/>
          <w:noProof/>
          <w:sz w:val="22"/>
          <w:szCs w:val="22"/>
        </w:rPr>
        <w:t xml:space="preserve"> for DMS</w:t>
      </w:r>
    </w:p>
    <w:p w14:paraId="69094C61" w14:textId="5E6D20A2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Other systems it integrates with? –  </w:t>
      </w:r>
      <w:r w:rsidRPr="003E517A">
        <w:rPr>
          <w:rFonts w:ascii="Verdana" w:hAnsi="Verdana"/>
          <w:noProof/>
          <w:sz w:val="22"/>
          <w:szCs w:val="22"/>
        </w:rPr>
        <w:t>WPAS, WAP, WRRS, WCCG, HEPMA, SIGNAL, WNCR</w:t>
      </w:r>
    </w:p>
    <w:p w14:paraId="24C41269" w14:textId="78AA6BC8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Total value of contract (£) – </w:t>
      </w:r>
      <w:r w:rsidRPr="003E517A">
        <w:rPr>
          <w:rFonts w:ascii="Verdana" w:hAnsi="Verdana"/>
          <w:noProof/>
          <w:sz w:val="22"/>
          <w:szCs w:val="22"/>
        </w:rPr>
        <w:t>n/a Contract held nationally with DHCW</w:t>
      </w:r>
    </w:p>
    <w:p w14:paraId="3DEC4F5E" w14:textId="1C384EBA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Notes (e.g. we are currently out to tender) – </w:t>
      </w:r>
      <w:r w:rsidRPr="003E517A">
        <w:rPr>
          <w:rFonts w:ascii="Verdana" w:hAnsi="Verdana"/>
          <w:noProof/>
          <w:sz w:val="22"/>
          <w:szCs w:val="22"/>
        </w:rPr>
        <w:t>Contract held with DHCW</w:t>
      </w:r>
      <w:r>
        <w:rPr>
          <w:rFonts w:ascii="Verdana" w:hAnsi="Verdana"/>
          <w:noProof/>
          <w:sz w:val="22"/>
          <w:szCs w:val="22"/>
        </w:rPr>
        <w:t>, please contact them for contract information.</w:t>
      </w:r>
    </w:p>
    <w:p w14:paraId="2DADAB4E" w14:textId="55DA322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Accompanying Consulting Support Contracts (if applicable): </w:t>
      </w:r>
      <w:r w:rsidRPr="003E517A">
        <w:rPr>
          <w:rFonts w:ascii="Verdana" w:hAnsi="Verdana"/>
          <w:noProof/>
          <w:sz w:val="22"/>
          <w:szCs w:val="22"/>
        </w:rPr>
        <w:t>not applicable</w:t>
      </w:r>
    </w:p>
    <w:p w14:paraId="7A91A739" w14:textId="1D437AE3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Is there an accompanying consulting support contract for this system? - Yes/No</w:t>
      </w:r>
    </w:p>
    <w:p w14:paraId="40C93862" w14:textId="27421BA4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0284D90D" w14:textId="5FE1BAF8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3D878C35" w14:textId="31FFBCCD" w:rsidR="003E517A" w:rsidRPr="003E517A" w:rsidRDefault="003E517A" w:rsidP="003E517A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141AA7D9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5DA5EB19" w14:textId="188942BC" w:rsidR="003E517A" w:rsidRPr="003E517A" w:rsidRDefault="003E517A" w:rsidP="003E517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Integration Platform</w:t>
      </w:r>
    </w:p>
    <w:p w14:paraId="413911EC" w14:textId="48762BBF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  <w:r w:rsidRPr="003E517A">
        <w:rPr>
          <w:rFonts w:ascii="Verdana" w:hAnsi="Verdana"/>
          <w:noProof/>
          <w:sz w:val="22"/>
          <w:szCs w:val="22"/>
        </w:rPr>
        <w:t>Integration Engine</w:t>
      </w:r>
    </w:p>
    <w:p w14:paraId="45715D88" w14:textId="44BDFA8A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Supplier name – </w:t>
      </w:r>
      <w:r w:rsidRPr="003E517A">
        <w:rPr>
          <w:rFonts w:ascii="Verdana" w:hAnsi="Verdana"/>
          <w:noProof/>
          <w:sz w:val="22"/>
          <w:szCs w:val="22"/>
        </w:rPr>
        <w:t>DHCW</w:t>
      </w:r>
    </w:p>
    <w:p w14:paraId="291DF93C" w14:textId="51361F9B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System name –</w:t>
      </w:r>
      <w:r w:rsidRPr="003E517A">
        <w:rPr>
          <w:rFonts w:ascii="Verdana" w:hAnsi="Verdana"/>
          <w:noProof/>
          <w:sz w:val="22"/>
          <w:szCs w:val="22"/>
        </w:rPr>
        <w:t xml:space="preserve"> Fiorano</w:t>
      </w:r>
    </w:p>
    <w:p w14:paraId="7DEF2991" w14:textId="02D41EB6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Date installed – </w:t>
      </w:r>
      <w:r>
        <w:rPr>
          <w:rFonts w:ascii="Verdana" w:hAnsi="Verdana"/>
          <w:noProof/>
          <w:sz w:val="22"/>
          <w:szCs w:val="22"/>
        </w:rPr>
        <w:t>national contract, please contact DHCW for this information</w:t>
      </w:r>
    </w:p>
    <w:p w14:paraId="5B1A9769" w14:textId="1ADBFB51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Contract expiration – </w:t>
      </w:r>
      <w:r>
        <w:rPr>
          <w:rFonts w:ascii="Verdana" w:hAnsi="Verdana"/>
          <w:noProof/>
          <w:sz w:val="22"/>
          <w:szCs w:val="22"/>
        </w:rPr>
        <w:t>national contract, please contact DHCW for this information</w:t>
      </w:r>
    </w:p>
    <w:p w14:paraId="262F7B2D" w14:textId="2E276FE2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Is this contract annually renewed? </w:t>
      </w:r>
      <w:r w:rsidRPr="003E517A">
        <w:rPr>
          <w:rFonts w:ascii="Verdana" w:hAnsi="Verdana"/>
          <w:noProof/>
          <w:sz w:val="22"/>
          <w:szCs w:val="22"/>
        </w:rPr>
        <w:t>– N/A</w:t>
      </w:r>
    </w:p>
    <w:p w14:paraId="069533A2" w14:textId="6E2A6F6E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Do you currently have plans to replace this system? -</w:t>
      </w:r>
      <w:r w:rsidRPr="003E517A">
        <w:rPr>
          <w:rFonts w:ascii="Verdana" w:hAnsi="Verdana"/>
          <w:noProof/>
          <w:sz w:val="22"/>
          <w:szCs w:val="22"/>
        </w:rPr>
        <w:t xml:space="preserve"> No</w:t>
      </w:r>
    </w:p>
    <w:p w14:paraId="24EA8FDE" w14:textId="04B6D27A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Procurement framework – </w:t>
      </w:r>
      <w:r>
        <w:rPr>
          <w:rFonts w:ascii="Verdana" w:hAnsi="Verdana"/>
          <w:noProof/>
          <w:sz w:val="22"/>
          <w:szCs w:val="22"/>
        </w:rPr>
        <w:t>national contract, please contact DHCW for this information</w:t>
      </w:r>
    </w:p>
    <w:p w14:paraId="559DEC19" w14:textId="086D3D9E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Other systems it integrates with? –  </w:t>
      </w:r>
      <w:r w:rsidRPr="003E517A">
        <w:rPr>
          <w:rFonts w:ascii="Verdana" w:hAnsi="Verdana"/>
          <w:noProof/>
          <w:sz w:val="22"/>
          <w:szCs w:val="22"/>
        </w:rPr>
        <w:t>WPAS,WCP,WNCR,HEPMA,AMBU Portal, Signal, HEPMA</w:t>
      </w: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6775A9E" w14:textId="1CEAE4B0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Total value of contract (£) – </w:t>
      </w:r>
      <w:r>
        <w:rPr>
          <w:rFonts w:ascii="Verdana" w:hAnsi="Verdana"/>
          <w:noProof/>
          <w:sz w:val="22"/>
          <w:szCs w:val="22"/>
        </w:rPr>
        <w:t>national contract, please contact DHCW for this information</w:t>
      </w:r>
    </w:p>
    <w:p w14:paraId="4BDC2994" w14:textId="23D8DE8F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Notes (e.g. we are currently out to tender) – </w:t>
      </w:r>
      <w:r w:rsidRPr="003E517A">
        <w:rPr>
          <w:rFonts w:ascii="Verdana" w:hAnsi="Verdana"/>
          <w:noProof/>
          <w:sz w:val="22"/>
          <w:szCs w:val="22"/>
        </w:rPr>
        <w:t>N/a</w:t>
      </w:r>
    </w:p>
    <w:p w14:paraId="5833E5DC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5A06139E" w14:textId="0E4DF202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Accompanying Consulting Support Contracts (if applicable): </w:t>
      </w:r>
      <w:r w:rsidRPr="003E517A">
        <w:rPr>
          <w:rFonts w:ascii="Verdana" w:hAnsi="Verdana"/>
          <w:noProof/>
          <w:sz w:val="22"/>
          <w:szCs w:val="22"/>
        </w:rPr>
        <w:t>not applicable</w:t>
      </w:r>
    </w:p>
    <w:p w14:paraId="362B876A" w14:textId="51B49EAB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lastRenderedPageBreak/>
        <w:t>Is there an accompanying consulting support contract for this system? - Yes/No</w:t>
      </w:r>
    </w:p>
    <w:p w14:paraId="3EF6C061" w14:textId="3E794A97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1B3F1F09" w14:textId="4D7014C4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245E857C" w14:textId="7B01FA9B" w:rsidR="003E517A" w:rsidRPr="003E517A" w:rsidRDefault="003E517A" w:rsidP="003E517A">
      <w:pPr>
        <w:pStyle w:val="ListParagraph"/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5933A00A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2C8F901A" w14:textId="5693823A" w:rsidR="003E517A" w:rsidRPr="003E517A" w:rsidRDefault="003E517A" w:rsidP="003E517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Maternity</w:t>
      </w:r>
    </w:p>
    <w:p w14:paraId="1A980193" w14:textId="047C8073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  <w:r w:rsidRPr="003E517A">
        <w:rPr>
          <w:rFonts w:ascii="Verdana" w:hAnsi="Verdana"/>
          <w:noProof/>
          <w:sz w:val="22"/>
          <w:szCs w:val="22"/>
        </w:rPr>
        <w:t>Patient Admin System</w:t>
      </w:r>
      <w:r>
        <w:rPr>
          <w:rFonts w:ascii="Verdana" w:hAnsi="Verdana"/>
          <w:noProof/>
          <w:sz w:val="22"/>
          <w:szCs w:val="22"/>
        </w:rPr>
        <w:t xml:space="preserve"> (WPAS)</w:t>
      </w:r>
      <w:r w:rsidRPr="003E517A">
        <w:rPr>
          <w:rFonts w:ascii="Verdana" w:hAnsi="Verdana"/>
          <w:noProof/>
          <w:sz w:val="22"/>
          <w:szCs w:val="22"/>
        </w:rPr>
        <w:t>, Foetal Monitoring System</w:t>
      </w:r>
      <w:r>
        <w:rPr>
          <w:rFonts w:ascii="Verdana" w:hAnsi="Verdana"/>
          <w:noProof/>
          <w:sz w:val="22"/>
          <w:szCs w:val="22"/>
        </w:rPr>
        <w:t xml:space="preserve"> (FMS)</w:t>
      </w:r>
    </w:p>
    <w:p w14:paraId="54812CDB" w14:textId="3B65F92B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Supplier name – </w:t>
      </w:r>
      <w:r w:rsidRPr="003E517A">
        <w:rPr>
          <w:rFonts w:ascii="Verdana" w:hAnsi="Verdana"/>
          <w:noProof/>
          <w:sz w:val="22"/>
          <w:szCs w:val="22"/>
        </w:rPr>
        <w:t>DHCW</w:t>
      </w:r>
      <w:r>
        <w:rPr>
          <w:rFonts w:ascii="Verdana" w:hAnsi="Verdana"/>
          <w:noProof/>
          <w:sz w:val="22"/>
          <w:szCs w:val="22"/>
        </w:rPr>
        <w:t xml:space="preserve"> for WPAS</w:t>
      </w:r>
      <w:r w:rsidRPr="003E517A">
        <w:rPr>
          <w:rFonts w:ascii="Verdana" w:hAnsi="Verdana"/>
          <w:noProof/>
          <w:sz w:val="22"/>
          <w:szCs w:val="22"/>
        </w:rPr>
        <w:t>, K2 Medical Systems Ltd</w:t>
      </w:r>
      <w:r>
        <w:rPr>
          <w:rFonts w:ascii="Verdana" w:hAnsi="Verdana"/>
          <w:noProof/>
          <w:sz w:val="22"/>
          <w:szCs w:val="22"/>
        </w:rPr>
        <w:t xml:space="preserve"> for FMS</w:t>
      </w:r>
    </w:p>
    <w:p w14:paraId="7AA2C032" w14:textId="5D5DF1D6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System name – </w:t>
      </w:r>
      <w:r w:rsidRPr="003E517A">
        <w:rPr>
          <w:rFonts w:ascii="Verdana" w:hAnsi="Verdana"/>
          <w:noProof/>
          <w:sz w:val="22"/>
          <w:szCs w:val="22"/>
        </w:rPr>
        <w:t>WPAS, K2 Foetal Monitoring.</w:t>
      </w:r>
    </w:p>
    <w:p w14:paraId="50B43AEB" w14:textId="39C0726C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Date installed – </w:t>
      </w:r>
      <w:r w:rsidRPr="003E517A">
        <w:rPr>
          <w:rFonts w:ascii="Verdana" w:hAnsi="Verdana"/>
          <w:noProof/>
          <w:sz w:val="22"/>
          <w:szCs w:val="22"/>
        </w:rPr>
        <w:t>2011 (WPAS) 2022 (</w:t>
      </w:r>
      <w:r>
        <w:rPr>
          <w:rFonts w:ascii="Verdana" w:hAnsi="Verdana"/>
          <w:noProof/>
          <w:sz w:val="22"/>
          <w:szCs w:val="22"/>
        </w:rPr>
        <w:t>FMS</w:t>
      </w:r>
      <w:r w:rsidRPr="003E517A">
        <w:rPr>
          <w:rFonts w:ascii="Verdana" w:hAnsi="Verdana"/>
          <w:noProof/>
          <w:sz w:val="22"/>
          <w:szCs w:val="22"/>
        </w:rPr>
        <w:t>)</w:t>
      </w:r>
    </w:p>
    <w:p w14:paraId="2D4533D8" w14:textId="4890887A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Contract expiration – </w:t>
      </w:r>
      <w:r w:rsidRPr="003E517A">
        <w:rPr>
          <w:rFonts w:ascii="Verdana" w:hAnsi="Verdana"/>
          <w:noProof/>
          <w:sz w:val="22"/>
          <w:szCs w:val="22"/>
        </w:rPr>
        <w:t>WPAS Contract held nationally with DHCW</w:t>
      </w:r>
      <w:r>
        <w:rPr>
          <w:rFonts w:ascii="Verdana" w:hAnsi="Verdana"/>
          <w:noProof/>
          <w:sz w:val="22"/>
          <w:szCs w:val="22"/>
        </w:rPr>
        <w:t xml:space="preserve"> please contact them for this information</w:t>
      </w:r>
      <w:r w:rsidRPr="003E517A">
        <w:rPr>
          <w:rFonts w:ascii="Verdana" w:hAnsi="Verdana"/>
          <w:noProof/>
          <w:sz w:val="22"/>
          <w:szCs w:val="22"/>
        </w:rPr>
        <w:t xml:space="preserve">, </w:t>
      </w:r>
      <w:r>
        <w:rPr>
          <w:rFonts w:ascii="Verdana" w:hAnsi="Verdana"/>
          <w:noProof/>
          <w:sz w:val="22"/>
          <w:szCs w:val="22"/>
        </w:rPr>
        <w:t>FMS</w:t>
      </w:r>
      <w:r w:rsidRPr="003E517A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expires </w:t>
      </w:r>
      <w:r w:rsidRPr="003E517A">
        <w:rPr>
          <w:rFonts w:ascii="Verdana" w:hAnsi="Verdana"/>
          <w:noProof/>
          <w:sz w:val="22"/>
          <w:szCs w:val="22"/>
        </w:rPr>
        <w:t>March 2027</w:t>
      </w:r>
    </w:p>
    <w:p w14:paraId="52E2C394" w14:textId="4C70E99D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>Is this contract annually renewed? -</w:t>
      </w:r>
      <w:r w:rsidRPr="003E517A">
        <w:rPr>
          <w:rFonts w:ascii="Verdana" w:hAnsi="Verdana"/>
          <w:noProof/>
          <w:sz w:val="22"/>
          <w:szCs w:val="22"/>
        </w:rPr>
        <w:t xml:space="preserve"> No</w:t>
      </w:r>
    </w:p>
    <w:p w14:paraId="6075E3FF" w14:textId="5DE7F056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Do you currently have plans to replace this system? - </w:t>
      </w:r>
      <w:r w:rsidRPr="003E517A">
        <w:rPr>
          <w:rFonts w:ascii="Verdana" w:hAnsi="Verdana"/>
          <w:noProof/>
          <w:sz w:val="22"/>
          <w:szCs w:val="22"/>
        </w:rPr>
        <w:t>No</w:t>
      </w:r>
    </w:p>
    <w:p w14:paraId="25B8A8AC" w14:textId="25973FA4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Procurement framework – </w:t>
      </w:r>
      <w:r>
        <w:rPr>
          <w:rFonts w:ascii="Verdana" w:hAnsi="Verdana"/>
          <w:noProof/>
          <w:sz w:val="22"/>
          <w:szCs w:val="22"/>
        </w:rPr>
        <w:t>not applicable</w:t>
      </w:r>
    </w:p>
    <w:p w14:paraId="382B8BB4" w14:textId="24D2DACD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Other systems it integrates with? –  </w:t>
      </w:r>
      <w:r w:rsidRPr="003E517A">
        <w:rPr>
          <w:rFonts w:ascii="Verdana" w:hAnsi="Verdana"/>
          <w:noProof/>
          <w:sz w:val="22"/>
          <w:szCs w:val="22"/>
        </w:rPr>
        <w:t>WCP, WNCR, Signal,</w:t>
      </w: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799B3B39" w14:textId="7B9A95B8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Total value of contract (£) – </w:t>
      </w:r>
      <w:r w:rsidRPr="003E517A">
        <w:rPr>
          <w:rFonts w:ascii="Verdana" w:hAnsi="Verdana"/>
          <w:noProof/>
          <w:sz w:val="22"/>
          <w:szCs w:val="22"/>
        </w:rPr>
        <w:t xml:space="preserve">WPAS </w:t>
      </w:r>
      <w:r>
        <w:rPr>
          <w:rFonts w:ascii="Verdana" w:hAnsi="Verdana"/>
          <w:noProof/>
          <w:sz w:val="22"/>
          <w:szCs w:val="22"/>
        </w:rPr>
        <w:t>not applicable</w:t>
      </w:r>
      <w:r w:rsidRPr="003E517A">
        <w:rPr>
          <w:rFonts w:ascii="Verdana" w:hAnsi="Verdana"/>
          <w:noProof/>
          <w:sz w:val="22"/>
          <w:szCs w:val="22"/>
        </w:rPr>
        <w:t xml:space="preserve">, </w:t>
      </w:r>
      <w:r>
        <w:rPr>
          <w:rFonts w:ascii="Verdana" w:hAnsi="Verdana"/>
          <w:noProof/>
          <w:sz w:val="22"/>
          <w:szCs w:val="22"/>
        </w:rPr>
        <w:t>FMS</w:t>
      </w:r>
      <w:r w:rsidRPr="003E517A">
        <w:rPr>
          <w:rFonts w:ascii="Verdana" w:hAnsi="Verdana"/>
          <w:noProof/>
          <w:sz w:val="22"/>
          <w:szCs w:val="22"/>
        </w:rPr>
        <w:t xml:space="preserve"> £361,560.00 + VAT</w:t>
      </w:r>
    </w:p>
    <w:p w14:paraId="533BFACF" w14:textId="64BB074F" w:rsidR="003E517A" w:rsidRPr="003E517A" w:rsidRDefault="003E517A" w:rsidP="003E517A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Notes (e.g. we are currently out to tender) – </w:t>
      </w:r>
      <w:r w:rsidRPr="003E517A">
        <w:rPr>
          <w:rFonts w:ascii="Verdana" w:hAnsi="Verdana"/>
          <w:noProof/>
          <w:sz w:val="22"/>
          <w:szCs w:val="22"/>
        </w:rPr>
        <w:t>N/A</w:t>
      </w:r>
    </w:p>
    <w:p w14:paraId="3F11AFD7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2493A060" w14:textId="6CF32778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Accompanying Consulting Support Contracts (if applicable): </w:t>
      </w:r>
      <w:r w:rsidRPr="003E517A">
        <w:rPr>
          <w:rFonts w:ascii="Verdana" w:hAnsi="Verdana"/>
          <w:noProof/>
          <w:sz w:val="22"/>
          <w:szCs w:val="22"/>
        </w:rPr>
        <w:t>not applicable</w:t>
      </w:r>
    </w:p>
    <w:p w14:paraId="4E7C5179" w14:textId="4A80A34A" w:rsidR="003E517A" w:rsidRPr="00F26C5F" w:rsidRDefault="003E517A" w:rsidP="00F26C5F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Is there an accompanying consulting support contract for this system? - Yes/No</w:t>
      </w:r>
    </w:p>
    <w:p w14:paraId="124E7D8E" w14:textId="6E6A3A08" w:rsidR="003E517A" w:rsidRPr="00F26C5F" w:rsidRDefault="003E517A" w:rsidP="00F26C5F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683367F5" w14:textId="00FE1753" w:rsidR="003E517A" w:rsidRPr="00F26C5F" w:rsidRDefault="003E517A" w:rsidP="00F26C5F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172804C3" w14:textId="1A304D49" w:rsidR="003E517A" w:rsidRPr="00F26C5F" w:rsidRDefault="003E517A" w:rsidP="00F26C5F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754B6FBF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6A0AFA74" w14:textId="6AAD692A" w:rsidR="003E517A" w:rsidRPr="00F26C5F" w:rsidRDefault="003E517A" w:rsidP="00F26C5F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Secondary Care EPS (e-prescribing)</w:t>
      </w:r>
    </w:p>
    <w:p w14:paraId="42372EF3" w14:textId="33E05515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  <w:r w:rsidRPr="00F26C5F">
        <w:rPr>
          <w:rFonts w:ascii="Verdana" w:hAnsi="Verdana"/>
          <w:noProof/>
          <w:sz w:val="22"/>
          <w:szCs w:val="22"/>
        </w:rPr>
        <w:t xml:space="preserve">Hospital Electronic Prescribing and Medicines Administration </w:t>
      </w:r>
    </w:p>
    <w:p w14:paraId="5A10EEF3" w14:textId="492B7E86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Supplier name – </w:t>
      </w:r>
      <w:r w:rsidRPr="00F26C5F">
        <w:rPr>
          <w:rFonts w:ascii="Verdana" w:hAnsi="Verdana"/>
          <w:noProof/>
          <w:sz w:val="22"/>
          <w:szCs w:val="22"/>
        </w:rPr>
        <w:t>System C</w:t>
      </w:r>
    </w:p>
    <w:p w14:paraId="56ABD5D7" w14:textId="2A5F0553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System name – </w:t>
      </w:r>
      <w:r w:rsidRPr="00F26C5F">
        <w:rPr>
          <w:rFonts w:ascii="Verdana" w:hAnsi="Verdana"/>
          <w:noProof/>
          <w:sz w:val="22"/>
          <w:szCs w:val="22"/>
        </w:rPr>
        <w:t>HEPMA</w:t>
      </w:r>
    </w:p>
    <w:p w14:paraId="193772B9" w14:textId="0DE4CB70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Date installed – </w:t>
      </w:r>
      <w:r w:rsidRPr="00F26C5F">
        <w:rPr>
          <w:rFonts w:ascii="Verdana" w:hAnsi="Verdana"/>
          <w:noProof/>
          <w:sz w:val="22"/>
          <w:szCs w:val="22"/>
        </w:rPr>
        <w:t>February 2020</w:t>
      </w:r>
    </w:p>
    <w:p w14:paraId="7F38DFF8" w14:textId="517E1E61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Contract expiration – </w:t>
      </w:r>
      <w:r w:rsidRPr="00F26C5F">
        <w:rPr>
          <w:rFonts w:ascii="Verdana" w:hAnsi="Verdana"/>
          <w:noProof/>
          <w:sz w:val="22"/>
          <w:szCs w:val="22"/>
        </w:rPr>
        <w:t>March 2025</w:t>
      </w: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3F53936" w14:textId="6BEFD71C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Is this contract annually renewed? </w:t>
      </w:r>
      <w:r w:rsidRPr="00F26C5F">
        <w:rPr>
          <w:rFonts w:ascii="Verdana" w:hAnsi="Verdana"/>
          <w:noProof/>
          <w:sz w:val="22"/>
          <w:szCs w:val="22"/>
        </w:rPr>
        <w:t>No</w:t>
      </w:r>
    </w:p>
    <w:p w14:paraId="31A099DF" w14:textId="6D949CB2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Do you currently have plans to replace this system? </w:t>
      </w:r>
      <w:r w:rsidRPr="00F26C5F">
        <w:rPr>
          <w:rFonts w:ascii="Verdana" w:hAnsi="Verdana"/>
          <w:noProof/>
          <w:sz w:val="22"/>
          <w:szCs w:val="22"/>
        </w:rPr>
        <w:t>No</w:t>
      </w:r>
    </w:p>
    <w:p w14:paraId="03F1221C" w14:textId="784332E4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Procurement framework </w:t>
      </w:r>
      <w:r w:rsidRPr="00F26C5F">
        <w:rPr>
          <w:rFonts w:ascii="Verdana" w:hAnsi="Verdana"/>
          <w:noProof/>
          <w:sz w:val="22"/>
          <w:szCs w:val="22"/>
        </w:rPr>
        <w:t>– QE Facilities Framework Agreement for Clinical software (and hardware) solutions for use in healthcare (reference number: 2021/S 001-002154 dated 4 January 2021).</w:t>
      </w:r>
    </w:p>
    <w:p w14:paraId="54B641E5" w14:textId="38A2B644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Other systems it integrates with? –  </w:t>
      </w:r>
      <w:r w:rsidRPr="00F26C5F">
        <w:rPr>
          <w:rFonts w:ascii="Verdana" w:hAnsi="Verdana"/>
          <w:noProof/>
          <w:sz w:val="22"/>
          <w:szCs w:val="22"/>
        </w:rPr>
        <w:t>Welsh Patient Administration System, Welsh Clinical Portal</w:t>
      </w:r>
    </w:p>
    <w:p w14:paraId="6F0AD118" w14:textId="6E4B290E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Total value of contract (£) </w:t>
      </w:r>
      <w:r w:rsidRPr="00F26C5F">
        <w:rPr>
          <w:rFonts w:ascii="Verdana" w:hAnsi="Verdana"/>
          <w:noProof/>
          <w:sz w:val="22"/>
          <w:szCs w:val="22"/>
        </w:rPr>
        <w:t>– £1,788,634 excluding any RPI increases</w:t>
      </w:r>
    </w:p>
    <w:p w14:paraId="0D047CEF" w14:textId="5F66876A" w:rsidR="003E517A" w:rsidRPr="00F26C5F" w:rsidRDefault="003E517A" w:rsidP="00F26C5F">
      <w:pPr>
        <w:pStyle w:val="ListParagraph"/>
        <w:numPr>
          <w:ilvl w:val="0"/>
          <w:numId w:val="3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Notes (e.g. we are currently out to tender) </w:t>
      </w:r>
      <w:r w:rsidRPr="00F26C5F">
        <w:rPr>
          <w:rFonts w:ascii="Verdana" w:hAnsi="Verdana"/>
          <w:noProof/>
          <w:sz w:val="22"/>
          <w:szCs w:val="22"/>
        </w:rPr>
        <w:t xml:space="preserve">– </w:t>
      </w:r>
      <w:r w:rsidR="00F26C5F" w:rsidRPr="00F26C5F">
        <w:rPr>
          <w:rFonts w:ascii="Verdana" w:hAnsi="Verdana"/>
          <w:noProof/>
          <w:sz w:val="22"/>
          <w:szCs w:val="22"/>
        </w:rPr>
        <w:t>n/a</w:t>
      </w:r>
    </w:p>
    <w:p w14:paraId="00399001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3B562C2A" w14:textId="430A5839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Accompanying Consulting Support Contracts (if applicable): </w:t>
      </w:r>
      <w:r w:rsidR="00F26C5F" w:rsidRPr="00F26C5F">
        <w:rPr>
          <w:rFonts w:ascii="Verdana" w:hAnsi="Verdana"/>
          <w:noProof/>
          <w:sz w:val="22"/>
          <w:szCs w:val="22"/>
        </w:rPr>
        <w:t>not applicable</w:t>
      </w:r>
    </w:p>
    <w:p w14:paraId="73E90AC4" w14:textId="2AA99D7D" w:rsidR="003E517A" w:rsidRPr="00F26C5F" w:rsidRDefault="003E517A" w:rsidP="00F26C5F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Is there an accompanying consulting support contract for this system? - No</w:t>
      </w:r>
    </w:p>
    <w:p w14:paraId="4E4F02AE" w14:textId="0925BFB6" w:rsidR="003E517A" w:rsidRPr="00F26C5F" w:rsidRDefault="003E517A" w:rsidP="00F26C5F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4826A241" w14:textId="52DCC510" w:rsidR="003E517A" w:rsidRPr="00F26C5F" w:rsidRDefault="003E517A" w:rsidP="00F26C5F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0D2B77AD" w14:textId="01290F60" w:rsidR="003E517A" w:rsidRPr="00F26C5F" w:rsidRDefault="003E517A" w:rsidP="00F26C5F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579AD614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6A1399E0" w14:textId="57EBB105" w:rsidR="003E517A" w:rsidRPr="00F26C5F" w:rsidRDefault="003E517A" w:rsidP="00F26C5F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Voice recognition</w:t>
      </w:r>
    </w:p>
    <w:p w14:paraId="0D0313B3" w14:textId="6D6F686C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System type – </w:t>
      </w:r>
      <w:r w:rsidRPr="00F26C5F">
        <w:rPr>
          <w:rFonts w:ascii="Verdana" w:hAnsi="Verdana"/>
          <w:noProof/>
          <w:sz w:val="22"/>
          <w:szCs w:val="22"/>
        </w:rPr>
        <w:t>Voice to Text</w:t>
      </w:r>
    </w:p>
    <w:p w14:paraId="4A176E07" w14:textId="407122BF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Supplier name – </w:t>
      </w:r>
      <w:r w:rsidRPr="00F26C5F">
        <w:rPr>
          <w:rFonts w:ascii="Verdana" w:hAnsi="Verdana"/>
          <w:noProof/>
          <w:sz w:val="22"/>
          <w:szCs w:val="22"/>
        </w:rPr>
        <w:t>Big Hand (Nuance)</w:t>
      </w:r>
    </w:p>
    <w:p w14:paraId="7FE4DEA0" w14:textId="4D0EB99D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System name – </w:t>
      </w:r>
      <w:r w:rsidRPr="00F26C5F">
        <w:rPr>
          <w:rFonts w:ascii="Verdana" w:hAnsi="Verdana"/>
          <w:noProof/>
          <w:sz w:val="22"/>
          <w:szCs w:val="22"/>
        </w:rPr>
        <w:t>DMO</w:t>
      </w:r>
    </w:p>
    <w:p w14:paraId="0A3DA966" w14:textId="553CC434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Date installed </w:t>
      </w:r>
      <w:r w:rsidRPr="00F26C5F">
        <w:rPr>
          <w:rFonts w:ascii="Verdana" w:hAnsi="Verdana"/>
          <w:noProof/>
          <w:sz w:val="22"/>
          <w:szCs w:val="22"/>
        </w:rPr>
        <w:t>– 2021</w:t>
      </w:r>
    </w:p>
    <w:p w14:paraId="7A985889" w14:textId="4450826A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Contract expiration – </w:t>
      </w:r>
      <w:r w:rsidRPr="00F26C5F">
        <w:rPr>
          <w:rFonts w:ascii="Verdana" w:hAnsi="Verdana"/>
          <w:noProof/>
          <w:sz w:val="22"/>
          <w:szCs w:val="22"/>
        </w:rPr>
        <w:t xml:space="preserve">Licence renewed annually </w:t>
      </w:r>
    </w:p>
    <w:p w14:paraId="41897F99" w14:textId="545ECD94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Is this contract annually renewed? – </w:t>
      </w:r>
      <w:r w:rsidRPr="00F26C5F">
        <w:rPr>
          <w:rFonts w:ascii="Verdana" w:hAnsi="Verdana"/>
          <w:noProof/>
          <w:sz w:val="22"/>
          <w:szCs w:val="22"/>
        </w:rPr>
        <w:t>Yes</w:t>
      </w:r>
    </w:p>
    <w:p w14:paraId="52F0E5ED" w14:textId="79CE2914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Do you currently have plans to replace this system? – </w:t>
      </w:r>
      <w:r w:rsidRPr="00F26C5F">
        <w:rPr>
          <w:rFonts w:ascii="Verdana" w:hAnsi="Verdana"/>
          <w:noProof/>
          <w:sz w:val="22"/>
          <w:szCs w:val="22"/>
        </w:rPr>
        <w:t>Yes, O365</w:t>
      </w:r>
    </w:p>
    <w:p w14:paraId="7EB18AAA" w14:textId="1A2B9167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Procurement framework </w:t>
      </w:r>
      <w:r w:rsidRPr="00F26C5F">
        <w:rPr>
          <w:rFonts w:ascii="Verdana" w:hAnsi="Verdana"/>
          <w:noProof/>
          <w:sz w:val="22"/>
          <w:szCs w:val="22"/>
        </w:rPr>
        <w:t>– N/A</w:t>
      </w:r>
    </w:p>
    <w:p w14:paraId="7C21863A" w14:textId="47375D2E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Other systems it integrates with? –  </w:t>
      </w:r>
      <w:r w:rsidRPr="00F26C5F">
        <w:rPr>
          <w:rFonts w:ascii="Verdana" w:hAnsi="Verdana"/>
          <w:noProof/>
          <w:sz w:val="22"/>
          <w:szCs w:val="22"/>
        </w:rPr>
        <w:t>DMS,  Big Hand</w:t>
      </w:r>
    </w:p>
    <w:p w14:paraId="2D27639F" w14:textId="6F0DE831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 xml:space="preserve">Total value of contract (£) – </w:t>
      </w:r>
      <w:r w:rsidRPr="00F26C5F">
        <w:rPr>
          <w:rFonts w:ascii="Verdana" w:hAnsi="Verdana"/>
          <w:noProof/>
          <w:sz w:val="22"/>
          <w:szCs w:val="22"/>
        </w:rPr>
        <w:t>No contract</w:t>
      </w:r>
      <w:r w:rsidR="00F26C5F">
        <w:rPr>
          <w:rFonts w:ascii="Verdana" w:hAnsi="Verdana"/>
          <w:noProof/>
          <w:sz w:val="22"/>
          <w:szCs w:val="22"/>
        </w:rPr>
        <w:t>,</w:t>
      </w:r>
      <w:r w:rsidRPr="00F26C5F">
        <w:rPr>
          <w:rFonts w:ascii="Verdana" w:hAnsi="Verdana"/>
          <w:noProof/>
          <w:sz w:val="22"/>
          <w:szCs w:val="22"/>
        </w:rPr>
        <w:t xml:space="preserve"> small pilot with under 20 licenses</w:t>
      </w:r>
    </w:p>
    <w:p w14:paraId="5B258AAD" w14:textId="2374DE74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Notes (e.g. we are currently out to tender) –</w:t>
      </w:r>
      <w:r w:rsidRPr="00F26C5F">
        <w:rPr>
          <w:rFonts w:ascii="Verdana" w:hAnsi="Verdana"/>
          <w:noProof/>
          <w:sz w:val="22"/>
          <w:szCs w:val="22"/>
        </w:rPr>
        <w:t xml:space="preserve"> Likely to move to 0365 platform.</w:t>
      </w:r>
    </w:p>
    <w:p w14:paraId="4A45E65D" w14:textId="77777777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</w:p>
    <w:p w14:paraId="76A35D9E" w14:textId="1BAD5E8D" w:rsidR="003E517A" w:rsidRPr="003E517A" w:rsidRDefault="003E517A" w:rsidP="003E517A">
      <w:pPr>
        <w:rPr>
          <w:rFonts w:ascii="Verdana" w:hAnsi="Verdana"/>
          <w:b/>
          <w:bCs/>
          <w:noProof/>
          <w:sz w:val="22"/>
          <w:szCs w:val="22"/>
        </w:rPr>
      </w:pPr>
      <w:r w:rsidRPr="003E517A">
        <w:rPr>
          <w:rFonts w:ascii="Verdana" w:hAnsi="Verdana"/>
          <w:b/>
          <w:bCs/>
          <w:noProof/>
          <w:sz w:val="22"/>
          <w:szCs w:val="22"/>
        </w:rPr>
        <w:t xml:space="preserve">Accompanying Consulting Support Contracts (if applicable): </w:t>
      </w:r>
      <w:r w:rsidRPr="00F26C5F">
        <w:rPr>
          <w:rFonts w:ascii="Verdana" w:hAnsi="Verdana"/>
          <w:noProof/>
          <w:sz w:val="22"/>
          <w:szCs w:val="22"/>
        </w:rPr>
        <w:t>n</w:t>
      </w:r>
      <w:r w:rsidR="00F26C5F" w:rsidRPr="00F26C5F">
        <w:rPr>
          <w:rFonts w:ascii="Verdana" w:hAnsi="Verdana"/>
          <w:noProof/>
          <w:sz w:val="22"/>
          <w:szCs w:val="22"/>
        </w:rPr>
        <w:t>ot applicable</w:t>
      </w:r>
    </w:p>
    <w:p w14:paraId="744B5C73" w14:textId="3730BCBC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Is there an accompanying consulting support contract for this system? - Yes/No</w:t>
      </w:r>
    </w:p>
    <w:p w14:paraId="0A2690E8" w14:textId="6D097C97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If yes, please provide the consulting firm's name -</w:t>
      </w:r>
    </w:p>
    <w:p w14:paraId="0491C1C4" w14:textId="0793C765" w:rsidR="003E517A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start date -</w:t>
      </w:r>
    </w:p>
    <w:p w14:paraId="23DF621B" w14:textId="38D20E9C" w:rsidR="00873328" w:rsidRPr="00F26C5F" w:rsidRDefault="003E517A" w:rsidP="00F26C5F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noProof/>
          <w:sz w:val="22"/>
          <w:szCs w:val="22"/>
        </w:rPr>
      </w:pPr>
      <w:r w:rsidRPr="00F26C5F">
        <w:rPr>
          <w:rFonts w:ascii="Verdana" w:hAnsi="Verdana"/>
          <w:b/>
          <w:bCs/>
          <w:noProof/>
          <w:sz w:val="22"/>
          <w:szCs w:val="22"/>
        </w:rPr>
        <w:t>Consulting contract end date –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Kate Morgan (Swansea Bay UHB - Corporate Services)" w:date="2024-12-17T09:29:00Z" w:initials="KM">
    <w:p w14:paraId="149853F1" w14:textId="77777777" w:rsidR="00426ECF" w:rsidRDefault="00426ECF" w:rsidP="00426ECF">
      <w:pPr>
        <w:pStyle w:val="CommentText"/>
        <w:ind w:left="0"/>
      </w:pPr>
      <w:r>
        <w:rPr>
          <w:rStyle w:val="CommentReference"/>
        </w:rPr>
        <w:annotationRef/>
      </w:r>
      <w:r>
        <w:t>This doesn’t seem to have been answered?</w:t>
      </w:r>
    </w:p>
  </w:comment>
  <w:comment w:id="1" w:author="Kate Morgan (Swansea Bay UHB - Corporate Services)" w:date="2024-12-17T09:30:00Z" w:initials="KM">
    <w:p w14:paraId="6585E6BE" w14:textId="77777777" w:rsidR="00426ECF" w:rsidRDefault="00426ECF" w:rsidP="00426ECF">
      <w:pPr>
        <w:pStyle w:val="CommentText"/>
        <w:ind w:left="0"/>
      </w:pPr>
      <w:r>
        <w:rPr>
          <w:rStyle w:val="CommentReference"/>
        </w:rPr>
        <w:annotationRef/>
      </w:r>
      <w:r>
        <w:t>Should we state ‘not applicable’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49853F1" w15:done="0"/>
  <w15:commentEx w15:paraId="6585E6BE" w15:paraIdParent="149853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56F01AB" w16cex:dateUtc="2024-12-17T09:29:00Z"/>
  <w16cex:commentExtensible w16cex:durableId="618FEEBC" w16cex:dateUtc="2024-12-17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49853F1" w16cid:durableId="156F01AB"/>
  <w16cid:commentId w16cid:paraId="6585E6BE" w16cid:durableId="618FEE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Gymraeg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Gymraeg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Gymraeg,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Gymraeg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Gymraeg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Gymraeg,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9101DF"/>
    <w:multiLevelType w:val="hybridMultilevel"/>
    <w:tmpl w:val="FD789200"/>
    <w:lvl w:ilvl="0" w:tplc="A14673E0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AC56ABF"/>
    <w:multiLevelType w:val="hybridMultilevel"/>
    <w:tmpl w:val="6E60D348"/>
    <w:lvl w:ilvl="0" w:tplc="F4CCE25A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BE1711"/>
    <w:multiLevelType w:val="hybridMultilevel"/>
    <w:tmpl w:val="5D0638EA"/>
    <w:lvl w:ilvl="0" w:tplc="CA4666D2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53C17AA"/>
    <w:multiLevelType w:val="hybridMultilevel"/>
    <w:tmpl w:val="F6BE7664"/>
    <w:lvl w:ilvl="0" w:tplc="F4CCE25A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2FEB1342"/>
    <w:multiLevelType w:val="hybridMultilevel"/>
    <w:tmpl w:val="1ADCAA7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4A97E3B"/>
    <w:multiLevelType w:val="hybridMultilevel"/>
    <w:tmpl w:val="B90C7436"/>
    <w:lvl w:ilvl="0" w:tplc="5EDA5E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7D3456E"/>
    <w:multiLevelType w:val="hybridMultilevel"/>
    <w:tmpl w:val="9468CDB6"/>
    <w:lvl w:ilvl="0" w:tplc="5EDA5E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402C128C"/>
    <w:multiLevelType w:val="hybridMultilevel"/>
    <w:tmpl w:val="FDCC1C80"/>
    <w:lvl w:ilvl="0" w:tplc="13340D9E">
      <w:start w:val="1"/>
      <w:numFmt w:val="lowerLetter"/>
      <w:lvlText w:val="%1)"/>
      <w:lvlJc w:val="left"/>
      <w:pPr>
        <w:ind w:left="865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49E056C1"/>
    <w:multiLevelType w:val="hybridMultilevel"/>
    <w:tmpl w:val="033A26FA"/>
    <w:lvl w:ilvl="0" w:tplc="CA4666D2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2FE1CD3"/>
    <w:multiLevelType w:val="hybridMultilevel"/>
    <w:tmpl w:val="21A2BFA4"/>
    <w:lvl w:ilvl="0" w:tplc="70E68DB4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7B63264"/>
    <w:multiLevelType w:val="hybridMultilevel"/>
    <w:tmpl w:val="A9D6E2D6"/>
    <w:lvl w:ilvl="0" w:tplc="70E68DB4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60509F8"/>
    <w:multiLevelType w:val="hybridMultilevel"/>
    <w:tmpl w:val="BCAECE5E"/>
    <w:lvl w:ilvl="0" w:tplc="A14673E0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A800622"/>
    <w:multiLevelType w:val="hybridMultilevel"/>
    <w:tmpl w:val="F3661DD6"/>
    <w:lvl w:ilvl="0" w:tplc="5EDA5E92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0" w15:restartNumberingAfterBreak="0">
    <w:nsid w:val="78785B74"/>
    <w:multiLevelType w:val="hybridMultilevel"/>
    <w:tmpl w:val="2BEED0EC"/>
    <w:lvl w:ilvl="0" w:tplc="6C52087A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1" w15:restartNumberingAfterBreak="0">
    <w:nsid w:val="7A530437"/>
    <w:multiLevelType w:val="hybridMultilevel"/>
    <w:tmpl w:val="A79EE812"/>
    <w:lvl w:ilvl="0" w:tplc="6C52087A">
      <w:start w:val="1"/>
      <w:numFmt w:val="lowerLetter"/>
      <w:lvlText w:val="%1)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2" w15:restartNumberingAfterBreak="0">
    <w:nsid w:val="7B640D35"/>
    <w:multiLevelType w:val="hybridMultilevel"/>
    <w:tmpl w:val="ADB46E42"/>
    <w:lvl w:ilvl="0" w:tplc="13340D9E">
      <w:start w:val="1"/>
      <w:numFmt w:val="lowerLetter"/>
      <w:lvlText w:val="%1)"/>
      <w:lvlJc w:val="left"/>
      <w:pPr>
        <w:ind w:left="13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770191">
    <w:abstractNumId w:val="23"/>
  </w:num>
  <w:num w:numId="2" w16cid:durableId="301931598">
    <w:abstractNumId w:val="0"/>
  </w:num>
  <w:num w:numId="3" w16cid:durableId="1328480439">
    <w:abstractNumId w:val="15"/>
  </w:num>
  <w:num w:numId="4" w16cid:durableId="540940403">
    <w:abstractNumId w:val="27"/>
  </w:num>
  <w:num w:numId="5" w16cid:durableId="2088578423">
    <w:abstractNumId w:val="6"/>
  </w:num>
  <w:num w:numId="6" w16cid:durableId="2089962312">
    <w:abstractNumId w:val="5"/>
  </w:num>
  <w:num w:numId="7" w16cid:durableId="1182353296">
    <w:abstractNumId w:val="19"/>
  </w:num>
  <w:num w:numId="8" w16cid:durableId="948389535">
    <w:abstractNumId w:val="25"/>
  </w:num>
  <w:num w:numId="9" w16cid:durableId="1716615345">
    <w:abstractNumId w:val="33"/>
  </w:num>
  <w:num w:numId="10" w16cid:durableId="57478194">
    <w:abstractNumId w:val="2"/>
  </w:num>
  <w:num w:numId="11" w16cid:durableId="70736025">
    <w:abstractNumId w:val="16"/>
  </w:num>
  <w:num w:numId="12" w16cid:durableId="2131120749">
    <w:abstractNumId w:val="22"/>
  </w:num>
  <w:num w:numId="13" w16cid:durableId="920139720">
    <w:abstractNumId w:val="29"/>
  </w:num>
  <w:num w:numId="14" w16cid:durableId="12752882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8351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2291713">
    <w:abstractNumId w:val="20"/>
  </w:num>
  <w:num w:numId="17" w16cid:durableId="1362704775">
    <w:abstractNumId w:val="9"/>
  </w:num>
  <w:num w:numId="18" w16cid:durableId="971207324">
    <w:abstractNumId w:val="3"/>
  </w:num>
  <w:num w:numId="19" w16cid:durableId="270280001">
    <w:abstractNumId w:val="10"/>
  </w:num>
  <w:num w:numId="20" w16cid:durableId="387806360">
    <w:abstractNumId w:val="13"/>
  </w:num>
  <w:num w:numId="21" w16cid:durableId="1286082733">
    <w:abstractNumId w:val="28"/>
  </w:num>
  <w:num w:numId="22" w16cid:durableId="1664627922">
    <w:abstractNumId w:val="11"/>
  </w:num>
  <w:num w:numId="23" w16cid:durableId="755790588">
    <w:abstractNumId w:val="7"/>
  </w:num>
  <w:num w:numId="24" w16cid:durableId="1947302778">
    <w:abstractNumId w:val="18"/>
  </w:num>
  <w:num w:numId="25" w16cid:durableId="1383561046">
    <w:abstractNumId w:val="4"/>
  </w:num>
  <w:num w:numId="26" w16cid:durableId="1953131161">
    <w:abstractNumId w:val="8"/>
  </w:num>
  <w:num w:numId="27" w16cid:durableId="577788867">
    <w:abstractNumId w:val="30"/>
  </w:num>
  <w:num w:numId="28" w16cid:durableId="1612277353">
    <w:abstractNumId w:val="31"/>
  </w:num>
  <w:num w:numId="29" w16cid:durableId="275911834">
    <w:abstractNumId w:val="24"/>
  </w:num>
  <w:num w:numId="30" w16cid:durableId="294680485">
    <w:abstractNumId w:val="21"/>
  </w:num>
  <w:num w:numId="31" w16cid:durableId="904952415">
    <w:abstractNumId w:val="17"/>
  </w:num>
  <w:num w:numId="32" w16cid:durableId="964584737">
    <w:abstractNumId w:val="32"/>
  </w:num>
  <w:num w:numId="33" w16cid:durableId="843208982">
    <w:abstractNumId w:val="26"/>
  </w:num>
  <w:num w:numId="34" w16cid:durableId="158637781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e Morgan (Swansea Bay UHB - Corporate Services)">
    <w15:presenceInfo w15:providerId="AD" w15:userId="S::Kate.Morgan@wales.nhs.uk::32b806b3-3416-48c8-9589-79e8b25b15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517A"/>
    <w:rsid w:val="003F2312"/>
    <w:rsid w:val="004039EB"/>
    <w:rsid w:val="00421E7F"/>
    <w:rsid w:val="00426EC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7CB0"/>
    <w:rsid w:val="00553E1D"/>
    <w:rsid w:val="005925B8"/>
    <w:rsid w:val="0059485C"/>
    <w:rsid w:val="005F0E79"/>
    <w:rsid w:val="005F4B0B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487A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26C5F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26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E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5</Pages>
  <Words>960</Words>
  <Characters>4994</Characters>
  <Application>Microsoft Office Word</Application>
  <DocSecurity>0</DocSecurity>
  <Lines>172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2024-12-17T09:30:00Z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5c558aa8cbbb4ee07aa2aae38fa36116707d000a9e71c6851b559d152824c3ad</vt:lpwstr>
  </property>
</Properties>
</file>