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83D6A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97D8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24-J-044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683D6A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97D8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24-J-044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DFDAC3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AC79897" w14:textId="77777777" w:rsidR="00B97D8E" w:rsidRPr="00B97D8E" w:rsidRDefault="00B97D8E" w:rsidP="00B97D8E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>Can you please provide me with any details you can on: </w:t>
      </w:r>
    </w:p>
    <w:p w14:paraId="3635B3E5" w14:textId="192ACBE8" w:rsidR="00B97D8E" w:rsidRDefault="00B97D8E" w:rsidP="00B97D8E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>The number of A&amp;E a</w:t>
      </w:r>
      <w:r w:rsidR="007378C9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ttendances </w:t>
      </w:r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where a patient </w:t>
      </w:r>
      <w:r w:rsidR="007378C9">
        <w:rPr>
          <w:rFonts w:ascii="Verdana" w:eastAsia="Times New Roman" w:hAnsi="Verdana"/>
          <w:b/>
          <w:bCs/>
          <w:color w:val="000000"/>
          <w:sz w:val="22"/>
          <w:szCs w:val="22"/>
        </w:rPr>
        <w:t>gave</w:t>
      </w:r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Semaglutide as a reason for their visit, in every year between 2022 and 2024. Please give a figure for each year. </w:t>
      </w:r>
    </w:p>
    <w:p w14:paraId="508EDE48" w14:textId="77777777" w:rsidR="00B97D8E" w:rsidRDefault="00B97D8E" w:rsidP="00B97D8E">
      <w:pPr>
        <w:pStyle w:val="ListParagraph"/>
        <w:shd w:val="clear" w:color="auto" w:fill="FFFFFF"/>
        <w:spacing w:before="100" w:beforeAutospacing="1" w:after="100" w:afterAutospacing="1" w:line="240" w:lineRule="auto"/>
        <w:ind w:left="865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4BA004B" w14:textId="21DC9CED" w:rsidR="00B97D8E" w:rsidRDefault="00B97D8E" w:rsidP="00B97D8E">
      <w:pPr>
        <w:pStyle w:val="ListParagraph"/>
        <w:shd w:val="clear" w:color="auto" w:fill="FFFFFF"/>
        <w:spacing w:before="100" w:beforeAutospacing="1" w:after="100" w:afterAutospacing="1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Semaglutide also goes under brand names such as Ozempic, </w:t>
      </w:r>
      <w:proofErr w:type="spellStart"/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>Saxenda</w:t>
      </w:r>
      <w:proofErr w:type="spellEnd"/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, </w:t>
      </w:r>
      <w:proofErr w:type="spellStart"/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>Rybelsus</w:t>
      </w:r>
      <w:proofErr w:type="spellEnd"/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and </w:t>
      </w:r>
      <w:proofErr w:type="spellStart"/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>Wegovy</w:t>
      </w:r>
      <w:proofErr w:type="spellEnd"/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– can you please include these names in your records also. </w:t>
      </w:r>
    </w:p>
    <w:p w14:paraId="4A03827D" w14:textId="77777777" w:rsidR="00B97D8E" w:rsidRDefault="00B97D8E" w:rsidP="00B97D8E">
      <w:pPr>
        <w:pStyle w:val="ListParagraph"/>
        <w:shd w:val="clear" w:color="auto" w:fill="FFFFFF"/>
        <w:spacing w:before="100" w:beforeAutospacing="1" w:after="100" w:afterAutospacing="1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7C57DBE" w14:textId="7238CD48" w:rsidR="00B97D8E" w:rsidRPr="00B97D8E" w:rsidRDefault="00B97D8E" w:rsidP="00B97D8E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bCs/>
          <w:sz w:val="22"/>
          <w:szCs w:val="22"/>
        </w:rPr>
      </w:pPr>
      <w:r w:rsidRPr="00B97D8E">
        <w:rPr>
          <w:rFonts w:ascii="Verdana" w:eastAsia="Times New Roman" w:hAnsi="Verdana"/>
          <w:b/>
          <w:bCs/>
          <w:color w:val="000000"/>
          <w:sz w:val="22"/>
          <w:szCs w:val="22"/>
        </w:rPr>
        <w:t>Please break the figures down to give details of the complications patients presented with as a result of their use of Semaglutide.</w:t>
      </w:r>
    </w:p>
    <w:p w14:paraId="44E35677" w14:textId="6078E86C" w:rsidR="00CE188A" w:rsidRDefault="00CE188A" w:rsidP="00870ED1">
      <w:pPr>
        <w:pStyle w:val="ListParagraph"/>
        <w:shd w:val="clear" w:color="auto" w:fill="FFFFFF"/>
        <w:spacing w:before="100" w:beforeAutospacing="1" w:after="100" w:afterAutospacing="1"/>
        <w:ind w:left="865"/>
        <w:rPr>
          <w:rFonts w:ascii="Verdana" w:eastAsia="Times New Roman" w:hAnsi="Verdana"/>
          <w:color w:val="000000"/>
          <w:sz w:val="22"/>
          <w:szCs w:val="22"/>
        </w:rPr>
      </w:pPr>
    </w:p>
    <w:p w14:paraId="1979653B" w14:textId="179B8A7F" w:rsidR="00CE188A" w:rsidRDefault="00CE188A" w:rsidP="00870ED1">
      <w:pPr>
        <w:pStyle w:val="ListParagraph"/>
        <w:shd w:val="clear" w:color="auto" w:fill="FFFFFF"/>
        <w:spacing w:before="100" w:beforeAutospacing="1" w:after="100" w:afterAutospacing="1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Our Response: </w:t>
      </w:r>
    </w:p>
    <w:p w14:paraId="451CDD3D" w14:textId="77777777" w:rsidR="00CE188A" w:rsidRPr="00CE188A" w:rsidRDefault="00CE188A" w:rsidP="00870ED1">
      <w:pPr>
        <w:pStyle w:val="ListParagraph"/>
        <w:shd w:val="clear" w:color="auto" w:fill="FFFFFF"/>
        <w:spacing w:before="100" w:beforeAutospacing="1" w:after="100" w:afterAutospacing="1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0EE58430" w14:textId="77777777" w:rsidR="00CE188A" w:rsidRDefault="00870ED1" w:rsidP="00870ED1">
      <w:pPr>
        <w:pStyle w:val="ListParagraph"/>
        <w:shd w:val="clear" w:color="auto" w:fill="FFFFFF"/>
        <w:spacing w:before="100" w:beforeAutospacing="1" w:after="100" w:afterAutospacing="1"/>
        <w:ind w:left="865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Swansea Bay University Health Board does not record this information</w:t>
      </w:r>
      <w:r w:rsidR="00CE188A">
        <w:rPr>
          <w:rFonts w:ascii="Verdana" w:eastAsia="Times New Roman" w:hAnsi="Verdana"/>
          <w:color w:val="000000"/>
          <w:sz w:val="22"/>
          <w:szCs w:val="22"/>
        </w:rPr>
        <w:t xml:space="preserve"> centrally. </w:t>
      </w:r>
    </w:p>
    <w:p w14:paraId="35E56BCA" w14:textId="77777777" w:rsidR="00CE188A" w:rsidRPr="00FC3B42" w:rsidRDefault="00CE188A" w:rsidP="00CE188A">
      <w:pPr>
        <w:ind w:left="865"/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14:paraId="75970B72" w14:textId="2ADE64B1" w:rsidR="00A10460" w:rsidRDefault="00870ED1" w:rsidP="00CE188A">
      <w:pPr>
        <w:pStyle w:val="ListParagraph"/>
        <w:shd w:val="clear" w:color="auto" w:fill="FFFFFF"/>
        <w:spacing w:before="100" w:beforeAutospacing="1" w:after="100" w:afterAutospacing="1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35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35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35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35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C537AB2"/>
    <w:multiLevelType w:val="multilevel"/>
    <w:tmpl w:val="896EC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BAA3217"/>
    <w:multiLevelType w:val="hybridMultilevel"/>
    <w:tmpl w:val="F3826446"/>
    <w:lvl w:ilvl="0" w:tplc="08424C0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C7216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378C9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0ED1"/>
    <w:rsid w:val="00873328"/>
    <w:rsid w:val="0089491A"/>
    <w:rsid w:val="008A2D60"/>
    <w:rsid w:val="0090178A"/>
    <w:rsid w:val="00912B14"/>
    <w:rsid w:val="009269BD"/>
    <w:rsid w:val="00935FE3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67E61"/>
    <w:rsid w:val="00B73D24"/>
    <w:rsid w:val="00B82C9E"/>
    <w:rsid w:val="00B8458F"/>
    <w:rsid w:val="00B97D8E"/>
    <w:rsid w:val="00BB4931"/>
    <w:rsid w:val="00BC67E1"/>
    <w:rsid w:val="00C021A4"/>
    <w:rsid w:val="00C050BE"/>
    <w:rsid w:val="00C75A00"/>
    <w:rsid w:val="00CA07E3"/>
    <w:rsid w:val="00CB2BBE"/>
    <w:rsid w:val="00CE1516"/>
    <w:rsid w:val="00CE188A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7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7D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127</TotalTime>
  <Pages>2</Pages>
  <Words>200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2024-11-13T10:16:00Z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a8b50d128fda44b1ea7d50245458e46a6e83da13434426a8959ab11e9cace2e5</vt:lpwstr>
  </property>
</Properties>
</file>