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DD43B1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040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24-J-035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DD43B1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B040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24-J-035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B85F06" w14:textId="77777777" w:rsidR="005B040E" w:rsidRDefault="005B040E" w:rsidP="00DC0D5A">
      <w:pPr>
        <w:spacing w:before="280"/>
        <w:rPr>
          <w:rFonts w:ascii="Verdana" w:hAnsi="Verdana"/>
          <w:b/>
          <w:sz w:val="22"/>
        </w:rPr>
      </w:pPr>
    </w:p>
    <w:p w14:paraId="635CAE49" w14:textId="23223695" w:rsidR="00DC0D5A" w:rsidRDefault="005B040E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Y</w:t>
      </w:r>
      <w:r w:rsidR="00A10460" w:rsidRPr="00A10460">
        <w:rPr>
          <w:rFonts w:ascii="Verdana" w:hAnsi="Verdana"/>
          <w:b/>
          <w:sz w:val="22"/>
        </w:rPr>
        <w:t>ou asked:</w:t>
      </w:r>
    </w:p>
    <w:p w14:paraId="2EFD5BF6" w14:textId="3336574D" w:rsidR="005B040E" w:rsidRDefault="005B040E" w:rsidP="005B040E">
      <w:pPr>
        <w:rPr>
          <w:rFonts w:ascii="Verdana" w:hAnsi="Verdana"/>
          <w:b/>
          <w:bCs/>
          <w:sz w:val="22"/>
          <w:szCs w:val="22"/>
        </w:rPr>
      </w:pPr>
      <w:r w:rsidRPr="005B040E">
        <w:rPr>
          <w:rFonts w:ascii="Verdana" w:hAnsi="Verdana"/>
          <w:b/>
          <w:bCs/>
          <w:sz w:val="22"/>
          <w:szCs w:val="22"/>
        </w:rPr>
        <w:t>In the period 1</w:t>
      </w:r>
      <w:r w:rsidRPr="005B040E">
        <w:rPr>
          <w:rFonts w:ascii="Verdana" w:hAnsi="Verdana"/>
          <w:b/>
          <w:bCs/>
          <w:sz w:val="22"/>
          <w:szCs w:val="22"/>
          <w:vertAlign w:val="superscript"/>
        </w:rPr>
        <w:t>st</w:t>
      </w:r>
      <w:r w:rsidRPr="005B040E">
        <w:rPr>
          <w:rFonts w:ascii="Verdana" w:hAnsi="Verdana"/>
          <w:b/>
          <w:bCs/>
          <w:sz w:val="22"/>
          <w:szCs w:val="22"/>
        </w:rPr>
        <w:t> October 2023 to 30</w:t>
      </w:r>
      <w:r w:rsidRPr="005B040E">
        <w:rPr>
          <w:rFonts w:ascii="Verdana" w:hAnsi="Verdana"/>
          <w:b/>
          <w:bCs/>
          <w:sz w:val="22"/>
          <w:szCs w:val="22"/>
          <w:vertAlign w:val="superscript"/>
        </w:rPr>
        <w:t>th</w:t>
      </w:r>
      <w:r w:rsidRPr="005B040E">
        <w:rPr>
          <w:rFonts w:ascii="Verdana" w:hAnsi="Verdana"/>
          <w:b/>
          <w:bCs/>
          <w:sz w:val="22"/>
          <w:szCs w:val="22"/>
        </w:rPr>
        <w:t> September 2024, please confirm which framework was used for the recruitment of agency staff within the following categories:</w:t>
      </w:r>
    </w:p>
    <w:p w14:paraId="4071DA1B" w14:textId="77777777" w:rsidR="00A36189" w:rsidRPr="00FC3B42" w:rsidRDefault="00A36189" w:rsidP="00A36189">
      <w:pPr>
        <w:pStyle w:val="Default"/>
        <w:ind w:left="505"/>
        <w:rPr>
          <w:sz w:val="22"/>
          <w:szCs w:val="22"/>
        </w:rPr>
      </w:pPr>
      <w:r w:rsidRPr="00FC3B42">
        <w:rPr>
          <w:sz w:val="22"/>
          <w:szCs w:val="22"/>
        </w:rPr>
        <w:t xml:space="preserve">Please note that the Health Board is carrying out significant work around recruitment generally and has a dedicated area on its website for recruitment: https://sbuhb.nhs.wales/jobs/jobs-and-volunteering. Within this area of the website the Health Board has details of vacancies, up-coming recruitment days, contact information and short videos (developed in-house) advertising the benefits of working for SBU and interviews with staff. As well as emphasising the career and learning opportunities offered by being part of such a large NHS organisation, we actively promote the great work-life balance that living in Swansea and South West Wales offers, including affordable housing, our beaches, countryside, etc. </w:t>
      </w:r>
    </w:p>
    <w:p w14:paraId="6AC9127A" w14:textId="77777777" w:rsidR="00A36189" w:rsidRPr="00FC3B42" w:rsidRDefault="00A36189" w:rsidP="00A36189">
      <w:pPr>
        <w:rPr>
          <w:rFonts w:ascii="Verdana" w:hAnsi="Verdana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Please note, we do everything possible to cover rotas with Swansea Bay staff and bank staff. It is only after exhausting these options, do we look to agencies for cover.</w:t>
      </w:r>
    </w:p>
    <w:p w14:paraId="41359A6B" w14:textId="77777777" w:rsidR="00A36189" w:rsidRPr="005B040E" w:rsidRDefault="00A36189" w:rsidP="005B040E">
      <w:pPr>
        <w:rPr>
          <w:rFonts w:ascii="Verdana" w:hAnsi="Verdana"/>
          <w:b/>
          <w:bCs/>
          <w:sz w:val="22"/>
          <w:szCs w:val="22"/>
        </w:rPr>
      </w:pPr>
    </w:p>
    <w:p w14:paraId="48BDB499" w14:textId="77777777" w:rsidR="005B040E" w:rsidRPr="005B040E" w:rsidRDefault="005B040E" w:rsidP="005B040E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B040E">
        <w:rPr>
          <w:rFonts w:ascii="Verdana" w:eastAsia="Times New Roman" w:hAnsi="Verdana"/>
          <w:b/>
          <w:bCs/>
          <w:sz w:val="22"/>
          <w:szCs w:val="22"/>
        </w:rPr>
        <w:t>Facilities</w:t>
      </w:r>
    </w:p>
    <w:p w14:paraId="30C62F52" w14:textId="77777777" w:rsidR="005B040E" w:rsidRPr="005B040E" w:rsidRDefault="005B040E" w:rsidP="005B040E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B040E">
        <w:rPr>
          <w:rFonts w:ascii="Verdana" w:eastAsia="Times New Roman" w:hAnsi="Verdana"/>
          <w:b/>
          <w:bCs/>
          <w:sz w:val="22"/>
          <w:szCs w:val="22"/>
        </w:rPr>
        <w:t>Estates</w:t>
      </w:r>
    </w:p>
    <w:p w14:paraId="3E12192F" w14:textId="77777777" w:rsidR="005B040E" w:rsidRPr="005B040E" w:rsidRDefault="005B040E" w:rsidP="005B040E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B040E">
        <w:rPr>
          <w:rFonts w:ascii="Verdana" w:eastAsia="Times New Roman" w:hAnsi="Verdana"/>
          <w:b/>
          <w:bCs/>
          <w:sz w:val="22"/>
          <w:szCs w:val="22"/>
        </w:rPr>
        <w:t>Administrative / Clerical</w:t>
      </w:r>
    </w:p>
    <w:p w14:paraId="575CE2FC" w14:textId="59A093BD" w:rsidR="005B040E" w:rsidRDefault="005B040E" w:rsidP="005B040E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B040E">
        <w:rPr>
          <w:rFonts w:ascii="Verdana" w:eastAsia="Times New Roman" w:hAnsi="Verdana"/>
          <w:b/>
          <w:bCs/>
          <w:sz w:val="22"/>
          <w:szCs w:val="22"/>
        </w:rPr>
        <w:t>Ambulance / Patient Transport</w:t>
      </w:r>
      <w:r>
        <w:rPr>
          <w:rFonts w:ascii="Verdana" w:eastAsia="Times New Roman" w:hAnsi="Verdana"/>
          <w:sz w:val="22"/>
          <w:szCs w:val="22"/>
        </w:rPr>
        <w:t>*</w:t>
      </w:r>
    </w:p>
    <w:p w14:paraId="42A14D48" w14:textId="411EA2D7" w:rsidR="005B040E" w:rsidRDefault="005B040E" w:rsidP="005B040E">
      <w:p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</w:p>
    <w:p w14:paraId="63E9933A" w14:textId="0228B4F4" w:rsidR="005B040E" w:rsidRPr="005B040E" w:rsidRDefault="005B040E" w:rsidP="005B040E">
      <w:p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5B040E">
        <w:rPr>
          <w:rFonts w:ascii="Verdana" w:eastAsia="Times New Roman" w:hAnsi="Verdana"/>
          <w:sz w:val="22"/>
          <w:szCs w:val="22"/>
        </w:rPr>
        <w:t xml:space="preserve">Crown Commercial Services Framework RM6277 is used for Facilities, Estates, Administrative and Clerical. </w:t>
      </w:r>
    </w:p>
    <w:p w14:paraId="36CF59F9" w14:textId="37F91130" w:rsidR="005B040E" w:rsidRDefault="005B040E" w:rsidP="005B040E">
      <w:p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</w:rPr>
      </w:pPr>
    </w:p>
    <w:p w14:paraId="49C1F50F" w14:textId="00F62203" w:rsidR="005B040E" w:rsidRPr="005B040E" w:rsidRDefault="005B040E" w:rsidP="005B040E">
      <w:pPr>
        <w:rPr>
          <w:rFonts w:ascii="Verdana" w:hAnsi="Verdana"/>
          <w:b/>
          <w:bCs/>
          <w:sz w:val="22"/>
          <w:szCs w:val="22"/>
        </w:rPr>
      </w:pPr>
      <w:r w:rsidRPr="005B040E">
        <w:rPr>
          <w:rFonts w:ascii="Verdana" w:hAnsi="Verdana"/>
          <w:b/>
          <w:bCs/>
          <w:sz w:val="22"/>
          <w:szCs w:val="22"/>
        </w:rPr>
        <w:t>In the period 1</w:t>
      </w:r>
      <w:r w:rsidRPr="005B040E">
        <w:rPr>
          <w:rFonts w:ascii="Verdana" w:hAnsi="Verdana"/>
          <w:b/>
          <w:bCs/>
          <w:sz w:val="22"/>
          <w:szCs w:val="22"/>
          <w:vertAlign w:val="superscript"/>
        </w:rPr>
        <w:t>st</w:t>
      </w:r>
      <w:r w:rsidRPr="005B040E">
        <w:rPr>
          <w:rFonts w:ascii="Verdana" w:hAnsi="Verdana"/>
          <w:b/>
          <w:bCs/>
          <w:sz w:val="22"/>
          <w:szCs w:val="22"/>
        </w:rPr>
        <w:t> October 2023 to 30</w:t>
      </w:r>
      <w:r w:rsidRPr="005B040E">
        <w:rPr>
          <w:rFonts w:ascii="Verdana" w:hAnsi="Verdana"/>
          <w:b/>
          <w:bCs/>
          <w:sz w:val="22"/>
          <w:szCs w:val="22"/>
          <w:vertAlign w:val="superscript"/>
        </w:rPr>
        <w:t>th</w:t>
      </w:r>
      <w:r w:rsidRPr="005B040E">
        <w:rPr>
          <w:rFonts w:ascii="Verdana" w:hAnsi="Verdana"/>
          <w:b/>
          <w:bCs/>
          <w:sz w:val="22"/>
          <w:szCs w:val="22"/>
        </w:rPr>
        <w:t xml:space="preserve"> September 2024, please provide a breakdown month by month of total </w:t>
      </w:r>
      <w:r w:rsidR="00626A85">
        <w:rPr>
          <w:rFonts w:ascii="Verdana" w:hAnsi="Verdana"/>
          <w:b/>
          <w:bCs/>
          <w:sz w:val="22"/>
          <w:szCs w:val="22"/>
        </w:rPr>
        <w:t xml:space="preserve">Health board </w:t>
      </w:r>
      <w:r w:rsidRPr="005B040E">
        <w:rPr>
          <w:rFonts w:ascii="Verdana" w:hAnsi="Verdana"/>
          <w:b/>
          <w:bCs/>
          <w:sz w:val="22"/>
          <w:szCs w:val="22"/>
        </w:rPr>
        <w:t>spend for framework agency staff within the following categories:</w:t>
      </w:r>
    </w:p>
    <w:p w14:paraId="30E30F20" w14:textId="77777777" w:rsidR="005B040E" w:rsidRPr="005B040E" w:rsidRDefault="005B040E" w:rsidP="005B040E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B040E">
        <w:rPr>
          <w:rFonts w:ascii="Verdana" w:eastAsia="Times New Roman" w:hAnsi="Verdana"/>
          <w:b/>
          <w:bCs/>
          <w:sz w:val="22"/>
          <w:szCs w:val="22"/>
        </w:rPr>
        <w:t>Facilities</w:t>
      </w:r>
    </w:p>
    <w:p w14:paraId="11C80DD4" w14:textId="77777777" w:rsidR="005B040E" w:rsidRPr="005B040E" w:rsidRDefault="005B040E" w:rsidP="005B040E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B040E">
        <w:rPr>
          <w:rFonts w:ascii="Verdana" w:eastAsia="Times New Roman" w:hAnsi="Verdana"/>
          <w:b/>
          <w:bCs/>
          <w:sz w:val="22"/>
          <w:szCs w:val="22"/>
        </w:rPr>
        <w:t>Estates</w:t>
      </w:r>
    </w:p>
    <w:p w14:paraId="42C73144" w14:textId="77777777" w:rsidR="005B040E" w:rsidRPr="005B040E" w:rsidRDefault="005B040E" w:rsidP="005B040E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B040E">
        <w:rPr>
          <w:rFonts w:ascii="Verdana" w:eastAsia="Times New Roman" w:hAnsi="Verdana"/>
          <w:b/>
          <w:bCs/>
          <w:sz w:val="22"/>
          <w:szCs w:val="22"/>
        </w:rPr>
        <w:t>Administrative / Clerical</w:t>
      </w:r>
    </w:p>
    <w:p w14:paraId="6EB9E0D5" w14:textId="30E78B8D" w:rsidR="005B040E" w:rsidRPr="007929A4" w:rsidRDefault="005B040E" w:rsidP="005B040E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B040E">
        <w:rPr>
          <w:rFonts w:ascii="Verdana" w:eastAsia="Times New Roman" w:hAnsi="Verdana"/>
          <w:b/>
          <w:bCs/>
          <w:sz w:val="22"/>
          <w:szCs w:val="22"/>
        </w:rPr>
        <w:t>Ambulance / Patient Transport</w:t>
      </w:r>
      <w:r>
        <w:rPr>
          <w:rFonts w:ascii="Verdana" w:eastAsia="Times New Roman" w:hAnsi="Verdana"/>
          <w:sz w:val="22"/>
          <w:szCs w:val="22"/>
        </w:rPr>
        <w:t>*</w:t>
      </w:r>
    </w:p>
    <w:p w14:paraId="3DE16681" w14:textId="739DEAD4" w:rsidR="007929A4" w:rsidRDefault="007929A4" w:rsidP="007929A4">
      <w:p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</w:p>
    <w:tbl>
      <w:tblPr>
        <w:tblW w:w="5980" w:type="dxa"/>
        <w:tblInd w:w="2248" w:type="dxa"/>
        <w:tblLook w:val="04A0" w:firstRow="1" w:lastRow="0" w:firstColumn="1" w:lastColumn="0" w:noHBand="0" w:noVBand="1"/>
      </w:tblPr>
      <w:tblGrid>
        <w:gridCol w:w="1280"/>
        <w:gridCol w:w="2160"/>
        <w:gridCol w:w="2540"/>
      </w:tblGrid>
      <w:tr w:rsidR="007929A4" w:rsidRPr="007929A4" w14:paraId="3C1BF4A9" w14:textId="77777777" w:rsidTr="007929A4">
        <w:trPr>
          <w:trHeight w:val="2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4997F" w14:textId="77777777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5C3B" w14:textId="77777777" w:rsidR="007929A4" w:rsidRPr="007929A4" w:rsidRDefault="007929A4" w:rsidP="007929A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  <w:r w:rsidRPr="007929A4">
              <w:rPr>
                <w:rFonts w:ascii="Verdana" w:eastAsia="Times New Roman" w:hAnsi="Verdana"/>
                <w:b/>
                <w:bCs/>
                <w:sz w:val="22"/>
                <w:szCs w:val="22"/>
              </w:rPr>
              <w:t xml:space="preserve">On framework </w:t>
            </w:r>
          </w:p>
        </w:tc>
      </w:tr>
      <w:tr w:rsidR="007929A4" w:rsidRPr="007929A4" w14:paraId="564764D9" w14:textId="77777777" w:rsidTr="007929A4">
        <w:trPr>
          <w:trHeight w:val="54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5DE33" w14:textId="77777777" w:rsidR="007929A4" w:rsidRPr="007929A4" w:rsidRDefault="007929A4" w:rsidP="007929A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550B4" w14:textId="77777777" w:rsidR="00F322F9" w:rsidRDefault="00F322F9" w:rsidP="007929A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</w:p>
          <w:p w14:paraId="23C28F18" w14:textId="68DA4F69" w:rsidR="00F322F9" w:rsidRDefault="00F322F9" w:rsidP="007929A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  <w:r w:rsidR="007929A4" w:rsidRPr="007929A4">
              <w:rPr>
                <w:rFonts w:ascii="Verdana" w:eastAsia="Times New Roman" w:hAnsi="Verdana"/>
                <w:sz w:val="22"/>
                <w:szCs w:val="22"/>
              </w:rPr>
              <w:t xml:space="preserve">Admin 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     </w:t>
            </w:r>
          </w:p>
          <w:p w14:paraId="5A4FE1C4" w14:textId="30CC2C0C" w:rsidR="007929A4" w:rsidRDefault="007929A4" w:rsidP="007929A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929A4">
              <w:rPr>
                <w:rFonts w:ascii="Verdana" w:eastAsia="Times New Roman" w:hAnsi="Verdana"/>
                <w:sz w:val="22"/>
                <w:szCs w:val="22"/>
              </w:rPr>
              <w:t>and Clerical</w:t>
            </w:r>
          </w:p>
          <w:p w14:paraId="05AA0619" w14:textId="45950062" w:rsidR="00F322F9" w:rsidRPr="007929A4" w:rsidRDefault="00F322F9" w:rsidP="007929A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£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E14A2" w14:textId="77777777" w:rsidR="00F322F9" w:rsidRDefault="00F322F9" w:rsidP="007929A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 xml:space="preserve">  </w:t>
            </w:r>
          </w:p>
          <w:p w14:paraId="7CDF17EF" w14:textId="224DCFEA" w:rsidR="007929A4" w:rsidRDefault="007929A4" w:rsidP="007929A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929A4">
              <w:rPr>
                <w:rFonts w:ascii="Verdana" w:eastAsia="Times New Roman" w:hAnsi="Verdana"/>
                <w:sz w:val="22"/>
                <w:szCs w:val="22"/>
              </w:rPr>
              <w:t>Estates and Ancillary (includes Faci</w:t>
            </w:r>
            <w:r w:rsidR="00F322F9">
              <w:rPr>
                <w:rFonts w:ascii="Verdana" w:eastAsia="Times New Roman" w:hAnsi="Verdana"/>
                <w:sz w:val="22"/>
                <w:szCs w:val="22"/>
              </w:rPr>
              <w:t>l</w:t>
            </w:r>
            <w:r w:rsidRPr="007929A4">
              <w:rPr>
                <w:rFonts w:ascii="Verdana" w:eastAsia="Times New Roman" w:hAnsi="Verdana"/>
                <w:sz w:val="22"/>
                <w:szCs w:val="22"/>
              </w:rPr>
              <w:t>ities)</w:t>
            </w:r>
          </w:p>
          <w:p w14:paraId="66B8B011" w14:textId="496A5D8C" w:rsidR="00F322F9" w:rsidRPr="007929A4" w:rsidRDefault="00F322F9" w:rsidP="007929A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 xml:space="preserve">       £</w:t>
            </w:r>
          </w:p>
        </w:tc>
      </w:tr>
      <w:tr w:rsidR="007929A4" w:rsidRPr="007929A4" w14:paraId="0713B707" w14:textId="77777777" w:rsidTr="007929A4">
        <w:trPr>
          <w:trHeight w:val="2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CF86" w14:textId="77777777" w:rsidR="007929A4" w:rsidRPr="007929A4" w:rsidRDefault="007929A4" w:rsidP="007929A4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>Oct-23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F05E" w14:textId="001F0337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£79,070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711D3" w14:textId="4B5C5E6A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       £17,176 </w:t>
            </w:r>
          </w:p>
        </w:tc>
      </w:tr>
      <w:tr w:rsidR="007929A4" w:rsidRPr="007929A4" w14:paraId="1CB8F8EA" w14:textId="77777777" w:rsidTr="007929A4">
        <w:trPr>
          <w:trHeight w:val="2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4630" w14:textId="77777777" w:rsidR="007929A4" w:rsidRPr="007929A4" w:rsidRDefault="007929A4" w:rsidP="007929A4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lastRenderedPageBreak/>
              <w:t>Nov-23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4D39" w14:textId="0AE22A13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£79,048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3683" w14:textId="7E67C1D3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       £21,152 </w:t>
            </w:r>
          </w:p>
        </w:tc>
      </w:tr>
      <w:tr w:rsidR="007929A4" w:rsidRPr="007929A4" w14:paraId="04C3153C" w14:textId="77777777" w:rsidTr="007929A4">
        <w:trPr>
          <w:trHeight w:val="2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DAC2" w14:textId="77777777" w:rsidR="007929A4" w:rsidRPr="007929A4" w:rsidRDefault="007929A4" w:rsidP="007929A4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>Dec-23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35B2" w14:textId="4783D388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£136,346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2B2D4" w14:textId="01CF2E29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       £14,543 </w:t>
            </w:r>
          </w:p>
        </w:tc>
      </w:tr>
      <w:tr w:rsidR="007929A4" w:rsidRPr="007929A4" w14:paraId="500F4141" w14:textId="77777777" w:rsidTr="007929A4">
        <w:trPr>
          <w:trHeight w:val="2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24456" w14:textId="77777777" w:rsidR="007929A4" w:rsidRPr="007929A4" w:rsidRDefault="007929A4" w:rsidP="007929A4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>Jan-24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7129" w14:textId="5596DBC1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£154,989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5E42B" w14:textId="656C2473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       £30,622 </w:t>
            </w:r>
          </w:p>
        </w:tc>
      </w:tr>
      <w:tr w:rsidR="007929A4" w:rsidRPr="007929A4" w14:paraId="000F439A" w14:textId="77777777" w:rsidTr="007929A4">
        <w:trPr>
          <w:trHeight w:val="2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295C" w14:textId="77777777" w:rsidR="007929A4" w:rsidRPr="007929A4" w:rsidRDefault="007929A4" w:rsidP="007929A4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>Feb-24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AAF3" w14:textId="4D3798D5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£159,221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D2848" w14:textId="677C6936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       £16,292 </w:t>
            </w:r>
          </w:p>
        </w:tc>
      </w:tr>
      <w:tr w:rsidR="007929A4" w:rsidRPr="007929A4" w14:paraId="58BEFC94" w14:textId="77777777" w:rsidTr="007929A4">
        <w:trPr>
          <w:trHeight w:val="2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1E92" w14:textId="77777777" w:rsidR="007929A4" w:rsidRPr="007929A4" w:rsidRDefault="007929A4" w:rsidP="007929A4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>Mar-24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EA6A7" w14:textId="2C87B9A1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£150,219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0D16" w14:textId="77846A61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       £21,913 </w:t>
            </w:r>
          </w:p>
        </w:tc>
      </w:tr>
      <w:tr w:rsidR="007929A4" w:rsidRPr="007929A4" w14:paraId="645DEB15" w14:textId="77777777" w:rsidTr="007929A4">
        <w:trPr>
          <w:trHeight w:val="2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C8FB6" w14:textId="77777777" w:rsidR="007929A4" w:rsidRPr="007929A4" w:rsidRDefault="007929A4" w:rsidP="007929A4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>Apr-24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F9B4" w14:textId="01337572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£144,687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55E41" w14:textId="63FD35AA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       £47,277 </w:t>
            </w:r>
          </w:p>
        </w:tc>
      </w:tr>
      <w:tr w:rsidR="007929A4" w:rsidRPr="007929A4" w14:paraId="5536151F" w14:textId="77777777" w:rsidTr="007929A4">
        <w:trPr>
          <w:trHeight w:val="2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6E0F" w14:textId="77777777" w:rsidR="007929A4" w:rsidRPr="007929A4" w:rsidRDefault="007929A4" w:rsidP="007929A4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>May-24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AD85E" w14:textId="54910FF3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£118,275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5A5A" w14:textId="58CBA958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       £41,192 </w:t>
            </w:r>
          </w:p>
        </w:tc>
      </w:tr>
      <w:tr w:rsidR="007929A4" w:rsidRPr="007929A4" w14:paraId="795A0BBD" w14:textId="77777777" w:rsidTr="007929A4">
        <w:trPr>
          <w:trHeight w:val="2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2BCB" w14:textId="77777777" w:rsidR="007929A4" w:rsidRPr="007929A4" w:rsidRDefault="007929A4" w:rsidP="007929A4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>Jun-24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DC2F2" w14:textId="46F0B099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£123,581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7A3B" w14:textId="0A697417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       £57,348 </w:t>
            </w:r>
          </w:p>
        </w:tc>
      </w:tr>
      <w:tr w:rsidR="007929A4" w:rsidRPr="007929A4" w14:paraId="61279F6F" w14:textId="77777777" w:rsidTr="007929A4">
        <w:trPr>
          <w:trHeight w:val="2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1377E" w14:textId="77777777" w:rsidR="007929A4" w:rsidRPr="007929A4" w:rsidRDefault="007929A4" w:rsidP="007929A4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>Jul-24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8A8F" w14:textId="76AB8661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£113,726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42BF" w14:textId="3227B36F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       £44,998 </w:t>
            </w:r>
          </w:p>
        </w:tc>
      </w:tr>
      <w:tr w:rsidR="007929A4" w:rsidRPr="007929A4" w14:paraId="0F22630A" w14:textId="77777777" w:rsidTr="007929A4">
        <w:trPr>
          <w:trHeight w:val="2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3D84" w14:textId="77777777" w:rsidR="007929A4" w:rsidRPr="007929A4" w:rsidRDefault="007929A4" w:rsidP="007929A4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>Aug-24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C2C5" w14:textId="7009FA73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£97,984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0D41" w14:textId="7927EA41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       £29,230 </w:t>
            </w:r>
          </w:p>
        </w:tc>
      </w:tr>
      <w:tr w:rsidR="007929A4" w:rsidRPr="007929A4" w14:paraId="5E074CE9" w14:textId="77777777" w:rsidTr="007929A4">
        <w:trPr>
          <w:trHeight w:val="2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23BE" w14:textId="77777777" w:rsidR="007929A4" w:rsidRPr="007929A4" w:rsidRDefault="007929A4" w:rsidP="007929A4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>Sep-24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F0D7" w14:textId="7F89D820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£71,177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2026" w14:textId="347FF4B3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       £21,444 </w:t>
            </w:r>
          </w:p>
        </w:tc>
      </w:tr>
      <w:tr w:rsidR="007929A4" w:rsidRPr="007929A4" w14:paraId="04D3DB3E" w14:textId="77777777" w:rsidTr="007929A4">
        <w:trPr>
          <w:trHeight w:val="2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7131" w14:textId="4A1A332E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/>
                <w:b/>
                <w:bCs/>
                <w:sz w:val="20"/>
                <w:szCs w:val="20"/>
              </w:rPr>
              <w:t xml:space="preserve">     </w:t>
            </w:r>
            <w:r w:rsidRPr="007929A4">
              <w:rPr>
                <w:rFonts w:ascii="Verdana" w:eastAsia="Times New Roman" w:hAnsi="Verdana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49E0" w14:textId="23566A48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b/>
                <w:bCs/>
                <w:sz w:val="20"/>
                <w:szCs w:val="20"/>
              </w:rPr>
              <w:t xml:space="preserve">   £1,428,322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17DA" w14:textId="402B6F39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b/>
                <w:bCs/>
                <w:sz w:val="20"/>
                <w:szCs w:val="20"/>
              </w:rPr>
              <w:t xml:space="preserve">             £363,188 </w:t>
            </w:r>
          </w:p>
        </w:tc>
      </w:tr>
    </w:tbl>
    <w:p w14:paraId="6BF33121" w14:textId="5E5EC1CF" w:rsidR="005B040E" w:rsidRDefault="005B040E" w:rsidP="005B040E">
      <w:pPr>
        <w:rPr>
          <w:rFonts w:ascii="Verdana" w:eastAsiaTheme="minorHAnsi" w:hAnsi="Verdana"/>
          <w:b/>
          <w:bCs/>
          <w:sz w:val="22"/>
          <w:szCs w:val="22"/>
        </w:rPr>
      </w:pPr>
    </w:p>
    <w:p w14:paraId="743E1776" w14:textId="73A3A201" w:rsidR="007929A4" w:rsidRDefault="007929A4" w:rsidP="005B040E">
      <w:pPr>
        <w:rPr>
          <w:rFonts w:ascii="Verdana" w:eastAsiaTheme="minorHAnsi" w:hAnsi="Verdana"/>
          <w:b/>
          <w:bCs/>
          <w:sz w:val="22"/>
          <w:szCs w:val="22"/>
        </w:rPr>
      </w:pPr>
    </w:p>
    <w:p w14:paraId="678B01EA" w14:textId="5AD54A18" w:rsidR="007929A4" w:rsidRDefault="007929A4" w:rsidP="005B040E">
      <w:pPr>
        <w:rPr>
          <w:rFonts w:ascii="Verdana" w:eastAsiaTheme="minorHAnsi" w:hAnsi="Verdana"/>
          <w:b/>
          <w:bCs/>
          <w:sz w:val="22"/>
          <w:szCs w:val="22"/>
        </w:rPr>
      </w:pPr>
    </w:p>
    <w:p w14:paraId="43885DA0" w14:textId="617C93F9" w:rsidR="007929A4" w:rsidRDefault="007929A4" w:rsidP="005B040E">
      <w:pPr>
        <w:rPr>
          <w:rFonts w:ascii="Verdana" w:eastAsiaTheme="minorHAnsi" w:hAnsi="Verdana"/>
          <w:b/>
          <w:bCs/>
          <w:sz w:val="22"/>
          <w:szCs w:val="22"/>
        </w:rPr>
      </w:pPr>
    </w:p>
    <w:p w14:paraId="034590ED" w14:textId="77777777" w:rsidR="007929A4" w:rsidRPr="005B040E" w:rsidRDefault="007929A4" w:rsidP="005B040E">
      <w:pPr>
        <w:rPr>
          <w:rFonts w:ascii="Verdana" w:eastAsiaTheme="minorHAnsi" w:hAnsi="Verdana"/>
          <w:b/>
          <w:bCs/>
          <w:sz w:val="22"/>
          <w:szCs w:val="22"/>
        </w:rPr>
      </w:pPr>
    </w:p>
    <w:p w14:paraId="6BB0B29A" w14:textId="29B93C8A" w:rsidR="005B040E" w:rsidRPr="005B040E" w:rsidRDefault="005B040E" w:rsidP="005B040E">
      <w:pPr>
        <w:rPr>
          <w:rFonts w:ascii="Verdana" w:hAnsi="Verdana"/>
          <w:b/>
          <w:bCs/>
          <w:sz w:val="22"/>
          <w:szCs w:val="22"/>
        </w:rPr>
      </w:pPr>
      <w:r w:rsidRPr="005B040E">
        <w:rPr>
          <w:rFonts w:ascii="Verdana" w:hAnsi="Verdana"/>
          <w:b/>
          <w:bCs/>
          <w:sz w:val="22"/>
          <w:szCs w:val="22"/>
        </w:rPr>
        <w:t>In the period 1</w:t>
      </w:r>
      <w:r w:rsidRPr="005B040E">
        <w:rPr>
          <w:rFonts w:ascii="Verdana" w:hAnsi="Verdana"/>
          <w:b/>
          <w:bCs/>
          <w:sz w:val="22"/>
          <w:szCs w:val="22"/>
          <w:vertAlign w:val="superscript"/>
        </w:rPr>
        <w:t>st</w:t>
      </w:r>
      <w:r w:rsidRPr="005B040E">
        <w:rPr>
          <w:rFonts w:ascii="Verdana" w:hAnsi="Verdana"/>
          <w:b/>
          <w:bCs/>
          <w:sz w:val="22"/>
          <w:szCs w:val="22"/>
        </w:rPr>
        <w:t> October 2023 to 30</w:t>
      </w:r>
      <w:r w:rsidRPr="005B040E">
        <w:rPr>
          <w:rFonts w:ascii="Verdana" w:hAnsi="Verdana"/>
          <w:b/>
          <w:bCs/>
          <w:sz w:val="22"/>
          <w:szCs w:val="22"/>
          <w:vertAlign w:val="superscript"/>
        </w:rPr>
        <w:t>th</w:t>
      </w:r>
      <w:r w:rsidRPr="005B040E">
        <w:rPr>
          <w:rFonts w:ascii="Verdana" w:hAnsi="Verdana"/>
          <w:b/>
          <w:bCs/>
          <w:sz w:val="22"/>
          <w:szCs w:val="22"/>
        </w:rPr>
        <w:t xml:space="preserve"> September 2024, please provide a breakdown month by month of total </w:t>
      </w:r>
      <w:r w:rsidR="00626A85">
        <w:rPr>
          <w:rFonts w:ascii="Verdana" w:hAnsi="Verdana"/>
          <w:b/>
          <w:bCs/>
          <w:sz w:val="22"/>
          <w:szCs w:val="22"/>
        </w:rPr>
        <w:t xml:space="preserve">health board </w:t>
      </w:r>
      <w:r w:rsidRPr="005B040E">
        <w:rPr>
          <w:rFonts w:ascii="Verdana" w:hAnsi="Verdana"/>
          <w:b/>
          <w:bCs/>
          <w:sz w:val="22"/>
          <w:szCs w:val="22"/>
        </w:rPr>
        <w:t>spend for off-framework agency staff within the following categories:</w:t>
      </w:r>
    </w:p>
    <w:p w14:paraId="74C0A245" w14:textId="77777777" w:rsidR="005B040E" w:rsidRPr="005B040E" w:rsidRDefault="005B040E" w:rsidP="005B040E">
      <w:pPr>
        <w:numPr>
          <w:ilvl w:val="0"/>
          <w:numId w:val="21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B040E">
        <w:rPr>
          <w:rFonts w:ascii="Verdana" w:eastAsia="Times New Roman" w:hAnsi="Verdana"/>
          <w:b/>
          <w:bCs/>
          <w:sz w:val="22"/>
          <w:szCs w:val="22"/>
        </w:rPr>
        <w:t>Facilities</w:t>
      </w:r>
    </w:p>
    <w:p w14:paraId="1D1E39AA" w14:textId="77777777" w:rsidR="005B040E" w:rsidRPr="005B040E" w:rsidRDefault="005B040E" w:rsidP="005B040E">
      <w:pPr>
        <w:numPr>
          <w:ilvl w:val="0"/>
          <w:numId w:val="21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B040E">
        <w:rPr>
          <w:rFonts w:ascii="Verdana" w:eastAsia="Times New Roman" w:hAnsi="Verdana"/>
          <w:b/>
          <w:bCs/>
          <w:sz w:val="22"/>
          <w:szCs w:val="22"/>
        </w:rPr>
        <w:t>Estates</w:t>
      </w:r>
    </w:p>
    <w:p w14:paraId="2B96E755" w14:textId="77777777" w:rsidR="005B040E" w:rsidRPr="005B040E" w:rsidRDefault="005B040E" w:rsidP="005B040E">
      <w:pPr>
        <w:numPr>
          <w:ilvl w:val="0"/>
          <w:numId w:val="21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B040E">
        <w:rPr>
          <w:rFonts w:ascii="Verdana" w:eastAsia="Times New Roman" w:hAnsi="Verdana"/>
          <w:b/>
          <w:bCs/>
          <w:sz w:val="22"/>
          <w:szCs w:val="22"/>
        </w:rPr>
        <w:t>Administrative / Clerical</w:t>
      </w:r>
    </w:p>
    <w:p w14:paraId="573560AC" w14:textId="6A2A45B3" w:rsidR="005B040E" w:rsidRPr="007929A4" w:rsidRDefault="005B040E" w:rsidP="005B040E">
      <w:pPr>
        <w:numPr>
          <w:ilvl w:val="0"/>
          <w:numId w:val="21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B040E">
        <w:rPr>
          <w:rFonts w:ascii="Verdana" w:eastAsia="Times New Roman" w:hAnsi="Verdana"/>
          <w:b/>
          <w:bCs/>
          <w:sz w:val="22"/>
          <w:szCs w:val="22"/>
        </w:rPr>
        <w:t>Ambulance / Patient Transport</w:t>
      </w:r>
      <w:r>
        <w:rPr>
          <w:rFonts w:ascii="Verdana" w:eastAsia="Times New Roman" w:hAnsi="Verdana"/>
          <w:sz w:val="22"/>
          <w:szCs w:val="22"/>
        </w:rPr>
        <w:t>*</w:t>
      </w:r>
    </w:p>
    <w:p w14:paraId="72C0C3A2" w14:textId="681E155C" w:rsidR="007929A4" w:rsidRDefault="007929A4" w:rsidP="007929A4">
      <w:p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</w:p>
    <w:tbl>
      <w:tblPr>
        <w:tblW w:w="5980" w:type="dxa"/>
        <w:tblInd w:w="2248" w:type="dxa"/>
        <w:tblLook w:val="04A0" w:firstRow="1" w:lastRow="0" w:firstColumn="1" w:lastColumn="0" w:noHBand="0" w:noVBand="1"/>
      </w:tblPr>
      <w:tblGrid>
        <w:gridCol w:w="1280"/>
        <w:gridCol w:w="2160"/>
        <w:gridCol w:w="2540"/>
      </w:tblGrid>
      <w:tr w:rsidR="007929A4" w:rsidRPr="007929A4" w14:paraId="28A7F687" w14:textId="77777777" w:rsidTr="007929A4">
        <w:trPr>
          <w:trHeight w:val="2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EF451" w14:textId="77777777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7E805" w14:textId="77777777" w:rsidR="007929A4" w:rsidRDefault="007929A4" w:rsidP="007929A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  <w:r w:rsidRPr="007929A4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Off Framework</w:t>
            </w:r>
          </w:p>
          <w:p w14:paraId="180F93DB" w14:textId="3B16CB74" w:rsidR="00EA397D" w:rsidRPr="007929A4" w:rsidRDefault="00EA397D" w:rsidP="007929A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</w:p>
        </w:tc>
      </w:tr>
      <w:tr w:rsidR="007929A4" w:rsidRPr="007929A4" w14:paraId="5EF968B4" w14:textId="77777777" w:rsidTr="007929A4">
        <w:trPr>
          <w:trHeight w:val="54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954D6" w14:textId="77777777" w:rsidR="007929A4" w:rsidRPr="007929A4" w:rsidRDefault="007929A4" w:rsidP="007929A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244AF" w14:textId="77777777" w:rsidR="007929A4" w:rsidRDefault="007929A4" w:rsidP="007929A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929A4">
              <w:rPr>
                <w:rFonts w:ascii="Verdana" w:eastAsia="Times New Roman" w:hAnsi="Verdana"/>
                <w:sz w:val="22"/>
                <w:szCs w:val="22"/>
              </w:rPr>
              <w:t>Admin and Clerical</w:t>
            </w:r>
          </w:p>
          <w:p w14:paraId="51286DA2" w14:textId="3761D713" w:rsidR="00EA397D" w:rsidRPr="007929A4" w:rsidRDefault="00EA397D" w:rsidP="007929A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£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5D43F" w14:textId="46A3A74D" w:rsidR="007929A4" w:rsidRDefault="007929A4" w:rsidP="007929A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929A4">
              <w:rPr>
                <w:rFonts w:ascii="Verdana" w:eastAsia="Times New Roman" w:hAnsi="Verdana"/>
                <w:sz w:val="22"/>
                <w:szCs w:val="22"/>
              </w:rPr>
              <w:t>Estates and Ancillary (includes Facilities)</w:t>
            </w:r>
          </w:p>
          <w:p w14:paraId="1702BC2B" w14:textId="548C6B0C" w:rsidR="00EA397D" w:rsidRPr="007929A4" w:rsidRDefault="00EA397D" w:rsidP="007929A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£</w:t>
            </w:r>
          </w:p>
        </w:tc>
      </w:tr>
      <w:tr w:rsidR="007929A4" w:rsidRPr="007929A4" w14:paraId="27BC79C8" w14:textId="77777777" w:rsidTr="007929A4">
        <w:trPr>
          <w:trHeight w:val="2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AC3E" w14:textId="77777777" w:rsidR="007929A4" w:rsidRPr="007929A4" w:rsidRDefault="007929A4" w:rsidP="007929A4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>Oct-23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67AC0" w14:textId="4A7CCEF1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£33,171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E262" w14:textId="102D87D9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   £33,942 </w:t>
            </w:r>
          </w:p>
        </w:tc>
      </w:tr>
      <w:tr w:rsidR="007929A4" w:rsidRPr="007929A4" w14:paraId="506473CA" w14:textId="77777777" w:rsidTr="007929A4">
        <w:trPr>
          <w:trHeight w:val="2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BFA2" w14:textId="77777777" w:rsidR="007929A4" w:rsidRPr="007929A4" w:rsidRDefault="007929A4" w:rsidP="007929A4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>Nov-23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5263" w14:textId="51FEFB86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£19,397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8411" w14:textId="5730395A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   £58,704 </w:t>
            </w:r>
          </w:p>
        </w:tc>
      </w:tr>
      <w:tr w:rsidR="007929A4" w:rsidRPr="007929A4" w14:paraId="2D1ACEE6" w14:textId="77777777" w:rsidTr="007929A4">
        <w:trPr>
          <w:trHeight w:val="2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F0A3" w14:textId="77777777" w:rsidR="007929A4" w:rsidRPr="007929A4" w:rsidRDefault="007929A4" w:rsidP="007929A4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>Dec-23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E7866" w14:textId="167A3D0A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£12,711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E36F" w14:textId="180DEEDF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   £39,850 </w:t>
            </w:r>
          </w:p>
        </w:tc>
      </w:tr>
      <w:tr w:rsidR="007929A4" w:rsidRPr="007929A4" w14:paraId="2D566B44" w14:textId="77777777" w:rsidTr="007929A4">
        <w:trPr>
          <w:trHeight w:val="2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02285" w14:textId="77777777" w:rsidR="007929A4" w:rsidRPr="007929A4" w:rsidRDefault="007929A4" w:rsidP="007929A4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>Jan-24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47C4" w14:textId="349E042D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£22,703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295B" w14:textId="54BACA30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   £41,834 </w:t>
            </w:r>
          </w:p>
        </w:tc>
      </w:tr>
      <w:tr w:rsidR="007929A4" w:rsidRPr="007929A4" w14:paraId="6186EE98" w14:textId="77777777" w:rsidTr="007929A4">
        <w:trPr>
          <w:trHeight w:val="2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DD60F" w14:textId="77777777" w:rsidR="007929A4" w:rsidRPr="007929A4" w:rsidRDefault="007929A4" w:rsidP="007929A4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>Feb-24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9ECCC" w14:textId="24064F2D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£55,973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DFE70" w14:textId="7553A995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   £63,970 </w:t>
            </w:r>
          </w:p>
        </w:tc>
      </w:tr>
      <w:tr w:rsidR="007929A4" w:rsidRPr="007929A4" w14:paraId="1C4A9ACE" w14:textId="77777777" w:rsidTr="007929A4">
        <w:trPr>
          <w:trHeight w:val="2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C2A3E" w14:textId="77777777" w:rsidR="007929A4" w:rsidRPr="007929A4" w:rsidRDefault="007929A4" w:rsidP="007929A4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>Mar-24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4B04" w14:textId="1BBD2BAE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£23,794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39EAA" w14:textId="3A36CE48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            </w:t>
            </w: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£61,842 </w:t>
            </w:r>
          </w:p>
        </w:tc>
      </w:tr>
      <w:tr w:rsidR="007929A4" w:rsidRPr="007929A4" w14:paraId="7D6E5EB0" w14:textId="77777777" w:rsidTr="007929A4">
        <w:trPr>
          <w:trHeight w:val="2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8967" w14:textId="77777777" w:rsidR="007929A4" w:rsidRPr="007929A4" w:rsidRDefault="007929A4" w:rsidP="007929A4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>Apr-24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139F1" w14:textId="236963A3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£11,987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A067" w14:textId="04945247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   £41,359 </w:t>
            </w:r>
          </w:p>
        </w:tc>
      </w:tr>
      <w:tr w:rsidR="007929A4" w:rsidRPr="007929A4" w14:paraId="34C19672" w14:textId="77777777" w:rsidTr="007929A4">
        <w:trPr>
          <w:trHeight w:val="2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38CE3" w14:textId="77777777" w:rsidR="007929A4" w:rsidRPr="007929A4" w:rsidRDefault="007929A4" w:rsidP="007929A4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>May-24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0992F" w14:textId="62E6F47F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£20,884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18D2C" w14:textId="728449AD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  </w:t>
            </w:r>
            <w:r w:rsidR="00EA397D">
              <w:rPr>
                <w:rFonts w:ascii="Verdana" w:eastAsia="Times New Roman" w:hAnsi="Verdana"/>
                <w:sz w:val="20"/>
                <w:szCs w:val="20"/>
              </w:rPr>
              <w:t xml:space="preserve"> </w:t>
            </w: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£26,226 </w:t>
            </w:r>
          </w:p>
        </w:tc>
      </w:tr>
      <w:tr w:rsidR="007929A4" w:rsidRPr="007929A4" w14:paraId="1F26EC99" w14:textId="77777777" w:rsidTr="007929A4">
        <w:trPr>
          <w:trHeight w:val="2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55581" w14:textId="77777777" w:rsidR="007929A4" w:rsidRPr="007929A4" w:rsidRDefault="007929A4" w:rsidP="007929A4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>Jun-24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DF149" w14:textId="4EE1D11F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£7,360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3292" w14:textId="3BA07C42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   £18,331 </w:t>
            </w:r>
          </w:p>
        </w:tc>
      </w:tr>
      <w:tr w:rsidR="007929A4" w:rsidRPr="007929A4" w14:paraId="04825866" w14:textId="77777777" w:rsidTr="007929A4">
        <w:trPr>
          <w:trHeight w:val="2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7017" w14:textId="77777777" w:rsidR="007929A4" w:rsidRPr="007929A4" w:rsidRDefault="007929A4" w:rsidP="007929A4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>Jul-24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F947" w14:textId="268BF92E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£5,966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C0E1" w14:textId="1139A83A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   £33,318 </w:t>
            </w:r>
          </w:p>
        </w:tc>
      </w:tr>
      <w:tr w:rsidR="007929A4" w:rsidRPr="007929A4" w14:paraId="7538031A" w14:textId="77777777" w:rsidTr="007929A4">
        <w:trPr>
          <w:trHeight w:val="2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600AC" w14:textId="77777777" w:rsidR="007929A4" w:rsidRPr="007929A4" w:rsidRDefault="007929A4" w:rsidP="007929A4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>Aug-24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48222" w14:textId="363995DD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£14,818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0F5F2" w14:textId="43E1BA05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   £20,396 </w:t>
            </w:r>
          </w:p>
        </w:tc>
      </w:tr>
      <w:tr w:rsidR="007929A4" w:rsidRPr="007929A4" w14:paraId="18951780" w14:textId="77777777" w:rsidTr="007929A4">
        <w:trPr>
          <w:trHeight w:val="2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F383" w14:textId="77777777" w:rsidR="007929A4" w:rsidRPr="007929A4" w:rsidRDefault="007929A4" w:rsidP="007929A4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>Sep-24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8DD5" w14:textId="20EE45FD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£48,057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E26C" w14:textId="162D5680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sz w:val="20"/>
                <w:szCs w:val="20"/>
              </w:rPr>
              <w:t xml:space="preserve">            £35,768 </w:t>
            </w:r>
          </w:p>
        </w:tc>
      </w:tr>
      <w:tr w:rsidR="007929A4" w:rsidRPr="007929A4" w14:paraId="67009BA9" w14:textId="77777777" w:rsidTr="007929A4">
        <w:trPr>
          <w:trHeight w:val="2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3458F" w14:textId="0E76664E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/>
                <w:b/>
                <w:bCs/>
                <w:sz w:val="20"/>
                <w:szCs w:val="20"/>
              </w:rPr>
              <w:t xml:space="preserve">     </w:t>
            </w:r>
            <w:r w:rsidRPr="007929A4">
              <w:rPr>
                <w:rFonts w:ascii="Verdana" w:eastAsia="Times New Roman" w:hAnsi="Verdana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035AF" w14:textId="02234CA7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b/>
                <w:bCs/>
                <w:sz w:val="20"/>
                <w:szCs w:val="20"/>
              </w:rPr>
              <w:t xml:space="preserve">      £276,821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85BA4" w14:textId="67F411B2" w:rsidR="007929A4" w:rsidRPr="007929A4" w:rsidRDefault="007929A4" w:rsidP="007929A4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sz w:val="20"/>
                <w:szCs w:val="20"/>
              </w:rPr>
            </w:pPr>
            <w:r w:rsidRPr="007929A4">
              <w:rPr>
                <w:rFonts w:ascii="Verdana" w:eastAsia="Times New Roman" w:hAnsi="Verdana"/>
                <w:b/>
                <w:bCs/>
                <w:sz w:val="20"/>
                <w:szCs w:val="20"/>
              </w:rPr>
              <w:t xml:space="preserve">         £475,540 </w:t>
            </w:r>
          </w:p>
        </w:tc>
      </w:tr>
    </w:tbl>
    <w:p w14:paraId="65265FD5" w14:textId="77777777" w:rsidR="007929A4" w:rsidRPr="007929A4" w:rsidRDefault="007929A4" w:rsidP="007929A4">
      <w:pPr>
        <w:spacing w:before="0" w:after="0" w:line="240" w:lineRule="auto"/>
        <w:ind w:right="0"/>
        <w:rPr>
          <w:rFonts w:ascii="Verdana" w:eastAsia="Times New Roman" w:hAnsi="Verdana"/>
          <w:b/>
          <w:bCs/>
          <w:sz w:val="20"/>
          <w:szCs w:val="20"/>
        </w:rPr>
      </w:pPr>
    </w:p>
    <w:p w14:paraId="68CE983C" w14:textId="77777777" w:rsidR="005B040E" w:rsidRDefault="005B040E" w:rsidP="005B040E">
      <w:pPr>
        <w:pStyle w:val="NormalWeb"/>
        <w:shd w:val="clear" w:color="auto" w:fill="FFFFFF"/>
        <w:ind w:firstLine="505"/>
        <w:rPr>
          <w:rFonts w:ascii="Verdana" w:hAnsi="Verdana"/>
          <w:sz w:val="22"/>
          <w:szCs w:val="22"/>
        </w:rPr>
      </w:pPr>
    </w:p>
    <w:p w14:paraId="687B0D8E" w14:textId="58B31388" w:rsidR="005B040E" w:rsidRPr="00FC3B42" w:rsidRDefault="005B040E" w:rsidP="005B040E">
      <w:pPr>
        <w:pStyle w:val="NormalWeb"/>
        <w:shd w:val="clear" w:color="auto" w:fill="FFFFFF"/>
        <w:ind w:left="720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*</w:t>
      </w:r>
      <w:r w:rsidRPr="005B040E">
        <w:rPr>
          <w:rFonts w:ascii="Verdana" w:hAnsi="Verdana"/>
          <w:color w:val="000000"/>
          <w:sz w:val="22"/>
          <w:szCs w:val="22"/>
        </w:rPr>
        <w:t xml:space="preserve"> </w:t>
      </w:r>
      <w:r w:rsidRPr="00FC3B42">
        <w:rPr>
          <w:rFonts w:ascii="Verdana" w:hAnsi="Verdana"/>
          <w:color w:val="000000"/>
          <w:sz w:val="22"/>
          <w:szCs w:val="22"/>
        </w:rPr>
        <w:t xml:space="preserve">I can confirm that SBU Health Board does not hold this information.  May I recommend that you contact </w:t>
      </w:r>
      <w:r>
        <w:rPr>
          <w:rFonts w:ascii="Verdana" w:hAnsi="Verdana"/>
          <w:color w:val="000000"/>
          <w:sz w:val="22"/>
          <w:szCs w:val="22"/>
        </w:rPr>
        <w:t xml:space="preserve">the Welsh Ambulance Service Trust (WAST) at </w:t>
      </w:r>
      <w:hyperlink r:id="rId8" w:history="1">
        <w:r>
          <w:rPr>
            <w:rStyle w:val="Hyperlink"/>
            <w:rFonts w:ascii="Segoe UI" w:hAnsi="Segoe UI" w:cs="Segoe UI"/>
            <w:color w:val="024DBC"/>
          </w:rPr>
          <w:t>FOI.amb@wales.nhs.uk</w:t>
        </w:r>
      </w:hyperlink>
      <w:r>
        <w:rPr>
          <w:rFonts w:ascii="Segoe UI" w:hAnsi="Segoe UI" w:cs="Segoe UI"/>
          <w:color w:val="212529"/>
        </w:rPr>
        <w:t>.</w:t>
      </w:r>
      <w:r w:rsidRPr="00FC3B42">
        <w:rPr>
          <w:rFonts w:ascii="Verdana" w:hAnsi="Verdana"/>
          <w:color w:val="000000"/>
          <w:sz w:val="22"/>
          <w:szCs w:val="22"/>
        </w:rPr>
        <w:t xml:space="preserve"> who may be able to help you with your </w:t>
      </w:r>
      <w:proofErr w:type="gramStart"/>
      <w:r w:rsidRPr="00FC3B42">
        <w:rPr>
          <w:rFonts w:ascii="Verdana" w:hAnsi="Verdana"/>
          <w:color w:val="000000"/>
          <w:sz w:val="22"/>
          <w:szCs w:val="22"/>
        </w:rPr>
        <w:t>enquiry.</w:t>
      </w:r>
      <w:proofErr w:type="gramEnd"/>
    </w:p>
    <w:p w14:paraId="53C3ED28" w14:textId="77777777" w:rsidR="005B040E" w:rsidRPr="00FC3B42" w:rsidRDefault="005B040E" w:rsidP="005B040E">
      <w:pPr>
        <w:pBdr>
          <w:bottom w:val="single" w:sz="6" w:space="1" w:color="auto"/>
        </w:pBdr>
        <w:rPr>
          <w:rFonts w:ascii="Verdana" w:hAnsi="Verdana"/>
          <w:color w:val="000000"/>
          <w:sz w:val="22"/>
          <w:szCs w:val="22"/>
        </w:rPr>
      </w:pPr>
    </w:p>
    <w:p w14:paraId="35CA9A8D" w14:textId="1E6DF8F1" w:rsidR="005B040E" w:rsidRPr="005B040E" w:rsidRDefault="005B040E" w:rsidP="005B040E">
      <w:pPr>
        <w:rPr>
          <w:rFonts w:ascii="Verdana" w:eastAsiaTheme="minorHAnsi" w:hAnsi="Verdana"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3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53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53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53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197618C"/>
    <w:multiLevelType w:val="multilevel"/>
    <w:tmpl w:val="11F666A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1895CE8"/>
    <w:multiLevelType w:val="multilevel"/>
    <w:tmpl w:val="E2C645E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77703A"/>
    <w:multiLevelType w:val="multilevel"/>
    <w:tmpl w:val="7040AD3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16"/>
  </w:num>
  <w:num w:numId="5">
    <w:abstractNumId w:val="4"/>
  </w:num>
  <w:num w:numId="6">
    <w:abstractNumId w:val="3"/>
  </w:num>
  <w:num w:numId="7">
    <w:abstractNumId w:val="10"/>
  </w:num>
  <w:num w:numId="8">
    <w:abstractNumId w:val="15"/>
  </w:num>
  <w:num w:numId="9">
    <w:abstractNumId w:val="19"/>
  </w:num>
  <w:num w:numId="10">
    <w:abstractNumId w:val="1"/>
  </w:num>
  <w:num w:numId="11">
    <w:abstractNumId w:val="9"/>
  </w:num>
  <w:num w:numId="12">
    <w:abstractNumId w:val="13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20"/>
  </w:num>
  <w:num w:numId="20">
    <w:abstractNumId w:val="1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4259E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0BE2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832EB"/>
    <w:rsid w:val="005925B8"/>
    <w:rsid w:val="00592D20"/>
    <w:rsid w:val="0059485C"/>
    <w:rsid w:val="005B040E"/>
    <w:rsid w:val="005F0E79"/>
    <w:rsid w:val="00602EE5"/>
    <w:rsid w:val="006137E4"/>
    <w:rsid w:val="00626A85"/>
    <w:rsid w:val="00635BDA"/>
    <w:rsid w:val="006564DF"/>
    <w:rsid w:val="00684641"/>
    <w:rsid w:val="006C4048"/>
    <w:rsid w:val="006D5578"/>
    <w:rsid w:val="006E24C6"/>
    <w:rsid w:val="006F4A69"/>
    <w:rsid w:val="006F5A5D"/>
    <w:rsid w:val="00730DD2"/>
    <w:rsid w:val="00734492"/>
    <w:rsid w:val="0073651A"/>
    <w:rsid w:val="00771F1B"/>
    <w:rsid w:val="007778CB"/>
    <w:rsid w:val="00790973"/>
    <w:rsid w:val="007929A4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36189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CE3"/>
    <w:rsid w:val="00DF2EA1"/>
    <w:rsid w:val="00E11F2D"/>
    <w:rsid w:val="00E26720"/>
    <w:rsid w:val="00E545D8"/>
    <w:rsid w:val="00E817B3"/>
    <w:rsid w:val="00E90BC7"/>
    <w:rsid w:val="00EA397D"/>
    <w:rsid w:val="00EE0615"/>
    <w:rsid w:val="00F26B29"/>
    <w:rsid w:val="00F322F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626A85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26A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6A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6A8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A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A85"/>
    <w:rPr>
      <w:b/>
      <w:bCs/>
    </w:rPr>
  </w:style>
  <w:style w:type="paragraph" w:customStyle="1" w:styleId="Default">
    <w:name w:val="Default"/>
    <w:rsid w:val="00A36189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8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I.amb@wales.nhs.u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161</TotalTime>
  <Pages>3</Pages>
  <Words>398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31</cp:revision>
  <cp:lastPrinted>2019-03-26T11:11:00Z</cp:lastPrinted>
  <dcterms:created xsi:type="dcterms:W3CDTF">2021-09-13T07:38:00Z</dcterms:created>
  <dcterms:modified xsi:type="dcterms:W3CDTF">2024-11-12T15:10:00Z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e7989de7f6fe9c0e65f34e86b484bcc4879108426c547664041b5aae441b6dee</vt:lpwstr>
  </property>
</Properties>
</file>