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B4E9FD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6094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24-J-034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B4E9FD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6094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24-J-034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E4B89E8" w14:textId="2593E921" w:rsidR="00286642" w:rsidRPr="009427A8" w:rsidRDefault="00A10460" w:rsidP="0096094F">
      <w:pPr>
        <w:spacing w:before="280"/>
        <w:rPr>
          <w:rFonts w:ascii="Verdana" w:hAnsi="Verdana"/>
          <w:bCs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96094F">
        <w:rPr>
          <w:rFonts w:ascii="Verdana" w:hAnsi="Verdana"/>
          <w:b/>
          <w:sz w:val="22"/>
        </w:rPr>
        <w:br/>
      </w:r>
      <w:r w:rsidR="0096094F">
        <w:rPr>
          <w:rFonts w:ascii="Verdana" w:hAnsi="Verdana"/>
          <w:b/>
          <w:sz w:val="22"/>
        </w:rPr>
        <w:br/>
      </w:r>
      <w:r w:rsidR="0096094F" w:rsidRPr="0096094F">
        <w:rPr>
          <w:rFonts w:ascii="Verdana" w:hAnsi="Verdana"/>
          <w:bCs/>
          <w:sz w:val="22"/>
        </w:rPr>
        <w:t>Does Swansea Bay University Local Health Board have any local treatment guidelines, pathways or protocols for treatment of COVID-19 infection</w:t>
      </w:r>
      <w:r w:rsidR="0096094F" w:rsidRPr="009427A8">
        <w:rPr>
          <w:rFonts w:ascii="Verdana" w:hAnsi="Verdana"/>
          <w:bCs/>
          <w:sz w:val="22"/>
        </w:rPr>
        <w:t>?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006C2DF6" w:rsidR="00873328" w:rsidRDefault="00BA073C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You clarified on 11</w:t>
      </w:r>
      <w:r w:rsidRPr="00BA073C">
        <w:rPr>
          <w:rFonts w:ascii="Verdana" w:hAnsi="Verdana"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noProof/>
          <w:sz w:val="22"/>
          <w:szCs w:val="22"/>
        </w:rPr>
        <w:t xml:space="preserve"> November 2024 that you are looking for local guidelines only, relating to both primary and secondary care.</w:t>
      </w:r>
    </w:p>
    <w:p w14:paraId="2A0C6E15" w14:textId="3A058280" w:rsidR="00BA073C" w:rsidRPr="009427A8" w:rsidRDefault="00BA073C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find attached the information you require.</w:t>
      </w:r>
    </w:p>
    <w:p w14:paraId="75970B72" w14:textId="2D1821A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2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12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12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12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427A8"/>
    <w:rsid w:val="009574AC"/>
    <w:rsid w:val="0096094F"/>
    <w:rsid w:val="0097092D"/>
    <w:rsid w:val="00982170"/>
    <w:rsid w:val="009A0943"/>
    <w:rsid w:val="009B087A"/>
    <w:rsid w:val="009B21AD"/>
    <w:rsid w:val="009B7CC6"/>
    <w:rsid w:val="009C5169"/>
    <w:rsid w:val="009D50E8"/>
    <w:rsid w:val="009E1697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073C"/>
    <w:rsid w:val="00BB4931"/>
    <w:rsid w:val="00BC67E1"/>
    <w:rsid w:val="00C021A4"/>
    <w:rsid w:val="00C050BE"/>
    <w:rsid w:val="00C41D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2024-11-15T15:22:00Z</cp:lastPrinted>
  <dcterms:created xsi:type="dcterms:W3CDTF">2021-09-13T07:38:00Z</dcterms:created>
  <dcterms:modified xsi:type="dcterms:W3CDTF">2024-11-15T15:53:00Z</dcterms:modified>
</cp:coreProperties>
</file>