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AC0089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E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</w:t>
                            </w:r>
                            <w:r w:rsidR="00201EA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DE3BE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AC0089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E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</w:t>
                      </w:r>
                      <w:r w:rsidR="00201EA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</w:t>
                      </w:r>
                      <w:r w:rsidR="00DE3BE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F66E6C5" w:rsidR="00DC0D5A" w:rsidRDefault="00DE3BE1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Please note that the information provided is for the period July to September 2024.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7D7A7628" w14:textId="11F12857" w:rsidR="00DE3BE1" w:rsidRPr="00DE3BE1" w:rsidRDefault="00DE3BE1" w:rsidP="00DE3BE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DE3BE1">
        <w:rPr>
          <w:rFonts w:ascii="Verdana" w:hAnsi="Verdana"/>
          <w:b/>
          <w:bCs/>
          <w:noProof/>
          <w:sz w:val="22"/>
          <w:szCs w:val="22"/>
        </w:rPr>
        <w:t xml:space="preserve">How many Non-small cell lung cancer (NSCLC) patients were treated in the past 3 months with: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tbl>
      <w:tblPr>
        <w:tblW w:w="8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0"/>
        <w:gridCol w:w="920"/>
      </w:tblGrid>
      <w:tr w:rsidR="00DE3BE1" w:rsidRPr="00DE3BE1" w14:paraId="011AF4B5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center"/>
            <w:hideMark/>
          </w:tcPr>
          <w:p w14:paraId="3A946017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ALK Inhibitors (Alectinib, Brigatinib, Ceritinib, Crizotinib, Lorlatinib)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371484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</w:t>
            </w:r>
          </w:p>
        </w:tc>
      </w:tr>
      <w:tr w:rsidR="00DE3BE1" w:rsidRPr="00DE3BE1" w14:paraId="59DDB46A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center"/>
            <w:hideMark/>
          </w:tcPr>
          <w:p w14:paraId="022A74B0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Amivantamab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1CB2881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DE3BE1" w:rsidRPr="00DE3BE1" w14:paraId="7193526E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center"/>
            <w:hideMark/>
          </w:tcPr>
          <w:p w14:paraId="295F2601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Atezolizumab monotherapy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241CE47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DE3BE1" w:rsidRPr="00DE3BE1" w14:paraId="792B2A42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center"/>
            <w:hideMark/>
          </w:tcPr>
          <w:p w14:paraId="3BCE4198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Atezolizumab + Bevacizumab + Carboplatin + Paclitaxel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2B732F7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DE3BE1" w:rsidRPr="00DE3BE1" w14:paraId="3AD932FC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center"/>
            <w:hideMark/>
          </w:tcPr>
          <w:p w14:paraId="080121FD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Atezolizumab subcutaneous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E818BB4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DE3BE1" w:rsidRPr="00DE3BE1" w14:paraId="6FFC4A32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center"/>
            <w:hideMark/>
          </w:tcPr>
          <w:p w14:paraId="3985C909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Dabrafenib with Trametinib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7E2FCA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DE3BE1" w:rsidRPr="00DE3BE1" w14:paraId="3DBBBF57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center"/>
            <w:hideMark/>
          </w:tcPr>
          <w:p w14:paraId="3CB75CFF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Docetaxel monotherapy or in combination with Carboplatin/Cisplatin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1776DCA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DE3BE1" w:rsidRPr="00DE3BE1" w14:paraId="6F111FF9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center"/>
            <w:hideMark/>
          </w:tcPr>
          <w:p w14:paraId="66A84817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Durvalumab 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E2923D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DE3BE1" w:rsidRPr="00DE3BE1" w14:paraId="072C644E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bottom"/>
            <w:hideMark/>
          </w:tcPr>
          <w:p w14:paraId="7F049049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Gemcitabine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203209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DE3BE1" w:rsidRPr="00DE3BE1" w14:paraId="5BC16A80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bottom"/>
            <w:hideMark/>
          </w:tcPr>
          <w:p w14:paraId="4D10C081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Nintedanib with Docetaxel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6B5E93C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DE3BE1" w:rsidRPr="00DE3BE1" w14:paraId="0A8931B8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bottom"/>
            <w:hideMark/>
          </w:tcPr>
          <w:p w14:paraId="261FAA2F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Nivolumab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D0A651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DE3BE1" w:rsidRPr="00DE3BE1" w14:paraId="220DFEC9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bottom"/>
            <w:hideMark/>
          </w:tcPr>
          <w:p w14:paraId="4C450D7A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Osimertinib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022CC8D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11</w:t>
            </w:r>
          </w:p>
        </w:tc>
      </w:tr>
      <w:tr w:rsidR="00DE3BE1" w:rsidRPr="00DE3BE1" w14:paraId="1812AD38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bottom"/>
            <w:hideMark/>
          </w:tcPr>
          <w:p w14:paraId="0DF43C64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Other EGFR Inhibitors (Afatinib, Erlotinib, Gefitinib, Dacomitinib, Mobocertinib)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DBD73DC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</w:tr>
      <w:tr w:rsidR="00DE3BE1" w:rsidRPr="00DE3BE1" w14:paraId="66FD16C3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bottom"/>
            <w:hideMark/>
          </w:tcPr>
          <w:p w14:paraId="1F8BFF35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Paclitaxel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8CA6121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DE3BE1" w:rsidRPr="00DE3BE1" w14:paraId="24324D75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bottom"/>
            <w:hideMark/>
          </w:tcPr>
          <w:p w14:paraId="165F26A3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Pembrolizumab monotherapy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B59EEFD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23</w:t>
            </w:r>
          </w:p>
        </w:tc>
      </w:tr>
      <w:tr w:rsidR="00DE3BE1" w:rsidRPr="00DE3BE1" w14:paraId="44ECC1AE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bottom"/>
            <w:hideMark/>
          </w:tcPr>
          <w:p w14:paraId="38D24A69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Pembrolizumab + Paclitaxel + Platinum (Carboplatin/Cisplatin)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67D6DDE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11</w:t>
            </w:r>
          </w:p>
        </w:tc>
      </w:tr>
      <w:tr w:rsidR="00DE3BE1" w:rsidRPr="00DE3BE1" w14:paraId="64FE7E82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bottom"/>
            <w:hideMark/>
          </w:tcPr>
          <w:p w14:paraId="49CEF691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Pembrolizumab + Pemetrexed + Platinum (Carboplatin/Cisplatin)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3D60805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14</w:t>
            </w:r>
          </w:p>
        </w:tc>
      </w:tr>
      <w:tr w:rsidR="00DE3BE1" w:rsidRPr="00DE3BE1" w14:paraId="5763DB5D" w14:textId="77777777" w:rsidTr="00DE3BE1">
        <w:trPr>
          <w:trHeight w:val="282"/>
          <w:jc w:val="center"/>
        </w:trPr>
        <w:tc>
          <w:tcPr>
            <w:tcW w:w="7700" w:type="dxa"/>
            <w:shd w:val="clear" w:color="auto" w:fill="auto"/>
            <w:noWrap/>
            <w:vAlign w:val="bottom"/>
            <w:hideMark/>
          </w:tcPr>
          <w:p w14:paraId="12482123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Pemetrexed + Platinum (Carboplatin/Cisplatin)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2C025F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DE3BE1" w:rsidRPr="00DE3BE1" w14:paraId="39737EF2" w14:textId="77777777" w:rsidTr="00DE3BE1">
        <w:trPr>
          <w:trHeight w:val="282"/>
          <w:jc w:val="center"/>
        </w:trPr>
        <w:tc>
          <w:tcPr>
            <w:tcW w:w="7700" w:type="dxa"/>
            <w:shd w:val="clear" w:color="auto" w:fill="auto"/>
            <w:noWrap/>
            <w:vAlign w:val="bottom"/>
            <w:hideMark/>
          </w:tcPr>
          <w:p w14:paraId="2CE36B82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RET Inhibitors (Pralsetinib, Selpercatinib)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A02335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DE3BE1" w:rsidRPr="00DE3BE1" w14:paraId="02545D8F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bottom"/>
            <w:hideMark/>
          </w:tcPr>
          <w:p w14:paraId="1ED9E9D3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Sotorasib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8EC0A50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</w:tr>
      <w:tr w:rsidR="00DE3BE1" w:rsidRPr="00DE3BE1" w14:paraId="26DECD2F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bottom"/>
            <w:hideMark/>
          </w:tcPr>
          <w:p w14:paraId="7995D6CA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Tepotinib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45E0B29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DE3BE1" w:rsidRPr="00DE3BE1" w14:paraId="678C0CE1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bottom"/>
            <w:hideMark/>
          </w:tcPr>
          <w:p w14:paraId="4C723AC5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lastRenderedPageBreak/>
              <w:t>Vinorelbine monotherapy or in combination with Carboplatin/Cisplatin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458855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10</w:t>
            </w:r>
          </w:p>
        </w:tc>
      </w:tr>
      <w:tr w:rsidR="00DE3BE1" w:rsidRPr="00DE3BE1" w14:paraId="3BE82B85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bottom"/>
            <w:hideMark/>
          </w:tcPr>
          <w:p w14:paraId="02D6F214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Other active systemic anti-cancer therapy (SACT)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B1190AE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22</w:t>
            </w:r>
          </w:p>
        </w:tc>
      </w:tr>
      <w:tr w:rsidR="00DE3BE1" w:rsidRPr="00DE3BE1" w14:paraId="0C0560A8" w14:textId="77777777" w:rsidTr="00DE3BE1">
        <w:trPr>
          <w:trHeight w:val="300"/>
          <w:jc w:val="center"/>
        </w:trPr>
        <w:tc>
          <w:tcPr>
            <w:tcW w:w="7700" w:type="dxa"/>
            <w:shd w:val="clear" w:color="auto" w:fill="auto"/>
            <w:noWrap/>
            <w:vAlign w:val="bottom"/>
            <w:hideMark/>
          </w:tcPr>
          <w:p w14:paraId="54DA62A6" w14:textId="77777777" w:rsidR="00DE3BE1" w:rsidRPr="00DE3BE1" w:rsidRDefault="00DE3BE1" w:rsidP="00DE3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Palliative care only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90766F3" w14:textId="77777777" w:rsidR="00DE3BE1" w:rsidRPr="00DE3BE1" w:rsidRDefault="00DE3BE1" w:rsidP="00DE3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E3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**</w:t>
            </w:r>
          </w:p>
        </w:tc>
      </w:tr>
    </w:tbl>
    <w:p w14:paraId="2178A95B" w14:textId="48532F16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3A424B7D" w14:textId="40285BBB" w:rsidR="00DE3BE1" w:rsidRDefault="00DE3BE1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DE3BE1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14:paraId="49239D78" w14:textId="77777777" w:rsidR="00DE3BE1" w:rsidRPr="00FC3B42" w:rsidRDefault="00DE3BE1" w:rsidP="00DE3BE1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**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6753E122" w14:textId="765CEDA4" w:rsidR="00DE3BE1" w:rsidRDefault="00DE3BE1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B6F0016"/>
    <w:multiLevelType w:val="hybridMultilevel"/>
    <w:tmpl w:val="E20C7B8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9D6425E"/>
    <w:multiLevelType w:val="hybridMultilevel"/>
    <w:tmpl w:val="A77230D4"/>
    <w:lvl w:ilvl="0" w:tplc="04184E4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B2A0AE3"/>
    <w:multiLevelType w:val="hybridMultilevel"/>
    <w:tmpl w:val="D1229F5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0" w15:restartNumberingAfterBreak="0">
    <w:nsid w:val="7B4C5A51"/>
    <w:multiLevelType w:val="hybridMultilevel"/>
    <w:tmpl w:val="89286AE2"/>
    <w:lvl w:ilvl="0" w:tplc="4EA8D41A">
      <w:start w:val="3"/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3"/>
  </w:num>
  <w:num w:numId="7">
    <w:abstractNumId w:val="11"/>
  </w:num>
  <w:num w:numId="8">
    <w:abstractNumId w:val="16"/>
  </w:num>
  <w:num w:numId="9">
    <w:abstractNumId w:val="21"/>
  </w:num>
  <w:num w:numId="10">
    <w:abstractNumId w:val="1"/>
  </w:num>
  <w:num w:numId="11">
    <w:abstractNumId w:val="10"/>
  </w:num>
  <w:num w:numId="12">
    <w:abstractNumId w:val="13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19"/>
  </w:num>
  <w:num w:numId="20">
    <w:abstractNumId w:val="20"/>
  </w:num>
  <w:num w:numId="21">
    <w:abstractNumId w:val="5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01EAC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3BE1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65</TotalTime>
  <Pages>3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23</cp:revision>
  <cp:lastPrinted>2024-10-21T14:08:00Z</cp:lastPrinted>
  <dcterms:created xsi:type="dcterms:W3CDTF">2021-09-13T07:38:00Z</dcterms:created>
  <dcterms:modified xsi:type="dcterms:W3CDTF">2024-10-21T14:08:00Z</dcterms:modified>
</cp:coreProperties>
</file>