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D51733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7C0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D51733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A7C0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EF12B67" w:rsidR="00DC0D5A" w:rsidRPr="008A7C0A" w:rsidRDefault="008A7C0A" w:rsidP="008A7C0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the information provided is for the period July to September 2024 inclusive.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0AF554E9" w14:textId="77777777" w:rsidR="00FA199E" w:rsidRDefault="008A7C0A" w:rsidP="008A7C0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8A7C0A">
        <w:rPr>
          <w:rFonts w:ascii="Verdana" w:hAnsi="Verdana"/>
          <w:b/>
          <w:bCs/>
          <w:noProof/>
          <w:sz w:val="22"/>
          <w:szCs w:val="22"/>
        </w:rPr>
        <w:t>How many patients have been treated in the past 3 months with the following agents for renal cell carcinoma (any stage) :</w:t>
      </w:r>
    </w:p>
    <w:p w14:paraId="7187EC24" w14:textId="00C71709" w:rsidR="008A7C0A" w:rsidRPr="008A7C0A" w:rsidRDefault="00FA199E" w:rsidP="00FA199E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</w:rPr>
        <w:t>Please note that the information provided is for the period July to September 2024 inclusive.</w:t>
      </w:r>
      <w:r w:rsidR="008A7C0A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5536" w:type="dxa"/>
        <w:jc w:val="center"/>
        <w:tblLook w:val="04A0" w:firstRow="1" w:lastRow="0" w:firstColumn="1" w:lastColumn="0" w:noHBand="0" w:noVBand="1"/>
      </w:tblPr>
      <w:tblGrid>
        <w:gridCol w:w="3828"/>
        <w:gridCol w:w="1708"/>
      </w:tblGrid>
      <w:tr w:rsidR="008A7C0A" w:rsidRPr="008A7C0A" w14:paraId="254FB637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DB4B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Avelumab + Axitinib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8D6F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8A7C0A" w:rsidRPr="008A7C0A" w14:paraId="4E0EF855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1C1E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Axinitib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9751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8A7C0A" w:rsidRPr="008A7C0A" w14:paraId="5755159A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C31A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Cabozantinib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7757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</w:t>
            </w:r>
          </w:p>
        </w:tc>
      </w:tr>
      <w:tr w:rsidR="008A7C0A" w:rsidRPr="008A7C0A" w14:paraId="7568EBF9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9C58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Everolimus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CF48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4CDB1F19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A219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Lenvantinib + Everolimus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6F9F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</w:tr>
      <w:tr w:rsidR="008A7C0A" w:rsidRPr="008A7C0A" w14:paraId="40BAE4EA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D123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Lenvatinib + Pembrolizumab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D108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8A7C0A" w:rsidRPr="008A7C0A" w14:paraId="647F3BF6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CA02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 monotherapy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A93D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8A7C0A" w:rsidRPr="008A7C0A" w14:paraId="38256942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2C0F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+ Cabozantinib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DDD8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8A7C0A" w:rsidRPr="008A7C0A" w14:paraId="162A5411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DD46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+ Ipilimumab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872B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8A7C0A" w:rsidRPr="008A7C0A" w14:paraId="3A45157E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C2AD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Pazopanib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5106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8A7C0A" w:rsidRPr="008A7C0A" w14:paraId="5037A507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531A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Pembrolizumab monotherapy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B522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794DCD3C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E8EB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Pembrolizumab + Axitinib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3E03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47725724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66F7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Radiotherapy only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E86C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  <w:tr w:rsidR="008A7C0A" w:rsidRPr="008A7C0A" w14:paraId="4C8E0965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ED1A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Sunitinib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BCF0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8A7C0A" w:rsidRPr="008A7C0A" w14:paraId="3C4C2F9D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91A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Temsirolimus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2304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34BF2D90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755F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Tivozanib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A777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</w:t>
            </w:r>
          </w:p>
        </w:tc>
      </w:tr>
      <w:tr w:rsidR="008A7C0A" w:rsidRPr="008A7C0A" w14:paraId="4A0BF582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C308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DBF4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58E59841" w14:textId="77777777" w:rsidTr="008A7C0A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5C36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513F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</w:tbl>
    <w:p w14:paraId="5FFA07B2" w14:textId="14508EEE" w:rsidR="008A7C0A" w:rsidRPr="008A7C0A" w:rsidRDefault="008A7C0A" w:rsidP="008A7C0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6061986" w14:textId="77777777" w:rsidR="008A7C0A" w:rsidRPr="008A7C0A" w:rsidRDefault="008A7C0A" w:rsidP="008A7C0A">
      <w:pPr>
        <w:rPr>
          <w:rFonts w:ascii="Verdana" w:hAnsi="Verdana"/>
          <w:b/>
          <w:bCs/>
          <w:noProof/>
          <w:sz w:val="22"/>
          <w:szCs w:val="22"/>
        </w:rPr>
      </w:pPr>
    </w:p>
    <w:p w14:paraId="05C59FDA" w14:textId="77777777" w:rsidR="008A7C0A" w:rsidRPr="008A7C0A" w:rsidRDefault="008A7C0A" w:rsidP="008A7C0A">
      <w:pPr>
        <w:rPr>
          <w:rFonts w:ascii="Verdana" w:hAnsi="Verdana"/>
          <w:b/>
          <w:bCs/>
          <w:noProof/>
          <w:sz w:val="22"/>
          <w:szCs w:val="22"/>
        </w:rPr>
      </w:pPr>
    </w:p>
    <w:p w14:paraId="099228CB" w14:textId="6A3A43E6" w:rsidR="008A7C0A" w:rsidRPr="008A7C0A" w:rsidRDefault="008A7C0A" w:rsidP="008A7C0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8A7C0A">
        <w:rPr>
          <w:rFonts w:ascii="Verdana" w:hAnsi="Verdana"/>
          <w:b/>
          <w:bCs/>
          <w:noProof/>
          <w:sz w:val="22"/>
          <w:szCs w:val="22"/>
        </w:rPr>
        <w:lastRenderedPageBreak/>
        <w:t>In the last 3 months, how many patients have undergone full or partial nephrectomy (any of the following OPCS codes M02.1, M02.2, M02.3,M02.4, M02.5, M03.1, M03.9, M04.2, M10.1 or M10.4)?</w:t>
      </w:r>
      <w:r w:rsidR="00FA199E">
        <w:rPr>
          <w:rFonts w:ascii="Verdana" w:hAnsi="Verdana"/>
          <w:b/>
          <w:bCs/>
          <w:noProof/>
          <w:sz w:val="22"/>
          <w:szCs w:val="22"/>
        </w:rPr>
        <w:br/>
      </w:r>
      <w:r w:rsidR="00FA199E" w:rsidRPr="00FA199E">
        <w:rPr>
          <w:rFonts w:ascii="Verdana" w:hAnsi="Verdana"/>
          <w:noProof/>
          <w:sz w:val="22"/>
          <w:szCs w:val="22"/>
        </w:rPr>
        <w:t>Please note that due to coding timescales, this information has been provided for the period June to August 2024 inclusive.</w:t>
      </w:r>
      <w:r w:rsidR="00FA199E">
        <w:rPr>
          <w:rFonts w:ascii="Verdana" w:hAnsi="Verdana"/>
          <w:b/>
          <w:bCs/>
          <w:noProof/>
          <w:sz w:val="22"/>
          <w:szCs w:val="22"/>
        </w:rPr>
        <w:br/>
      </w:r>
      <w:r w:rsidR="00FA199E">
        <w:rPr>
          <w:rFonts w:ascii="Verdana" w:hAnsi="Verdana"/>
          <w:b/>
          <w:bCs/>
          <w:noProof/>
          <w:sz w:val="22"/>
          <w:szCs w:val="22"/>
        </w:rPr>
        <w:br/>
      </w:r>
      <w:r w:rsidR="00FA199E" w:rsidRPr="00FA199E">
        <w:rPr>
          <w:rFonts w:ascii="Verdana" w:hAnsi="Verdana"/>
          <w:noProof/>
          <w:sz w:val="22"/>
          <w:szCs w:val="22"/>
        </w:rPr>
        <w:t>12 patients</w:t>
      </w:r>
    </w:p>
    <w:p w14:paraId="4733A8DF" w14:textId="77777777" w:rsidR="008A7C0A" w:rsidRPr="008A7C0A" w:rsidRDefault="008A7C0A" w:rsidP="008A7C0A">
      <w:pPr>
        <w:rPr>
          <w:rFonts w:ascii="Verdana" w:hAnsi="Verdana"/>
          <w:b/>
          <w:bCs/>
          <w:noProof/>
          <w:sz w:val="22"/>
          <w:szCs w:val="22"/>
        </w:rPr>
      </w:pPr>
    </w:p>
    <w:p w14:paraId="1827CBD0" w14:textId="72AEACF7" w:rsidR="00FA199E" w:rsidRPr="00FA199E" w:rsidRDefault="008A7C0A" w:rsidP="00FA199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8A7C0A">
        <w:rPr>
          <w:rFonts w:ascii="Verdana" w:hAnsi="Verdana"/>
          <w:b/>
          <w:bCs/>
          <w:noProof/>
          <w:sz w:val="22"/>
          <w:szCs w:val="22"/>
        </w:rPr>
        <w:t>In the last 3 months, how many patients have been initiated* on the following agents for treatment for Renal Cell Carcinoma?</w:t>
      </w:r>
    </w:p>
    <w:p w14:paraId="45CB0266" w14:textId="0BAF8766" w:rsidR="00FA199E" w:rsidRPr="008A7C0A" w:rsidRDefault="00FA199E" w:rsidP="00FA199E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</w:rPr>
        <w:t>Please note that the information provided is for the period July to September 2024 inclusive.</w:t>
      </w:r>
    </w:p>
    <w:tbl>
      <w:tblPr>
        <w:tblW w:w="3660" w:type="dxa"/>
        <w:jc w:val="center"/>
        <w:tblLook w:val="04A0" w:firstRow="1" w:lastRow="0" w:firstColumn="1" w:lastColumn="0" w:noHBand="0" w:noVBand="1"/>
      </w:tblPr>
      <w:tblGrid>
        <w:gridCol w:w="3402"/>
        <w:gridCol w:w="676"/>
      </w:tblGrid>
      <w:tr w:rsidR="008A7C0A" w:rsidRPr="008A7C0A" w14:paraId="69038D47" w14:textId="77777777" w:rsidTr="008A7C0A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7590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C08C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8A7C0A" w:rsidRPr="008A7C0A" w14:paraId="5C70F705" w14:textId="77777777" w:rsidTr="008A7C0A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581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 + Ipilimumab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813E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21F6AE83" w14:textId="77777777" w:rsidTr="008A7C0A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704D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Nivolumab + Cabozantinib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32FC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8A7C0A" w:rsidRPr="008A7C0A" w14:paraId="7F657536" w14:textId="77777777" w:rsidTr="008A7C0A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9D93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Lenvatinib + Pembrolizumab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DCE7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8A7C0A" w:rsidRPr="008A7C0A" w14:paraId="5A759D94" w14:textId="77777777" w:rsidTr="008A7C0A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9D03" w14:textId="77777777" w:rsidR="008A7C0A" w:rsidRPr="008A7C0A" w:rsidRDefault="008A7C0A" w:rsidP="008A7C0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Avelumab + Axitinib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7ACB" w14:textId="77777777" w:rsidR="008A7C0A" w:rsidRPr="008A7C0A" w:rsidRDefault="008A7C0A" w:rsidP="008A7C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A7C0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</w:tbl>
    <w:p w14:paraId="2178A95B" w14:textId="33C22C80" w:rsidR="00873328" w:rsidRPr="008A7C0A" w:rsidRDefault="00873328" w:rsidP="008A7C0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086E26E1" w14:textId="77777777" w:rsidR="008A7C0A" w:rsidRPr="00FC3B42" w:rsidRDefault="008A7C0A" w:rsidP="008A7C0A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* </w:t>
      </w:r>
      <w:r w:rsidRPr="008A7C0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8A7C0A">
          <w:rPr>
            <w:rFonts w:ascii="Verdana" w:hAnsi="Verdana"/>
            <w:sz w:val="22"/>
            <w:szCs w:val="22"/>
          </w:rPr>
          <w:t>Freedom of Information</w:t>
        </w:r>
      </w:smartTag>
      <w:r w:rsidRPr="008A7C0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8A7C0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8A7C0A">
        <w:rPr>
          <w:rFonts w:ascii="Verdana" w:hAnsi="Verdana"/>
          <w:bCs/>
          <w:iCs/>
          <w:sz w:val="22"/>
          <w:szCs w:val="22"/>
        </w:rPr>
        <w:t>in regard to</w:t>
      </w:r>
      <w:r w:rsidRPr="008A7C0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8A7C0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8A7C0A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8A7C0A">
        <w:rPr>
          <w:rFonts w:ascii="Verdana" w:hAnsi="Verdana"/>
          <w:noProof/>
          <w:sz w:val="22"/>
          <w:szCs w:val="22"/>
        </w:rPr>
        <w:t>** this information is held in patient records</w:t>
      </w:r>
      <w:r>
        <w:rPr>
          <w:rFonts w:ascii="Verdana" w:hAnsi="Verdana"/>
          <w:b/>
          <w:bCs/>
          <w:noProof/>
          <w:sz w:val="22"/>
          <w:szCs w:val="22"/>
        </w:rPr>
        <w:t xml:space="preserve">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645A3B43" w14:textId="62558120" w:rsidR="009B0643" w:rsidRDefault="009B0643" w:rsidP="009B064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B0643">
        <w:rPr>
          <w:rFonts w:ascii="Verdana" w:hAnsi="Verdana"/>
          <w:b/>
          <w:bCs/>
          <w:noProof/>
          <w:sz w:val="22"/>
          <w:szCs w:val="22"/>
        </w:rPr>
        <w:t>Does you</w:t>
      </w:r>
      <w:r w:rsidRPr="009B0643">
        <w:rPr>
          <w:rFonts w:ascii="Verdana" w:hAnsi="Verdana"/>
          <w:b/>
          <w:bCs/>
          <w:noProof/>
          <w:sz w:val="22"/>
          <w:szCs w:val="22"/>
        </w:rPr>
        <w:t>r Health Board</w:t>
      </w:r>
      <w:r w:rsidRPr="009B0643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the treatment of renal cell carcinoma? If so please provide the name of each trial and number of patients that are taking part?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B0643">
        <w:rPr>
          <w:rFonts w:ascii="Verdana" w:hAnsi="Verdana"/>
          <w:noProof/>
          <w:sz w:val="22"/>
          <w:szCs w:val="22"/>
        </w:rPr>
        <w:t>There are currently no open recruiting clinical trials for the treatment of renal cell carcinoma</w:t>
      </w:r>
      <w:r>
        <w:rPr>
          <w:rFonts w:ascii="Verdana" w:hAnsi="Verdana"/>
          <w:noProof/>
          <w:sz w:val="22"/>
          <w:szCs w:val="22"/>
        </w:rPr>
        <w:t>.</w:t>
      </w:r>
      <w:r w:rsidR="00421E7F" w:rsidRPr="009B0643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0715A4A6" w:rsidR="00A10460" w:rsidRPr="009B0643" w:rsidRDefault="00421E7F" w:rsidP="009B0643">
      <w:pPr>
        <w:rPr>
          <w:rFonts w:ascii="Verdana" w:hAnsi="Verdana"/>
          <w:b/>
          <w:bCs/>
          <w:noProof/>
          <w:sz w:val="22"/>
          <w:szCs w:val="22"/>
        </w:rPr>
      </w:pPr>
      <w:r w:rsidRPr="009B0643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5807405"/>
    <w:multiLevelType w:val="hybridMultilevel"/>
    <w:tmpl w:val="55AE5FC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DA07F7"/>
    <w:multiLevelType w:val="hybridMultilevel"/>
    <w:tmpl w:val="1708EA4E"/>
    <w:lvl w:ilvl="0" w:tplc="918C1B06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5B6231"/>
    <w:multiLevelType w:val="hybridMultilevel"/>
    <w:tmpl w:val="8ED286A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D731178"/>
    <w:multiLevelType w:val="hybridMultilevel"/>
    <w:tmpl w:val="01A21AD6"/>
    <w:lvl w:ilvl="0" w:tplc="A7D4EF6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12"/>
  </w:num>
  <w:num w:numId="8">
    <w:abstractNumId w:val="17"/>
  </w:num>
  <w:num w:numId="9">
    <w:abstractNumId w:val="21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2"/>
  </w:num>
  <w:num w:numId="19">
    <w:abstractNumId w:val="16"/>
  </w:num>
  <w:num w:numId="20">
    <w:abstractNumId w:val="20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A7C0A"/>
    <w:rsid w:val="0090178A"/>
    <w:rsid w:val="00912B14"/>
    <w:rsid w:val="009269BD"/>
    <w:rsid w:val="00937E61"/>
    <w:rsid w:val="009574AC"/>
    <w:rsid w:val="0097092D"/>
    <w:rsid w:val="00982170"/>
    <w:rsid w:val="009A0943"/>
    <w:rsid w:val="009B06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A199E"/>
    <w:rsid w:val="00FB1E56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A8697-B779-4C20-B3BA-582CA1E3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2024-10-25T07:52:00Z</dcterms:modified>
</cp:coreProperties>
</file>