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EEE032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701D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EEE032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701D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DB59B7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A156CC0" w14:textId="306D19AC" w:rsidR="00F701D6" w:rsidRPr="00BC1564" w:rsidRDefault="00F701D6" w:rsidP="00BC1564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 xml:space="preserve">Do you utilise the Crown Commercial Services Framework RM6277 for </w:t>
      </w:r>
      <w:proofErr w:type="spellStart"/>
      <w:r w:rsidRPr="00F701D6">
        <w:rPr>
          <w:rFonts w:ascii="Verdana" w:hAnsi="Verdana"/>
          <w:b/>
          <w:bCs/>
        </w:rPr>
        <w:t>non clinical</w:t>
      </w:r>
      <w:proofErr w:type="spellEnd"/>
      <w:r w:rsidRPr="00F701D6">
        <w:rPr>
          <w:rFonts w:ascii="Verdana" w:hAnsi="Verdana"/>
          <w:b/>
          <w:bCs/>
        </w:rPr>
        <w:t xml:space="preserve"> agency staff for your </w:t>
      </w:r>
      <w:proofErr w:type="spellStart"/>
      <w:r w:rsidRPr="00F701D6">
        <w:rPr>
          <w:rFonts w:ascii="Verdana" w:hAnsi="Verdana"/>
          <w:b/>
          <w:bCs/>
        </w:rPr>
        <w:t>Healthboard</w:t>
      </w:r>
      <w:proofErr w:type="spellEnd"/>
      <w:r w:rsidRPr="00F701D6">
        <w:rPr>
          <w:rFonts w:ascii="Verdana" w:hAnsi="Verdana"/>
          <w:b/>
          <w:bCs/>
        </w:rPr>
        <w:t>?</w:t>
      </w:r>
    </w:p>
    <w:p w14:paraId="6D43DFCD" w14:textId="08DB0CBA" w:rsidR="00F701D6" w:rsidRPr="00F701D6" w:rsidRDefault="00F701D6" w:rsidP="00F701D6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 xml:space="preserve">Yes </w:t>
      </w:r>
    </w:p>
    <w:p w14:paraId="6177A317" w14:textId="77777777" w:rsidR="00F701D6" w:rsidRPr="00F701D6" w:rsidRDefault="00F701D6" w:rsidP="00F701D6">
      <w:pPr>
        <w:pStyle w:val="PlainText"/>
        <w:rPr>
          <w:rFonts w:ascii="Verdana" w:hAnsi="Verdana"/>
          <w:b/>
          <w:bCs/>
        </w:rPr>
      </w:pPr>
    </w:p>
    <w:p w14:paraId="20D4F5BF" w14:textId="72266A61" w:rsidR="00F701D6" w:rsidRPr="00BC1564" w:rsidRDefault="00F701D6" w:rsidP="00BC1564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 xml:space="preserve">Please can you provide the name and contact details for the individual that manages this framework on behalf of the </w:t>
      </w:r>
      <w:proofErr w:type="spellStart"/>
      <w:r w:rsidRPr="00F701D6">
        <w:rPr>
          <w:rFonts w:ascii="Verdana" w:hAnsi="Verdana"/>
          <w:b/>
          <w:bCs/>
        </w:rPr>
        <w:t>Healthboard</w:t>
      </w:r>
      <w:proofErr w:type="spellEnd"/>
      <w:r w:rsidRPr="00F701D6">
        <w:rPr>
          <w:rFonts w:ascii="Verdana" w:hAnsi="Verdana"/>
          <w:b/>
          <w:bCs/>
        </w:rPr>
        <w:t>?</w:t>
      </w:r>
    </w:p>
    <w:p w14:paraId="5549CE5A" w14:textId="23D7E250" w:rsidR="00F701D6" w:rsidRDefault="00F701D6" w:rsidP="00F701D6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>Suzyann Pritchard</w:t>
      </w:r>
    </w:p>
    <w:p w14:paraId="2C11DE52" w14:textId="06CFF0DE" w:rsidR="00F701D6" w:rsidRDefault="00F701D6" w:rsidP="00F701D6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 xml:space="preserve">Senior Procurement Business Manager </w:t>
      </w:r>
    </w:p>
    <w:p w14:paraId="72582640" w14:textId="5AFB8BD3" w:rsidR="00F701D6" w:rsidRDefault="00F701D6" w:rsidP="00F701D6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>NHS Wales Shared Services Partnership</w:t>
      </w:r>
    </w:p>
    <w:p w14:paraId="7F2FFCE2" w14:textId="238D44AC" w:rsidR="00F701D6" w:rsidRPr="00F701D6" w:rsidRDefault="00BC1564" w:rsidP="00F701D6">
      <w:pPr>
        <w:pStyle w:val="PlainText"/>
        <w:ind w:left="865"/>
        <w:rPr>
          <w:rFonts w:ascii="Verdana" w:hAnsi="Verdana"/>
        </w:rPr>
      </w:pPr>
      <w:hyperlink r:id="rId8" w:history="1">
        <w:r w:rsidRPr="004F34A4">
          <w:rPr>
            <w:rStyle w:val="Hyperlink"/>
            <w:rFonts w:ascii="Verdana" w:hAnsi="Verdana" w:cstheme="minorBidi"/>
          </w:rPr>
          <w:t>Suzyann.pritchard3@wales.nhs.uk</w:t>
        </w:r>
      </w:hyperlink>
      <w:r>
        <w:rPr>
          <w:rFonts w:ascii="Verdana" w:hAnsi="Verdana"/>
        </w:rPr>
        <w:t xml:space="preserve"> </w:t>
      </w:r>
    </w:p>
    <w:p w14:paraId="54BB8DBF" w14:textId="77777777" w:rsidR="00F701D6" w:rsidRPr="00F701D6" w:rsidRDefault="00F701D6" w:rsidP="00F701D6">
      <w:pPr>
        <w:pStyle w:val="PlainText"/>
        <w:rPr>
          <w:rFonts w:ascii="Verdana" w:hAnsi="Verdana"/>
          <w:b/>
          <w:bCs/>
        </w:rPr>
      </w:pPr>
    </w:p>
    <w:p w14:paraId="3A39B7EC" w14:textId="420F1950" w:rsidR="00F701D6" w:rsidRDefault="00F701D6" w:rsidP="00F701D6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>What was your spend for each of the following lots on that Framework for the last 12 months:</w:t>
      </w:r>
    </w:p>
    <w:p w14:paraId="67DA7032" w14:textId="77777777" w:rsidR="00F701D6" w:rsidRPr="00F701D6" w:rsidRDefault="00F701D6" w:rsidP="00F701D6">
      <w:pPr>
        <w:pStyle w:val="PlainText"/>
        <w:ind w:left="865"/>
        <w:rPr>
          <w:rFonts w:ascii="Verdana" w:hAnsi="Verdana"/>
          <w:b/>
          <w:bCs/>
        </w:rPr>
      </w:pPr>
    </w:p>
    <w:p w14:paraId="5351A2EA" w14:textId="77777777" w:rsidR="00F701D6" w:rsidRPr="00F701D6" w:rsidRDefault="00F701D6" w:rsidP="00BC1564">
      <w:pPr>
        <w:pStyle w:val="PlainText"/>
        <w:ind w:left="505" w:firstLine="505"/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>Lot 1: Admin &amp; Clerical</w:t>
      </w:r>
    </w:p>
    <w:p w14:paraId="7DE3BE1A" w14:textId="77777777" w:rsidR="00F701D6" w:rsidRPr="00F701D6" w:rsidRDefault="00F701D6" w:rsidP="00BC1564">
      <w:pPr>
        <w:pStyle w:val="PlainText"/>
        <w:ind w:left="505" w:firstLine="505"/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>Lot 2: Corporate Functions</w:t>
      </w:r>
    </w:p>
    <w:p w14:paraId="2500D625" w14:textId="77777777" w:rsidR="00F701D6" w:rsidRPr="00F701D6" w:rsidRDefault="00F701D6" w:rsidP="00BC1564">
      <w:pPr>
        <w:pStyle w:val="PlainText"/>
        <w:ind w:left="505" w:firstLine="505"/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>Lot 3: IT Professionals</w:t>
      </w:r>
    </w:p>
    <w:p w14:paraId="2C241618" w14:textId="77777777" w:rsidR="00F701D6" w:rsidRPr="00F701D6" w:rsidRDefault="00F701D6" w:rsidP="00BC1564">
      <w:pPr>
        <w:pStyle w:val="PlainText"/>
        <w:ind w:left="505" w:firstLine="505"/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>Lot 4: Legal</w:t>
      </w:r>
    </w:p>
    <w:p w14:paraId="04458103" w14:textId="77777777" w:rsidR="00F701D6" w:rsidRDefault="00F701D6" w:rsidP="00BC1564">
      <w:pPr>
        <w:pStyle w:val="PlainText"/>
        <w:ind w:left="1010"/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>Lot 5: Scientific, Technical &amp; Clinical Coding</w:t>
      </w:r>
    </w:p>
    <w:p w14:paraId="7F706996" w14:textId="764D9AFB" w:rsidR="00F701D6" w:rsidRDefault="00F701D6" w:rsidP="00BC1564">
      <w:pPr>
        <w:pStyle w:val="PlainText"/>
        <w:ind w:left="1010"/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>Lot 6: Estates, Facilities Management &amp; Ancillary Staff</w:t>
      </w:r>
    </w:p>
    <w:p w14:paraId="1A3F8AD1" w14:textId="12BD42AE" w:rsidR="00F701D6" w:rsidRDefault="00F701D6" w:rsidP="00F701D6">
      <w:pPr>
        <w:pStyle w:val="PlainText"/>
        <w:ind w:left="505"/>
        <w:rPr>
          <w:rFonts w:ascii="Verdana" w:hAnsi="Verdana"/>
          <w:b/>
          <w:bCs/>
        </w:rPr>
      </w:pPr>
    </w:p>
    <w:tbl>
      <w:tblPr>
        <w:tblStyle w:val="TableGrid"/>
        <w:tblW w:w="9894" w:type="dxa"/>
        <w:tblInd w:w="562" w:type="dxa"/>
        <w:tblLook w:val="04A0" w:firstRow="1" w:lastRow="0" w:firstColumn="1" w:lastColumn="0" w:noHBand="0" w:noVBand="1"/>
      </w:tblPr>
      <w:tblGrid>
        <w:gridCol w:w="2282"/>
        <w:gridCol w:w="1734"/>
        <w:gridCol w:w="2358"/>
        <w:gridCol w:w="1848"/>
        <w:gridCol w:w="1672"/>
      </w:tblGrid>
      <w:tr w:rsidR="00F701D6" w:rsidRPr="00F701D6" w14:paraId="563A96F0" w14:textId="77777777" w:rsidTr="0094151B">
        <w:trPr>
          <w:trHeight w:val="255"/>
        </w:trPr>
        <w:tc>
          <w:tcPr>
            <w:tcW w:w="2282" w:type="dxa"/>
            <w:noWrap/>
          </w:tcPr>
          <w:p w14:paraId="5131C3CD" w14:textId="71889F17" w:rsidR="00F701D6" w:rsidRPr="00F701D6" w:rsidRDefault="00F701D6" w:rsidP="00F701D6">
            <w:pPr>
              <w:pStyle w:val="PlainText"/>
              <w:ind w:left="505"/>
              <w:rPr>
                <w:rFonts w:ascii="Verdana" w:hAnsi="Verdana"/>
                <w:b/>
                <w:bCs/>
              </w:rPr>
            </w:pPr>
            <w:r w:rsidRPr="00F701D6">
              <w:rPr>
                <w:rFonts w:ascii="Verdana" w:hAnsi="Verdana"/>
              </w:rPr>
              <w:t>01/10/2023-30/09/2024</w:t>
            </w:r>
          </w:p>
        </w:tc>
        <w:tc>
          <w:tcPr>
            <w:tcW w:w="1734" w:type="dxa"/>
            <w:noWrap/>
            <w:hideMark/>
          </w:tcPr>
          <w:p w14:paraId="7D317E70" w14:textId="77777777" w:rsidR="00F701D6" w:rsidRPr="00F701D6" w:rsidRDefault="00F701D6" w:rsidP="00F701D6">
            <w:pPr>
              <w:pStyle w:val="PlainText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Lots 1-4</w:t>
            </w:r>
          </w:p>
        </w:tc>
        <w:tc>
          <w:tcPr>
            <w:tcW w:w="2358" w:type="dxa"/>
            <w:noWrap/>
            <w:hideMark/>
          </w:tcPr>
          <w:p w14:paraId="6ECC8F43" w14:textId="03B425D8" w:rsidR="00F701D6" w:rsidRPr="00F701D6" w:rsidRDefault="00F701D6" w:rsidP="00F701D6">
            <w:pPr>
              <w:pStyle w:val="PlainText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Lot 5</w:t>
            </w:r>
          </w:p>
        </w:tc>
        <w:tc>
          <w:tcPr>
            <w:tcW w:w="1848" w:type="dxa"/>
            <w:noWrap/>
            <w:hideMark/>
          </w:tcPr>
          <w:p w14:paraId="38A0F1DB" w14:textId="77777777" w:rsidR="00F701D6" w:rsidRPr="00F701D6" w:rsidRDefault="00F701D6" w:rsidP="00F701D6">
            <w:pPr>
              <w:pStyle w:val="PlainText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Lot 6</w:t>
            </w:r>
          </w:p>
        </w:tc>
        <w:tc>
          <w:tcPr>
            <w:tcW w:w="1672" w:type="dxa"/>
            <w:noWrap/>
            <w:hideMark/>
          </w:tcPr>
          <w:p w14:paraId="116B236C" w14:textId="77777777" w:rsidR="00F701D6" w:rsidRPr="00F701D6" w:rsidRDefault="00F701D6" w:rsidP="00F701D6">
            <w:pPr>
              <w:pStyle w:val="PlainText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Total</w:t>
            </w:r>
          </w:p>
        </w:tc>
      </w:tr>
      <w:tr w:rsidR="00DA0473" w:rsidRPr="00F701D6" w14:paraId="3A543591" w14:textId="77777777" w:rsidTr="0094151B">
        <w:trPr>
          <w:trHeight w:val="255"/>
        </w:trPr>
        <w:tc>
          <w:tcPr>
            <w:tcW w:w="2282" w:type="dxa"/>
            <w:noWrap/>
          </w:tcPr>
          <w:p w14:paraId="7999BFF7" w14:textId="77777777" w:rsidR="00DA0473" w:rsidRPr="00F701D6" w:rsidRDefault="00DA0473" w:rsidP="00F701D6">
            <w:pPr>
              <w:pStyle w:val="PlainText"/>
              <w:ind w:left="505"/>
              <w:rPr>
                <w:rFonts w:ascii="Verdana" w:hAnsi="Verdana"/>
              </w:rPr>
            </w:pPr>
          </w:p>
        </w:tc>
        <w:tc>
          <w:tcPr>
            <w:tcW w:w="1734" w:type="dxa"/>
            <w:noWrap/>
          </w:tcPr>
          <w:p w14:paraId="1A665182" w14:textId="4B97BC43" w:rsidR="00DA0473" w:rsidRPr="00F701D6" w:rsidRDefault="00DA0473" w:rsidP="00F701D6">
            <w:pPr>
              <w:pStyle w:val="Plain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</w:p>
        </w:tc>
        <w:tc>
          <w:tcPr>
            <w:tcW w:w="2358" w:type="dxa"/>
            <w:noWrap/>
          </w:tcPr>
          <w:p w14:paraId="6251958E" w14:textId="171E4636" w:rsidR="00DA0473" w:rsidRPr="00F701D6" w:rsidRDefault="00DA0473" w:rsidP="00F701D6">
            <w:pPr>
              <w:pStyle w:val="Plain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</w:p>
        </w:tc>
        <w:tc>
          <w:tcPr>
            <w:tcW w:w="1848" w:type="dxa"/>
            <w:noWrap/>
          </w:tcPr>
          <w:p w14:paraId="6EE364AA" w14:textId="7F78405C" w:rsidR="00DA0473" w:rsidRPr="00F701D6" w:rsidRDefault="00DA0473" w:rsidP="00F701D6">
            <w:pPr>
              <w:pStyle w:val="Plain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</w:p>
        </w:tc>
        <w:tc>
          <w:tcPr>
            <w:tcW w:w="1672" w:type="dxa"/>
            <w:noWrap/>
          </w:tcPr>
          <w:p w14:paraId="2499C62B" w14:textId="4349F2D9" w:rsidR="00DA0473" w:rsidRPr="00F701D6" w:rsidRDefault="00DA0473" w:rsidP="00F701D6">
            <w:pPr>
              <w:pStyle w:val="Plain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</w:p>
        </w:tc>
      </w:tr>
      <w:tr w:rsidR="00F701D6" w:rsidRPr="00F701D6" w14:paraId="050FA127" w14:textId="77777777" w:rsidTr="0094151B">
        <w:trPr>
          <w:trHeight w:val="255"/>
        </w:trPr>
        <w:tc>
          <w:tcPr>
            <w:tcW w:w="2282" w:type="dxa"/>
            <w:noWrap/>
          </w:tcPr>
          <w:p w14:paraId="29E9F52F" w14:textId="5A0FC3C3" w:rsidR="00F701D6" w:rsidRPr="00F701D6" w:rsidRDefault="00F701D6" w:rsidP="00F701D6">
            <w:pPr>
              <w:pStyle w:val="PlainText"/>
              <w:jc w:val="center"/>
              <w:rPr>
                <w:rFonts w:ascii="Verdana" w:hAnsi="Verdana"/>
              </w:rPr>
            </w:pPr>
          </w:p>
        </w:tc>
        <w:tc>
          <w:tcPr>
            <w:tcW w:w="1734" w:type="dxa"/>
            <w:noWrap/>
            <w:hideMark/>
          </w:tcPr>
          <w:p w14:paraId="0F6FC95E" w14:textId="3DA721F0" w:rsidR="00F701D6" w:rsidRPr="00F701D6" w:rsidRDefault="00F701D6" w:rsidP="00F701D6">
            <w:pPr>
              <w:pStyle w:val="PlainText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1,428,322</w:t>
            </w:r>
          </w:p>
        </w:tc>
        <w:tc>
          <w:tcPr>
            <w:tcW w:w="2358" w:type="dxa"/>
            <w:noWrap/>
            <w:hideMark/>
          </w:tcPr>
          <w:p w14:paraId="02C0EB5C" w14:textId="77777777" w:rsidR="00F701D6" w:rsidRDefault="00F701D6" w:rsidP="00F701D6">
            <w:pPr>
              <w:pStyle w:val="PlainText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Nil</w:t>
            </w:r>
          </w:p>
          <w:p w14:paraId="4E8CE4F4" w14:textId="214C2F57" w:rsidR="00F701D6" w:rsidRPr="00F701D6" w:rsidRDefault="00F701D6" w:rsidP="00F701D6">
            <w:pPr>
              <w:pStyle w:val="PlainText"/>
              <w:jc w:val="center"/>
              <w:rPr>
                <w:rFonts w:ascii="Verdana" w:hAnsi="Verdana"/>
              </w:rPr>
            </w:pPr>
          </w:p>
        </w:tc>
        <w:tc>
          <w:tcPr>
            <w:tcW w:w="1848" w:type="dxa"/>
            <w:noWrap/>
            <w:hideMark/>
          </w:tcPr>
          <w:p w14:paraId="0E383B43" w14:textId="4059F192" w:rsidR="00F701D6" w:rsidRPr="00F701D6" w:rsidRDefault="00F701D6" w:rsidP="00F701D6">
            <w:pPr>
              <w:pStyle w:val="PlainText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363,188</w:t>
            </w:r>
          </w:p>
        </w:tc>
        <w:tc>
          <w:tcPr>
            <w:tcW w:w="1672" w:type="dxa"/>
            <w:noWrap/>
            <w:hideMark/>
          </w:tcPr>
          <w:p w14:paraId="1E462BEB" w14:textId="5B4F5045" w:rsidR="00F701D6" w:rsidRPr="00F701D6" w:rsidRDefault="00F701D6" w:rsidP="00F701D6">
            <w:pPr>
              <w:pStyle w:val="PlainText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1,791,510</w:t>
            </w:r>
          </w:p>
        </w:tc>
      </w:tr>
    </w:tbl>
    <w:p w14:paraId="01B3BD05" w14:textId="77777777" w:rsidR="00F701D6" w:rsidRPr="00F701D6" w:rsidRDefault="00F701D6" w:rsidP="00F701D6">
      <w:pPr>
        <w:pStyle w:val="PlainText"/>
        <w:ind w:left="505"/>
        <w:rPr>
          <w:rFonts w:ascii="Verdana" w:hAnsi="Verdana"/>
          <w:b/>
          <w:bCs/>
        </w:rPr>
      </w:pPr>
    </w:p>
    <w:p w14:paraId="168F9BA7" w14:textId="61475927" w:rsidR="00F701D6" w:rsidRDefault="00BC1564" w:rsidP="00F701D6">
      <w:pPr>
        <w:pStyle w:val="PlainText"/>
        <w:ind w:left="505"/>
        <w:rPr>
          <w:rFonts w:ascii="Verdana" w:hAnsi="Verdana"/>
          <w:b/>
          <w:bCs/>
        </w:rPr>
      </w:pPr>
      <w:r>
        <w:rPr>
          <w:rFonts w:ascii="Verdana" w:hAnsi="Verdana"/>
        </w:rPr>
        <w:br/>
      </w:r>
      <w:r w:rsidR="00F701D6">
        <w:rPr>
          <w:rFonts w:ascii="Verdana" w:hAnsi="Verdana"/>
        </w:rPr>
        <w:t xml:space="preserve">Please note we are unable to split Lots 1-4 therefore it is shown as a total for all four lots. </w:t>
      </w:r>
      <w:r w:rsidR="00F701D6">
        <w:rPr>
          <w:rFonts w:ascii="Verdana" w:hAnsi="Verdana"/>
          <w:b/>
          <w:bCs/>
        </w:rPr>
        <w:tab/>
      </w:r>
    </w:p>
    <w:p w14:paraId="4DA0FE91" w14:textId="49FFE744" w:rsidR="00F701D6" w:rsidRDefault="00F701D6" w:rsidP="00F701D6">
      <w:pPr>
        <w:pStyle w:val="PlainText"/>
        <w:rPr>
          <w:rFonts w:ascii="Verdana" w:hAnsi="Verdana"/>
          <w:b/>
          <w:bCs/>
        </w:rPr>
      </w:pPr>
    </w:p>
    <w:p w14:paraId="34ED83FB" w14:textId="0DE9E6C9" w:rsidR="00F701D6" w:rsidRDefault="00BC1564" w:rsidP="00F701D6">
      <w:pPr>
        <w:pStyle w:val="PlainText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br/>
      </w:r>
    </w:p>
    <w:p w14:paraId="1C7F8D8A" w14:textId="77777777" w:rsidR="00F701D6" w:rsidRPr="00F701D6" w:rsidRDefault="00F701D6" w:rsidP="00F701D6">
      <w:pPr>
        <w:pStyle w:val="PlainText"/>
        <w:rPr>
          <w:rFonts w:ascii="Verdana" w:hAnsi="Verdana"/>
          <w:b/>
          <w:bCs/>
        </w:rPr>
      </w:pPr>
    </w:p>
    <w:p w14:paraId="1E530866" w14:textId="02DC74E6" w:rsidR="00F701D6" w:rsidRDefault="00F701D6" w:rsidP="00F701D6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>What agencies do you use to supply non clinical staff via this Framework?</w:t>
      </w:r>
    </w:p>
    <w:p w14:paraId="3EF61DA7" w14:textId="5E7D5E3D" w:rsidR="00F701D6" w:rsidRDefault="00F701D6" w:rsidP="00F701D6">
      <w:pPr>
        <w:pStyle w:val="PlainText"/>
        <w:ind w:left="865"/>
        <w:rPr>
          <w:rFonts w:ascii="Verdana" w:hAnsi="Verdana"/>
          <w:b/>
          <w:bCs/>
        </w:rPr>
      </w:pPr>
    </w:p>
    <w:p w14:paraId="59ED88F7" w14:textId="6AD1F22F" w:rsidR="00F701D6" w:rsidRDefault="00F701D6" w:rsidP="00F701D6">
      <w:pPr>
        <w:pStyle w:val="PlainText"/>
        <w:ind w:left="865"/>
        <w:rPr>
          <w:rFonts w:ascii="Arial" w:eastAsia="Calibri" w:hAnsi="Arial" w:cs="Arial"/>
          <w:sz w:val="20"/>
          <w:szCs w:val="20"/>
          <w:lang w:eastAsia="en-GB"/>
        </w:rPr>
      </w:pPr>
      <w:r>
        <w:rPr>
          <w:rFonts w:ascii="Verdana" w:hAnsi="Verdana"/>
          <w:b/>
          <w:bCs/>
        </w:rPr>
        <w:fldChar w:fldCharType="begin"/>
      </w:r>
      <w:r>
        <w:rPr>
          <w:rFonts w:ascii="Verdana" w:hAnsi="Verdana"/>
          <w:b/>
          <w:bCs/>
        </w:rPr>
        <w:instrText xml:space="preserve"> LINK Excel.Sheet.12 "C:\\Users\\ca016494\\AppData\\Local\\Microsoft\\Windows\\INetCache\\Content.Outlook\\1MI729XN\\24-J-002 Agency Spend on Non Clinical Staff.xlsx" "Questions and Responses!R29C2:R41C2" \a \f 5 \h  \* MERGEFORMAT </w:instrText>
      </w:r>
      <w:r>
        <w:rPr>
          <w:rFonts w:ascii="Verdana" w:hAnsi="Verdana"/>
          <w:b/>
          <w:bCs/>
        </w:rPr>
        <w:fldChar w:fldCharType="separate"/>
      </w:r>
    </w:p>
    <w:tbl>
      <w:tblPr>
        <w:tblStyle w:val="TableGrid"/>
        <w:tblW w:w="6660" w:type="dxa"/>
        <w:tblInd w:w="1896" w:type="dxa"/>
        <w:tblLook w:val="04A0" w:firstRow="1" w:lastRow="0" w:firstColumn="1" w:lastColumn="0" w:noHBand="0" w:noVBand="1"/>
      </w:tblPr>
      <w:tblGrid>
        <w:gridCol w:w="6660"/>
      </w:tblGrid>
      <w:tr w:rsidR="00F701D6" w:rsidRPr="00F701D6" w14:paraId="7878138C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2DE2FFB2" w14:textId="627FBFCA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ACORN RECRUITMENT LTD</w:t>
            </w:r>
          </w:p>
        </w:tc>
      </w:tr>
      <w:tr w:rsidR="00F701D6" w:rsidRPr="00F701D6" w14:paraId="68792E44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3192D16E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BLUE ARROW LTD</w:t>
            </w:r>
          </w:p>
        </w:tc>
      </w:tr>
      <w:tr w:rsidR="00F701D6" w:rsidRPr="00F701D6" w14:paraId="33F102CA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0BF0E795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CASTLEFIELD RECRUITMENT LTD</w:t>
            </w:r>
          </w:p>
        </w:tc>
      </w:tr>
      <w:tr w:rsidR="00F701D6" w:rsidRPr="00F701D6" w14:paraId="152DCFF6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4004DA0C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HAYS</w:t>
            </w:r>
          </w:p>
        </w:tc>
      </w:tr>
      <w:tr w:rsidR="00F701D6" w:rsidRPr="00F701D6" w14:paraId="3A3C73F2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198FBC6D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HAYS SPECIALIST RECRUITMENT LTD</w:t>
            </w:r>
          </w:p>
        </w:tc>
      </w:tr>
      <w:tr w:rsidR="00F701D6" w:rsidRPr="00F701D6" w14:paraId="6B81CABE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3C38D64B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KEYSTREAM GROUP LTD</w:t>
            </w:r>
          </w:p>
        </w:tc>
      </w:tr>
      <w:tr w:rsidR="00F701D6" w:rsidRPr="00F701D6" w14:paraId="108B043D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6D4BD082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MAGNUS SEARCH LTD</w:t>
            </w:r>
          </w:p>
        </w:tc>
      </w:tr>
      <w:tr w:rsidR="00F701D6" w:rsidRPr="00F701D6" w14:paraId="4D1DE69C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402E5920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MANPOWER UK LTD</w:t>
            </w:r>
          </w:p>
        </w:tc>
      </w:tr>
      <w:tr w:rsidR="00F701D6" w:rsidRPr="00F701D6" w14:paraId="0F2D7249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0F24BB2D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RANDSTAD SOLUTIONS LTD</w:t>
            </w:r>
          </w:p>
        </w:tc>
      </w:tr>
      <w:tr w:rsidR="00F701D6" w:rsidRPr="00F701D6" w14:paraId="7B74BA10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5D861231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REED SPECIALIST RECRUITMENT LTD</w:t>
            </w:r>
          </w:p>
        </w:tc>
      </w:tr>
      <w:tr w:rsidR="00F701D6" w:rsidRPr="00F701D6" w14:paraId="1A994503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4812F6F7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ROC SEARCH LTD</w:t>
            </w:r>
          </w:p>
        </w:tc>
      </w:tr>
      <w:tr w:rsidR="00F701D6" w:rsidRPr="00F701D6" w14:paraId="6BB53ABA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04F9516B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SOLOS CONSULTANTS LTD</w:t>
            </w:r>
          </w:p>
        </w:tc>
      </w:tr>
      <w:tr w:rsidR="00F701D6" w:rsidRPr="00F701D6" w14:paraId="2CCFAF8A" w14:textId="77777777" w:rsidTr="00F701D6">
        <w:trPr>
          <w:trHeight w:val="255"/>
        </w:trPr>
        <w:tc>
          <w:tcPr>
            <w:tcW w:w="6660" w:type="dxa"/>
            <w:shd w:val="clear" w:color="auto" w:fill="FFFFFF" w:themeFill="background1"/>
            <w:noWrap/>
            <w:hideMark/>
          </w:tcPr>
          <w:p w14:paraId="229AEF01" w14:textId="77777777" w:rsidR="00F701D6" w:rsidRPr="00F701D6" w:rsidRDefault="00F701D6" w:rsidP="00F701D6">
            <w:pPr>
              <w:pStyle w:val="PlainText"/>
              <w:ind w:left="865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THE BEST CONNECTION GROUP LTD</w:t>
            </w:r>
          </w:p>
        </w:tc>
      </w:tr>
    </w:tbl>
    <w:p w14:paraId="0A953D55" w14:textId="368E011F" w:rsidR="00F701D6" w:rsidRDefault="00F701D6" w:rsidP="00F701D6">
      <w:pPr>
        <w:pStyle w:val="PlainText"/>
        <w:ind w:left="865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fldChar w:fldCharType="end"/>
      </w:r>
    </w:p>
    <w:p w14:paraId="38EC1837" w14:textId="77777777" w:rsidR="00F701D6" w:rsidRPr="00F701D6" w:rsidRDefault="00F701D6" w:rsidP="00F701D6">
      <w:pPr>
        <w:pStyle w:val="PlainText"/>
        <w:ind w:left="865"/>
        <w:rPr>
          <w:rFonts w:ascii="Verdana" w:hAnsi="Verdana"/>
          <w:b/>
          <w:bCs/>
        </w:rPr>
      </w:pPr>
    </w:p>
    <w:p w14:paraId="7275E367" w14:textId="77777777" w:rsidR="00F701D6" w:rsidRPr="00F701D6" w:rsidRDefault="00F701D6" w:rsidP="00F701D6">
      <w:pPr>
        <w:pStyle w:val="PlainText"/>
        <w:rPr>
          <w:rFonts w:ascii="Verdana" w:hAnsi="Verdana"/>
          <w:b/>
          <w:bCs/>
        </w:rPr>
      </w:pPr>
    </w:p>
    <w:p w14:paraId="71DD1DCF" w14:textId="4757C9EA" w:rsidR="00F701D6" w:rsidRPr="00BC1564" w:rsidRDefault="00F701D6" w:rsidP="00BC1564">
      <w:pPr>
        <w:pStyle w:val="PlainText"/>
        <w:numPr>
          <w:ilvl w:val="0"/>
          <w:numId w:val="19"/>
        </w:numPr>
        <w:rPr>
          <w:rFonts w:ascii="Verdana" w:hAnsi="Verdana"/>
          <w:b/>
          <w:bCs/>
        </w:rPr>
      </w:pPr>
      <w:r w:rsidRPr="00F701D6">
        <w:rPr>
          <w:rFonts w:ascii="Verdana" w:hAnsi="Verdana"/>
          <w:b/>
          <w:bCs/>
        </w:rPr>
        <w:t xml:space="preserve">Do you use any </w:t>
      </w:r>
      <w:proofErr w:type="gramStart"/>
      <w:r w:rsidRPr="00F701D6">
        <w:rPr>
          <w:rFonts w:ascii="Verdana" w:hAnsi="Verdana"/>
          <w:b/>
          <w:bCs/>
        </w:rPr>
        <w:t>off framework</w:t>
      </w:r>
      <w:proofErr w:type="gramEnd"/>
      <w:r w:rsidRPr="00F701D6">
        <w:rPr>
          <w:rFonts w:ascii="Verdana" w:hAnsi="Verdana"/>
          <w:b/>
          <w:bCs/>
        </w:rPr>
        <w:t xml:space="preserve"> agencies for </w:t>
      </w:r>
      <w:proofErr w:type="spellStart"/>
      <w:r w:rsidRPr="00F701D6">
        <w:rPr>
          <w:rFonts w:ascii="Verdana" w:hAnsi="Verdana"/>
          <w:b/>
          <w:bCs/>
        </w:rPr>
        <w:t>non clinical</w:t>
      </w:r>
      <w:proofErr w:type="spellEnd"/>
      <w:r w:rsidRPr="00F701D6">
        <w:rPr>
          <w:rFonts w:ascii="Verdana" w:hAnsi="Verdana"/>
          <w:b/>
          <w:bCs/>
        </w:rPr>
        <w:t xml:space="preserve"> staff?</w:t>
      </w:r>
      <w:r w:rsidR="00BC1564">
        <w:rPr>
          <w:rFonts w:ascii="Verdana" w:hAnsi="Verdana"/>
          <w:b/>
          <w:bCs/>
        </w:rPr>
        <w:br/>
      </w:r>
      <w:r w:rsidRPr="00BC1564">
        <w:rPr>
          <w:rFonts w:ascii="Verdana" w:hAnsi="Verdana"/>
        </w:rPr>
        <w:t>Yes, as below.</w:t>
      </w:r>
    </w:p>
    <w:p w14:paraId="75A440CE" w14:textId="39570CE8" w:rsidR="00F701D6" w:rsidRDefault="00F701D6" w:rsidP="00F701D6">
      <w:pPr>
        <w:pStyle w:val="PlainText"/>
        <w:ind w:firstLine="505"/>
        <w:jc w:val="center"/>
        <w:rPr>
          <w:rFonts w:ascii="Verdana" w:hAnsi="Verdana"/>
        </w:rPr>
      </w:pPr>
    </w:p>
    <w:tbl>
      <w:tblPr>
        <w:tblStyle w:val="TableGrid"/>
        <w:tblW w:w="0" w:type="auto"/>
        <w:tblInd w:w="1555" w:type="dxa"/>
        <w:tblLook w:val="04A0" w:firstRow="1" w:lastRow="0" w:firstColumn="1" w:lastColumn="0" w:noHBand="0" w:noVBand="1"/>
      </w:tblPr>
      <w:tblGrid>
        <w:gridCol w:w="6662"/>
      </w:tblGrid>
      <w:tr w:rsidR="00F701D6" w:rsidRPr="00F701D6" w14:paraId="6BBE6009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18616723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BARKER ROSS STAFFING SOLUTIONS LTD</w:t>
            </w:r>
          </w:p>
        </w:tc>
      </w:tr>
      <w:tr w:rsidR="00F701D6" w:rsidRPr="00F701D6" w14:paraId="541B9D31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01772D90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BRISTOL AMBULANCE EMS LTD TA BAEMS LTD</w:t>
            </w:r>
          </w:p>
        </w:tc>
      </w:tr>
      <w:tr w:rsidR="00F701D6" w:rsidRPr="00F701D6" w14:paraId="00BD1E31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426A3D43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COMCEN COMPUTER SUPPLIES LTD</w:t>
            </w:r>
          </w:p>
        </w:tc>
      </w:tr>
      <w:tr w:rsidR="00F701D6" w:rsidRPr="00F701D6" w14:paraId="00C0C12D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723BF206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DATA PROTECTION PEOPLE LTD</w:t>
            </w:r>
          </w:p>
        </w:tc>
      </w:tr>
      <w:tr w:rsidR="00F701D6" w:rsidRPr="00F701D6" w14:paraId="3A13381A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7DBF9710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HEALTHCARE BUSINESS SOLUTIONS (UK) LTD</w:t>
            </w:r>
          </w:p>
        </w:tc>
      </w:tr>
      <w:tr w:rsidR="00F701D6" w:rsidRPr="00F701D6" w14:paraId="7AEE001B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0E5C030F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JENNIFER GRIFFITHS RECRUITMENT</w:t>
            </w:r>
          </w:p>
        </w:tc>
      </w:tr>
      <w:tr w:rsidR="00F701D6" w:rsidRPr="00F701D6" w14:paraId="32D9215B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17870BB7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MJW ELECTRICAL</w:t>
            </w:r>
          </w:p>
        </w:tc>
      </w:tr>
      <w:tr w:rsidR="00F701D6" w:rsidRPr="00F701D6" w14:paraId="38C0F8BD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4EE16A89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NOW CAREERS LTD</w:t>
            </w:r>
          </w:p>
        </w:tc>
      </w:tr>
      <w:tr w:rsidR="00F701D6" w:rsidRPr="00F701D6" w14:paraId="24461387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5E1344DF" w14:textId="0AD15574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QCI QUALITY CODING &amp; INFORMATION RECRUITMENT</w:t>
            </w:r>
            <w:r>
              <w:rPr>
                <w:rFonts w:ascii="Verdana" w:hAnsi="Verdana"/>
              </w:rPr>
              <w:t xml:space="preserve"> </w:t>
            </w:r>
            <w:r w:rsidRPr="00F701D6">
              <w:rPr>
                <w:rFonts w:ascii="Verdana" w:hAnsi="Verdana"/>
              </w:rPr>
              <w:t>SOLUTIONS LTD</w:t>
            </w:r>
          </w:p>
        </w:tc>
      </w:tr>
      <w:tr w:rsidR="00F701D6" w:rsidRPr="00F701D6" w14:paraId="400F231D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2F67E6D4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RUBICON TRAINING LTD TA RUBICON WALES</w:t>
            </w:r>
          </w:p>
        </w:tc>
      </w:tr>
      <w:tr w:rsidR="00F701D6" w:rsidRPr="00F701D6" w14:paraId="147FAE0A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1FC2F00C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SOLO SERVICE GROUP LTD</w:t>
            </w:r>
          </w:p>
        </w:tc>
      </w:tr>
      <w:tr w:rsidR="00F701D6" w:rsidRPr="00F701D6" w14:paraId="3AF6AC86" w14:textId="77777777" w:rsidTr="00F701D6">
        <w:trPr>
          <w:trHeight w:val="255"/>
        </w:trPr>
        <w:tc>
          <w:tcPr>
            <w:tcW w:w="6662" w:type="dxa"/>
            <w:noWrap/>
            <w:hideMark/>
          </w:tcPr>
          <w:p w14:paraId="01447986" w14:textId="77777777" w:rsidR="00F701D6" w:rsidRPr="00F701D6" w:rsidRDefault="00F701D6" w:rsidP="00F701D6">
            <w:pPr>
              <w:pStyle w:val="PlainText"/>
              <w:ind w:firstLine="505"/>
              <w:jc w:val="center"/>
              <w:rPr>
                <w:rFonts w:ascii="Verdana" w:hAnsi="Verdana"/>
              </w:rPr>
            </w:pPr>
            <w:r w:rsidRPr="00F701D6">
              <w:rPr>
                <w:rFonts w:ascii="Verdana" w:hAnsi="Verdana"/>
              </w:rPr>
              <w:t>VITALHUB UK LTD</w:t>
            </w:r>
          </w:p>
        </w:tc>
      </w:tr>
    </w:tbl>
    <w:p w14:paraId="5B96F3AD" w14:textId="77777777" w:rsidR="00F701D6" w:rsidRPr="00F701D6" w:rsidRDefault="00F701D6" w:rsidP="00F701D6">
      <w:pPr>
        <w:pStyle w:val="PlainText"/>
        <w:ind w:firstLine="505"/>
        <w:rPr>
          <w:rFonts w:ascii="Verdana" w:hAnsi="Verdana"/>
        </w:rPr>
      </w:pP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39" type="#_x0000_t75" style="width:381.75pt;height:381.75pt;visibility:visible;mso-wrap-style:square" o:bullet="t">
        <v:imagedata r:id="rId2" o:title=""/>
      </v:shape>
    </w:pict>
  </w:numPicBullet>
  <w:numPicBullet w:numPicBulletId="2">
    <w:pict>
      <v:shape id="_x0000_i13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3AC30AC"/>
    <w:multiLevelType w:val="hybridMultilevel"/>
    <w:tmpl w:val="0582CCD0"/>
    <w:lvl w:ilvl="0" w:tplc="2432E49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D9F44F9"/>
    <w:multiLevelType w:val="hybridMultilevel"/>
    <w:tmpl w:val="9C96B0F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B5A0D"/>
    <w:rsid w:val="00BC1564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A0473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701D6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701D6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701D6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C1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yann.pritchard3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EEDB8-C60A-4063-9EA5-6B923205E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115</TotalTime>
  <Pages>3</Pages>
  <Words>313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2024-10-23T10:49:00Z</cp:lastPrinted>
  <dcterms:created xsi:type="dcterms:W3CDTF">2021-09-13T07:38:00Z</dcterms:created>
  <dcterms:modified xsi:type="dcterms:W3CDTF">2024-10-23T10:50:00Z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22c4e3da0f9717b538864efa186879dd2f22028031c466b2a0611731f35d486e</vt:lpwstr>
  </property>
</Properties>
</file>