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54E0DE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E272D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24-K-038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54E0DE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E272D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24-K-038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D26865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7C6ABB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CABEA00" w14:textId="2BDD6E7A" w:rsidR="0066281E" w:rsidRPr="0066281E" w:rsidRDefault="0066281E" w:rsidP="0066281E">
      <w:pPr>
        <w:rPr>
          <w:rFonts w:ascii="Verdana" w:hAnsi="Verdana"/>
          <w:b/>
          <w:bCs/>
          <w:noProof/>
          <w:sz w:val="22"/>
          <w:szCs w:val="22"/>
        </w:rPr>
      </w:pPr>
      <w:r w:rsidRPr="0066281E">
        <w:rPr>
          <w:rFonts w:ascii="Verdana" w:hAnsi="Verdana"/>
          <w:b/>
          <w:bCs/>
          <w:noProof/>
          <w:sz w:val="22"/>
          <w:szCs w:val="22"/>
        </w:rPr>
        <w:t>Please can you supply me with the following information?</w:t>
      </w:r>
    </w:p>
    <w:p w14:paraId="3A3CA79D" w14:textId="77777777" w:rsidR="0066281E" w:rsidRPr="0066281E" w:rsidRDefault="0066281E" w:rsidP="0066281E">
      <w:pPr>
        <w:rPr>
          <w:rFonts w:ascii="Verdana" w:hAnsi="Verdana"/>
          <w:b/>
          <w:bCs/>
          <w:noProof/>
          <w:sz w:val="22"/>
          <w:szCs w:val="22"/>
        </w:rPr>
      </w:pPr>
      <w:r w:rsidRPr="0066281E">
        <w:rPr>
          <w:rFonts w:ascii="Verdana" w:hAnsi="Verdana"/>
          <w:b/>
          <w:bCs/>
          <w:noProof/>
          <w:sz w:val="22"/>
          <w:szCs w:val="22"/>
        </w:rPr>
        <w:t>Registration number:</w:t>
      </w:r>
    </w:p>
    <w:p w14:paraId="43F712EB" w14:textId="77777777" w:rsidR="0066281E" w:rsidRPr="0066281E" w:rsidRDefault="0066281E" w:rsidP="0066281E">
      <w:pPr>
        <w:rPr>
          <w:rFonts w:ascii="Verdana" w:hAnsi="Verdana"/>
          <w:b/>
          <w:bCs/>
          <w:noProof/>
          <w:sz w:val="22"/>
          <w:szCs w:val="22"/>
        </w:rPr>
      </w:pPr>
      <w:r w:rsidRPr="0066281E">
        <w:rPr>
          <w:rFonts w:ascii="Verdana" w:hAnsi="Verdana"/>
          <w:b/>
          <w:bCs/>
          <w:noProof/>
          <w:sz w:val="22"/>
          <w:szCs w:val="22"/>
        </w:rPr>
        <w:t>Make:</w:t>
      </w:r>
    </w:p>
    <w:p w14:paraId="508C2178" w14:textId="10409CED" w:rsidR="0066281E" w:rsidRPr="0066281E" w:rsidRDefault="0066281E" w:rsidP="0066281E">
      <w:pPr>
        <w:rPr>
          <w:rFonts w:ascii="Verdana" w:hAnsi="Verdana"/>
          <w:b/>
          <w:bCs/>
          <w:noProof/>
          <w:sz w:val="22"/>
          <w:szCs w:val="22"/>
        </w:rPr>
      </w:pPr>
      <w:r w:rsidRPr="0066281E">
        <w:rPr>
          <w:rFonts w:ascii="Verdana" w:hAnsi="Verdana"/>
          <w:b/>
          <w:bCs/>
          <w:noProof/>
          <w:sz w:val="22"/>
          <w:szCs w:val="22"/>
        </w:rPr>
        <w:t>Model:</w:t>
      </w:r>
    </w:p>
    <w:p w14:paraId="23DF621B" w14:textId="6083CE9F" w:rsidR="00873328" w:rsidRDefault="0066281E" w:rsidP="0066281E">
      <w:pPr>
        <w:rPr>
          <w:rFonts w:ascii="Verdana" w:hAnsi="Verdana"/>
          <w:b/>
          <w:bCs/>
          <w:noProof/>
          <w:sz w:val="22"/>
          <w:szCs w:val="22"/>
        </w:rPr>
      </w:pPr>
      <w:r w:rsidRPr="0066281E">
        <w:rPr>
          <w:rFonts w:ascii="Verdana" w:hAnsi="Verdana"/>
          <w:b/>
          <w:bCs/>
          <w:noProof/>
          <w:sz w:val="22"/>
          <w:szCs w:val="22"/>
        </w:rPr>
        <w:t xml:space="preserve">of all vehicles both owned/leased by your NHS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66281E">
        <w:rPr>
          <w:rFonts w:ascii="Verdana" w:hAnsi="Verdana"/>
          <w:b/>
          <w:bCs/>
          <w:noProof/>
          <w:sz w:val="22"/>
          <w:szCs w:val="22"/>
        </w:rPr>
        <w:t xml:space="preserve"> and all vehicles sold between 01/09/2023 and 31/10/2024.</w:t>
      </w:r>
    </w:p>
    <w:p w14:paraId="2178A95B" w14:textId="4EA61F31" w:rsidR="00873328" w:rsidRPr="00C8524F" w:rsidRDefault="00C8524F" w:rsidP="00421E7F">
      <w:pPr>
        <w:rPr>
          <w:rFonts w:ascii="Verdana" w:hAnsi="Verdana"/>
          <w:noProof/>
          <w:sz w:val="22"/>
          <w:szCs w:val="22"/>
        </w:rPr>
      </w:pPr>
      <w:r w:rsidRPr="00C8524F">
        <w:rPr>
          <w:rFonts w:ascii="Verdana" w:hAnsi="Verdana"/>
          <w:noProof/>
          <w:sz w:val="22"/>
          <w:szCs w:val="22"/>
        </w:rPr>
        <w:t>Please find below the information you require;</w:t>
      </w:r>
    </w:p>
    <w:p w14:paraId="5607740A" w14:textId="48D0C6B1" w:rsidR="00C8524F" w:rsidRPr="00C8524F" w:rsidRDefault="00C8524F" w:rsidP="00421E7F">
      <w:pPr>
        <w:rPr>
          <w:rFonts w:ascii="Verdana" w:hAnsi="Verdana"/>
          <w:noProof/>
          <w:sz w:val="22"/>
          <w:szCs w:val="22"/>
          <w:u w:val="single"/>
        </w:rPr>
      </w:pPr>
      <w:r w:rsidRPr="00C8524F">
        <w:rPr>
          <w:rFonts w:ascii="Verdana" w:hAnsi="Verdana"/>
          <w:noProof/>
          <w:sz w:val="22"/>
          <w:szCs w:val="22"/>
          <w:u w:val="single"/>
        </w:rPr>
        <w:t>Vehicles leased/owned</w:t>
      </w:r>
    </w:p>
    <w:tbl>
      <w:tblPr>
        <w:tblW w:w="7200" w:type="dxa"/>
        <w:jc w:val="center"/>
        <w:tblLook w:val="04A0" w:firstRow="1" w:lastRow="0" w:firstColumn="1" w:lastColumn="0" w:noHBand="0" w:noVBand="1"/>
      </w:tblPr>
      <w:tblGrid>
        <w:gridCol w:w="1540"/>
        <w:gridCol w:w="1400"/>
        <w:gridCol w:w="2600"/>
        <w:gridCol w:w="1660"/>
      </w:tblGrid>
      <w:tr w:rsidR="00C8524F" w:rsidRPr="00C8524F" w14:paraId="23E65732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67D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8524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Registration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A83F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8524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Make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60B8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8524F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Model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5F21E" w14:textId="77777777" w:rsidR="00C8524F" w:rsidRPr="00C8524F" w:rsidRDefault="00C8524F" w:rsidP="00C8524F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sz w:val="22"/>
                <w:szCs w:val="22"/>
                <w:u w:val="single"/>
              </w:rPr>
            </w:pPr>
            <w:r w:rsidRPr="00C8524F">
              <w:rPr>
                <w:rFonts w:ascii="Calibri" w:eastAsia="Times New Roman" w:hAnsi="Calibri" w:cs="Calibri"/>
                <w:b/>
                <w:bCs/>
                <w:sz w:val="22"/>
                <w:szCs w:val="22"/>
                <w:u w:val="single"/>
              </w:rPr>
              <w:t>Leased/Owned</w:t>
            </w:r>
          </w:p>
        </w:tc>
      </w:tr>
      <w:tr w:rsidR="00C8524F" w:rsidRPr="00C8524F" w14:paraId="410DE370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ABDB0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BA19 NBX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FE686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Nissan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F8B8A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EV 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081B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3067FC09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B06D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BA19 NBZ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361E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Nissan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0441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EV 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130C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38851138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CA74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BA19 NCD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A4FF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Nissan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ABCA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EV 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336A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396C462B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F255A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BA19 NCX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DC0D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Nissan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CB12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EV 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5215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2CFB562F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CB15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BF24 VVU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D438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39C5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Custom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21350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41AE6730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6156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BN12 VWC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0D3F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0444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Grand C-Max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855B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308F4B84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B97E5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BV64 ZBO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1C58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Audi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281D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Q7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AD8E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52EE80B0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0D2A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CA19 FOJ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D55D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Renualt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3BDE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Kangoo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Maxi ZE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A013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70C388D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CBBFC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CT19 BHX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8CE9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B6C6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Ranger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964C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7177D907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E268A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CU11 FFV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5393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Shibaura Sx24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1B4F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Tractor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87954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2B86CC8E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CDDFE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CU15 AAJ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2517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Peugeot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CB375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Boxer Box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15DB3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29932AE7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230A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LNA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2A64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Ford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0EF0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Connect Crew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F545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9834524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1BA9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LNC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FB7B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82CF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Connect Crew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E2DE9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7B09B916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0510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1DA1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8FFB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C-Max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8163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93F2DC1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E712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PNF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8089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E426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6301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4831F205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B31A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PNJ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3DE7F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F9671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5C92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5E3C0F9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E8D6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PNK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344E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16B99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9C83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397390B1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EF13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PNL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7AB6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E6AC7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401B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8462EE5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2B8D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PNN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997C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F687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C-Max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723D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A4934C6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1C78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PNO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16D8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4815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25BD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6333B50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A4D4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PNV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F42D6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7DDB1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C-Max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4B276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BA46D37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73BF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PNX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331C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9F6C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D662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23D8633E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FE8D4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CU18 PNY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FB74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65B9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43F9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845C6C7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3FDC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PNZ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B312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A778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8F46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7B03AAAE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E7773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POF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563C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6226A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Kuga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0DE0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C0CD573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7CF1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PPZ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1A01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8802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94F8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5E4474C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5435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PRV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D6358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067B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S-Max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27B1F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631ABAA4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0094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PRX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0940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BA2F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C-Max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7B01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3F19860F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71B7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XRE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48D2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8C9F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B9FC8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6D64DBA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8BE1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XRF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0A37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BC76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Connect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E671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43E5555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0A70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XRG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44B7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9046E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Connect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FE20D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20030CFC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C828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XRH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78CE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4F4B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Transit </w:t>
            </w: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Dropside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E2F2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9D0EDA4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5ED0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XRP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2D1F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E32A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Ranger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9C11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478CAFB6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96A1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XRS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8106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B339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350 Box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6E35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7569AB70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3DC5F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XRZ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151D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D007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350 Box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7B5E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752278F2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E2F00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CU18 XSD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0396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7090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Custom 8 Seat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2E90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390AABD3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6E01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CU19 FXB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4F95B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2F72A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C-Max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D92F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F5B376E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E7EB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CU19 GYH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F194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89AF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DEEDF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24C9BBD7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A3AA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CU19 GYS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7C06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DE73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B3B9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2BCE85C0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7FE1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CU19 LFW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BDA8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9A3D0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Connect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4689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7EDAA9A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DDAC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CU21 BTF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F282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4903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S-Max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EBB8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90A0811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6870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CU68 HWA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66CA0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1F22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Focus Estate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94443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2901FF33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420F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CU68 KHO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22ED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C29B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Connect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997D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E13C2E9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A80BF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CU68 KHT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EC9C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0D8F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Tipper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FB87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3248775C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921C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CU68 KHV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1FE4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3BC2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Connect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7363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79CE93C0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7DCE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CU68 VMO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82C45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3147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Custom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24474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276A4E55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738B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CU68 VMP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17AA0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1ED4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Custom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8EC3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42A069ED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4BD95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CU68 VMT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EC9E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5A70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Connect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64D4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33425E58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C729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CU69 FTO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55F0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C5F2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350 Box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AFE1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0E92A0A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A335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CU69 FTP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003C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9E5A4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350 Box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99C2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289A1F19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FE843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CU69 FTT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242AB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87B9C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350 Box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EAE1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3897B62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7BB0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CU69 FUP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ED72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1DF2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Connect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B5E3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6BE13234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F229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CU70 KHM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DBE7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B1828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E9229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4CE6171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FE0F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CU70 KHR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752E5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F2FD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C524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87E10F9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7CDD2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CU70 KHT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C13D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D27C5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A0AD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7078630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E15D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CU70 KHV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79D7B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54667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B898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470CB4E3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3B53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CV13 BVH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C717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91A8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Tipper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B670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749E587B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84428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CV18 HSY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F91B9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56FC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Refrigerated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BE67B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E112448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567E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CV18 HSZ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1226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1968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Refrigerated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842A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1DBF243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9B97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CV20 DVY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E00B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E8CE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04FA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39E3F796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9CA3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CV20 FBU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FF333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D78D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Connect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2779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50212C2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9E13C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CV20 FOM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899E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5BF3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64C1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D85163B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64E6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CV20 FYH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9B80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5C7B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CD71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E7A730E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28CC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CV23 YHS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09D9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Toyota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A932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Proace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B3AC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3579123B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CB19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CV70 CGU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6792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1971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350 Box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E3EB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2468B896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BD1EC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CV70 CTX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36F3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F966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Transit 350 Box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9128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4C657E1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E099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DE69 BXO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1C68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Seat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B2F5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Arona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4232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4C10D5AA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6271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DK23 ZJX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B724E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Man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0E9F0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TGE 3 180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8DBB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3F4EED38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1B5B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DK23 ZJY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05415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Man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A7825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TGE 3 180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40FDA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1428996C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EF4E1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DK23 ZJZ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4A76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Man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6A70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TGE 3 180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1BEF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5BEFABC5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928FF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DL22 UWG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AA8E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Nissan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DED7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Leaf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D039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D23823D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D7E5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DV68 XHD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44D9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Mitsubishi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12AA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Outlander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6DA36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2AF00FC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48186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KN21 NTL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DC204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Volvo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DF70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XC90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A1E0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4ABF987C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C5827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KN21 RWF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BBF1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Volvo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DCED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XC90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5A60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4D2096BC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9B87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KS23 WTC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7A5B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Volvo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E606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XC90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575B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3FF14D63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3942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KS23 WTU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828B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Volvo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EA7F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XC90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E33A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20D51552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32AB2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KS70 VSD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DBD47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Volvo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3FF3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XC90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32DE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770FB3DE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F9DD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KS71 NWF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76292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Volvo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588E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XC90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291C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122D4163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74426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MX18 JUA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48C3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Citreon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4CEA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Berlingo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9F73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5FD1005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322EF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OU21 CKV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13FF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Renualt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0502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Trafic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3 seats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4EFAE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62EA400C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5C52F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OU69 AYX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72AE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Renualt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6534E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Trafic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6 + Wheelchair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B9E7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710D8787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7F4E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OU69 CXE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A6AD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Renualt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2047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Trafic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proofErr w:type="gram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6 seater</w:t>
            </w:r>
            <w:proofErr w:type="gram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+ Wheelchair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C2FA6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211379A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1540C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OU70 DUH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62DA2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Renualt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7C51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Kangoo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Van ZE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FC7D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7F388653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EDBE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OU72 CMV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96CEF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Renualt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8D928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Master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9ECA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6A6B9574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61F2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OY14 JEJ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6F97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Audi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7CDDD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Q7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58316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7FF5C3EE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5171F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VK73 ZHB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8DB6A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4AE5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Caddy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0DD4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4E1708C1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A8B2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VK73 ZHF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A382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F9253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Caddy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5317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FB1B09B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7B73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VN73 CFP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FDAB4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A08FE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Caddy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D1A9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18532D4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0E20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VO18 YRL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D125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4A87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Carevelle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LWB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F741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5AA52DB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BC9C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VO18 YRM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7C9A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80E6A8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Carevelle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LWB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DC20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72619045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93ED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VO18 YRN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2CF9E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AE7B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Carevelle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LWB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7E2B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143A3D73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E8A8B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VO18 YRP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9C716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86EB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Carevelle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LWB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7C2F9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6F0D790E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421D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YG71 XGA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3423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0C31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Transit </w:t>
            </w: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Tourneo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8151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648A9533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9F14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YJ10 RXN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A909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Peugeot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A535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Expert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CF47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27608F7E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AB2E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YJ70 FBL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FEE91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Peugeot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0092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Boxer Ambulance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B8D8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7A38EDF6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D916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YL21 KCX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F812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A3DC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Transit </w:t>
            </w: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Tourneo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11D9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C32DF64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DFAE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YP23 NKR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FC94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9CD1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Focus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FE91F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2B555043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0C25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YP24 WCN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B5FB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Kia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4A5F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Sportage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0839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61665F5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4DF5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YR73 KBX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93E5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93D6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Transit </w:t>
            </w: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Touneo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C4EF2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4DD85148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523ED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YS24 LWT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1D250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E2BD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Focus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4BCB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2CD358F4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315B7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YT13 PTX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4FE8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Ford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61E7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Fiesta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BAD03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Owned</w:t>
            </w:r>
          </w:p>
        </w:tc>
      </w:tr>
      <w:tr w:rsidR="00C8524F" w:rsidRPr="00C8524F" w14:paraId="02AD6140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8433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YT74 DEU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8304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Kia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1320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Pro </w:t>
            </w: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Ceed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99B7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33A15CEC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878E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YW19 OYZ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295DA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BA09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Caddy (Wheelchair)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BA26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BDC23A0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76A2F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YY21 HNJ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7111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Volkswagon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8332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Caravelle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LWB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0FC3ED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35F2D7CE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FAAB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YY21 HNM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55C09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9657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Caravelle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LWB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5C06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2F5F80EE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DD001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YY21 WSD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318BD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Volkswagon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F340F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Caravelle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SWB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D2C0B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0296F1A8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E2099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YY21 WSE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7E676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124A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Caravelle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LWB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7975E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5674C6A5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15AEC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YY21 WSL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A05F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Volkswagen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540423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Caravelle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LWB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2F950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  <w:tr w:rsidR="00C8524F" w:rsidRPr="00C8524F" w14:paraId="6699F391" w14:textId="77777777" w:rsidTr="00C8524F">
        <w:trPr>
          <w:trHeight w:val="300"/>
          <w:jc w:val="center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57C02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YY21 WSO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35149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Volkswagon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24154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Caravelle</w:t>
            </w:r>
            <w:proofErr w:type="spellEnd"/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 xml:space="preserve"> LWB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0E4E5" w14:textId="77777777" w:rsidR="00C8524F" w:rsidRPr="00C8524F" w:rsidRDefault="00C8524F" w:rsidP="00C8524F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C8524F">
              <w:rPr>
                <w:rFonts w:ascii="Calibri" w:eastAsia="Times New Roman" w:hAnsi="Calibri" w:cs="Calibri"/>
                <w:sz w:val="22"/>
                <w:szCs w:val="22"/>
              </w:rPr>
              <w:t>Leased</w:t>
            </w:r>
          </w:p>
        </w:tc>
      </w:tr>
    </w:tbl>
    <w:p w14:paraId="0027E4CE" w14:textId="77777777" w:rsidR="00ED10D9" w:rsidRPr="00ED10D9" w:rsidRDefault="00ED10D9" w:rsidP="00421E7F">
      <w:pPr>
        <w:rPr>
          <w:rFonts w:ascii="Verdana" w:hAnsi="Verdana"/>
          <w:noProof/>
          <w:sz w:val="22"/>
          <w:szCs w:val="22"/>
          <w:u w:val="single"/>
        </w:rPr>
      </w:pPr>
      <w:r>
        <w:rPr>
          <w:rFonts w:ascii="Verdana" w:hAnsi="Verdana"/>
          <w:b/>
          <w:bCs/>
          <w:noProof/>
          <w:sz w:val="22"/>
          <w:szCs w:val="22"/>
        </w:rPr>
        <w:lastRenderedPageBreak/>
        <w:br/>
      </w:r>
      <w:r w:rsidRPr="00ED10D9">
        <w:rPr>
          <w:rFonts w:ascii="Verdana" w:hAnsi="Verdana"/>
          <w:noProof/>
          <w:sz w:val="22"/>
          <w:szCs w:val="22"/>
          <w:u w:val="single"/>
        </w:rPr>
        <w:t>Vehicles sold</w:t>
      </w:r>
      <w:r w:rsidRPr="00ED10D9">
        <w:rPr>
          <w:rFonts w:ascii="Verdana" w:hAnsi="Verdana"/>
          <w:noProof/>
          <w:sz w:val="22"/>
          <w:szCs w:val="22"/>
          <w:u w:val="single"/>
        </w:rPr>
        <w:br/>
      </w:r>
    </w:p>
    <w:tbl>
      <w:tblPr>
        <w:tblW w:w="3120" w:type="dxa"/>
        <w:jc w:val="center"/>
        <w:tblLook w:val="04A0" w:firstRow="1" w:lastRow="0" w:firstColumn="1" w:lastColumn="0" w:noHBand="0" w:noVBand="1"/>
      </w:tblPr>
      <w:tblGrid>
        <w:gridCol w:w="1327"/>
        <w:gridCol w:w="1104"/>
        <w:gridCol w:w="936"/>
      </w:tblGrid>
      <w:tr w:rsidR="00ED10D9" w:rsidRPr="00ED10D9" w14:paraId="062FE3E6" w14:textId="77777777" w:rsidTr="00ED10D9">
        <w:trPr>
          <w:trHeight w:val="300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63EB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D10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Registration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E0E0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ED10D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u w:val="single"/>
              </w:rPr>
              <w:t>Make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9C38D" w14:textId="77777777" w:rsidR="00ED10D9" w:rsidRPr="00ED10D9" w:rsidRDefault="00ED10D9" w:rsidP="00ED10D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sz w:val="22"/>
                <w:szCs w:val="22"/>
                <w:u w:val="single"/>
              </w:rPr>
            </w:pPr>
            <w:r w:rsidRPr="00ED10D9">
              <w:rPr>
                <w:rFonts w:ascii="Calibri" w:eastAsia="Times New Roman" w:hAnsi="Calibri" w:cs="Calibri"/>
                <w:b/>
                <w:bCs/>
                <w:sz w:val="22"/>
                <w:szCs w:val="22"/>
                <w:u w:val="single"/>
              </w:rPr>
              <w:t>Model</w:t>
            </w:r>
          </w:p>
        </w:tc>
      </w:tr>
      <w:tr w:rsidR="00ED10D9" w:rsidRPr="00ED10D9" w14:paraId="5E6E5773" w14:textId="77777777" w:rsidTr="00ED10D9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6A2B4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10D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OV14 BXL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DCBD6B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10D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Audi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5B663F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10D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Q7</w:t>
            </w:r>
          </w:p>
        </w:tc>
      </w:tr>
      <w:tr w:rsidR="00ED10D9" w:rsidRPr="00ED10D9" w14:paraId="11AF475B" w14:textId="77777777" w:rsidTr="00ED10D9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DCB71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10D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OV14 HHE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280C5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10D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Audi 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2F3CA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10D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Q7</w:t>
            </w:r>
          </w:p>
        </w:tc>
      </w:tr>
      <w:tr w:rsidR="00ED10D9" w:rsidRPr="00ED10D9" w14:paraId="336D1635" w14:textId="77777777" w:rsidTr="00ED10D9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11FAA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10D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CX11 AVG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879AD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10D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Mercedes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0AF2C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10D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Sprinter</w:t>
            </w:r>
          </w:p>
        </w:tc>
      </w:tr>
      <w:tr w:rsidR="00ED10D9" w:rsidRPr="00ED10D9" w14:paraId="46EC3170" w14:textId="77777777" w:rsidTr="00ED10D9">
        <w:trPr>
          <w:trHeight w:val="300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9C651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10D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NX61 BNN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3A142D" w14:textId="77777777" w:rsidR="00ED10D9" w:rsidRPr="00ED10D9" w:rsidRDefault="00ED10D9" w:rsidP="00ED10D9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10D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Iveco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4DAD6" w14:textId="77777777" w:rsidR="00ED10D9" w:rsidRPr="00ED10D9" w:rsidRDefault="00ED10D9" w:rsidP="00ED10D9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ED10D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65C 18</w:t>
            </w:r>
          </w:p>
        </w:tc>
      </w:tr>
    </w:tbl>
    <w:p w14:paraId="75970B72" w14:textId="132B5350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431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243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2433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2434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E272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6281E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6A3E"/>
    <w:rsid w:val="007F192C"/>
    <w:rsid w:val="0081036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A5BA2"/>
    <w:rsid w:val="00BB4931"/>
    <w:rsid w:val="00BC67E1"/>
    <w:rsid w:val="00C021A4"/>
    <w:rsid w:val="00C050BE"/>
    <w:rsid w:val="00C75A00"/>
    <w:rsid w:val="00C8524F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D10D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75</TotalTime>
  <Pages>4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28</cp:revision>
  <cp:lastPrinted>2019-03-26T11:11:00Z</cp:lastPrinted>
  <dcterms:created xsi:type="dcterms:W3CDTF">2021-09-13T07:38:00Z</dcterms:created>
  <dcterms:modified xsi:type="dcterms:W3CDTF">2024-12-04T12:44:00Z</dcterms:modified>
</cp:coreProperties>
</file>