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D7B380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208C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24-K-033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D7B380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208C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24-K-033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D26865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7C6ABB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3982E83" w14:textId="77777777" w:rsidR="002208C5" w:rsidRPr="002208C5" w:rsidRDefault="002208C5" w:rsidP="002208C5">
      <w:pPr>
        <w:rPr>
          <w:rFonts w:ascii="Verdana" w:hAnsi="Verdana"/>
          <w:b/>
          <w:bCs/>
          <w:sz w:val="22"/>
          <w:szCs w:val="22"/>
        </w:rPr>
      </w:pPr>
      <w:r w:rsidRPr="002208C5">
        <w:rPr>
          <w:rFonts w:ascii="Verdana" w:hAnsi="Verdana"/>
          <w:b/>
          <w:bCs/>
          <w:sz w:val="22"/>
          <w:szCs w:val="22"/>
          <w:u w:val="single"/>
        </w:rPr>
        <w:t>SECTION 1: Hospital Demographics</w:t>
      </w:r>
    </w:p>
    <w:p w14:paraId="3BA5E0C5" w14:textId="26E1F591" w:rsidR="002208C5" w:rsidRPr="007619D1" w:rsidRDefault="002208C5" w:rsidP="007619D1">
      <w:pPr>
        <w:pStyle w:val="ListParagraph"/>
        <w:numPr>
          <w:ilvl w:val="0"/>
          <w:numId w:val="4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2208C5">
        <w:rPr>
          <w:rFonts w:ascii="Verdana" w:eastAsia="Times New Roman" w:hAnsi="Verdana"/>
          <w:b/>
          <w:bCs/>
          <w:sz w:val="22"/>
          <w:szCs w:val="22"/>
        </w:rPr>
        <w:t xml:space="preserve">Please indicate your </w:t>
      </w:r>
      <w:r w:rsidR="00C06C5B">
        <w:rPr>
          <w:rFonts w:ascii="Verdana" w:eastAsia="Times New Roman" w:hAnsi="Verdana"/>
          <w:b/>
          <w:bCs/>
          <w:sz w:val="22"/>
          <w:szCs w:val="22"/>
        </w:rPr>
        <w:t>Health Board</w:t>
      </w:r>
      <w:r w:rsidRPr="002208C5">
        <w:rPr>
          <w:rFonts w:ascii="Verdana" w:eastAsia="Times New Roman" w:hAnsi="Verdana"/>
          <w:b/>
          <w:bCs/>
          <w:sz w:val="22"/>
          <w:szCs w:val="22"/>
        </w:rPr>
        <w:t>/hospital type and type of care:</w:t>
      </w:r>
    </w:p>
    <w:p w14:paraId="65ACC120" w14:textId="3A05A7C7" w:rsidR="002208C5" w:rsidRPr="007619D1" w:rsidRDefault="00C06C5B" w:rsidP="002208C5">
      <w:pPr>
        <w:spacing w:before="0" w:after="0" w:line="240" w:lineRule="auto"/>
        <w:ind w:left="720" w:right="0"/>
        <w:rPr>
          <w:rFonts w:ascii="Verdana" w:eastAsia="Times New Roman" w:hAnsi="Verdana"/>
          <w:b/>
          <w:bCs/>
          <w:sz w:val="22"/>
          <w:szCs w:val="22"/>
        </w:rPr>
      </w:pPr>
      <w:r w:rsidRPr="007619D1">
        <w:rPr>
          <w:rFonts w:ascii="Verdana" w:eastAsia="Times New Roman" w:hAnsi="Verdana"/>
          <w:b/>
          <w:bCs/>
          <w:sz w:val="22"/>
          <w:szCs w:val="22"/>
        </w:rPr>
        <w:t>Health Board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/Hospital Type:</w:t>
      </w:r>
    </w:p>
    <w:p w14:paraId="2F79E77B" w14:textId="4B1C602A" w:rsidR="002208C5" w:rsidRPr="007619D1" w:rsidRDefault="00A27185" w:rsidP="002208C5">
      <w:pPr>
        <w:pStyle w:val="ListParagraph"/>
        <w:numPr>
          <w:ilvl w:val="0"/>
          <w:numId w:val="21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44091582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619D1" w:rsidRPr="007619D1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7619D1" w:rsidRPr="007619D1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Acute</w:t>
      </w:r>
    </w:p>
    <w:p w14:paraId="72B22103" w14:textId="561D3112" w:rsidR="002208C5" w:rsidRPr="007619D1" w:rsidRDefault="00A27185" w:rsidP="002208C5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6316799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619D1" w:rsidRPr="007619D1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7619D1" w:rsidRPr="007619D1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Mental Health</w:t>
      </w:r>
    </w:p>
    <w:p w14:paraId="36A96D4C" w14:textId="7862473E" w:rsidR="002208C5" w:rsidRPr="007619D1" w:rsidRDefault="00A27185" w:rsidP="002208C5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207911917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619D1" w:rsidRPr="007619D1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7619D1" w:rsidRPr="007619D1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Community</w:t>
      </w:r>
    </w:p>
    <w:p w14:paraId="1CD2C42B" w14:textId="33ED3FA9" w:rsidR="002208C5" w:rsidRPr="007619D1" w:rsidRDefault="00A27185" w:rsidP="002208C5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1371763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9D1" w:rsidRPr="007619D1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7619D1" w:rsidRPr="007619D1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Ambulance</w:t>
      </w:r>
    </w:p>
    <w:p w14:paraId="5CBC6B01" w14:textId="2FB00525" w:rsidR="002208C5" w:rsidRPr="007619D1" w:rsidRDefault="00A27185" w:rsidP="002208C5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831371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9D1" w:rsidRPr="007619D1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7619D1" w:rsidRPr="007619D1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Other (please specify)</w:t>
      </w:r>
    </w:p>
    <w:p w14:paraId="4361E6D8" w14:textId="77777777" w:rsidR="002208C5" w:rsidRPr="007619D1" w:rsidRDefault="002208C5" w:rsidP="002208C5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1DE1D260" w14:textId="77777777" w:rsidR="002208C5" w:rsidRPr="007619D1" w:rsidRDefault="002208C5" w:rsidP="002208C5">
      <w:pPr>
        <w:pStyle w:val="ListParagraph"/>
        <w:numPr>
          <w:ilvl w:val="0"/>
          <w:numId w:val="43"/>
        </w:numPr>
        <w:tabs>
          <w:tab w:val="num" w:pos="851"/>
        </w:tabs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7619D1">
        <w:rPr>
          <w:rFonts w:ascii="Verdana" w:eastAsia="Times New Roman" w:hAnsi="Verdana"/>
          <w:b/>
          <w:bCs/>
          <w:sz w:val="22"/>
          <w:szCs w:val="22"/>
        </w:rPr>
        <w:t>Type of Care:</w:t>
      </w:r>
    </w:p>
    <w:p w14:paraId="7B50618C" w14:textId="4BE3C1FC" w:rsidR="002208C5" w:rsidRPr="007619D1" w:rsidRDefault="00A27185" w:rsidP="007619D1">
      <w:pPr>
        <w:pStyle w:val="ListParagraph"/>
        <w:numPr>
          <w:ilvl w:val="0"/>
          <w:numId w:val="20"/>
        </w:numPr>
        <w:spacing w:before="0" w:after="0" w:line="240" w:lineRule="auto"/>
        <w:ind w:right="0"/>
        <w:contextualSpacing w:val="0"/>
        <w:rPr>
          <w:rFonts w:ascii="Verdana" w:hAnsi="Verdana"/>
          <w:b/>
          <w:bCs/>
          <w:sz w:val="22"/>
          <w:szCs w:val="22"/>
        </w:rPr>
      </w:pPr>
      <w:sdt>
        <w:sdtPr>
          <w:rPr>
            <w:rFonts w:ascii="Verdana" w:hAnsi="Verdana"/>
            <w:b/>
            <w:bCs/>
            <w:sz w:val="22"/>
            <w:szCs w:val="22"/>
          </w:rPr>
          <w:id w:val="-21454934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619D1" w:rsidRPr="007619D1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7619D1" w:rsidRPr="007619D1">
        <w:rPr>
          <w:rFonts w:ascii="Verdana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hAnsi="Verdana"/>
          <w:b/>
          <w:bCs/>
          <w:sz w:val="22"/>
          <w:szCs w:val="22"/>
        </w:rPr>
        <w:t>Secondary</w:t>
      </w:r>
    </w:p>
    <w:p w14:paraId="55BB2C4C" w14:textId="3C2D21D7" w:rsidR="002208C5" w:rsidRPr="007619D1" w:rsidRDefault="00A27185" w:rsidP="007619D1">
      <w:pPr>
        <w:pStyle w:val="ListParagraph"/>
        <w:numPr>
          <w:ilvl w:val="0"/>
          <w:numId w:val="20"/>
        </w:numPr>
        <w:spacing w:before="0" w:after="0" w:line="240" w:lineRule="auto"/>
        <w:ind w:right="0"/>
        <w:contextualSpacing w:val="0"/>
        <w:rPr>
          <w:rFonts w:ascii="Verdana" w:hAnsi="Verdana"/>
          <w:b/>
          <w:bCs/>
          <w:sz w:val="22"/>
          <w:szCs w:val="22"/>
        </w:rPr>
      </w:pPr>
      <w:sdt>
        <w:sdtPr>
          <w:rPr>
            <w:rFonts w:ascii="Verdana" w:hAnsi="Verdana"/>
            <w:b/>
            <w:bCs/>
            <w:sz w:val="22"/>
            <w:szCs w:val="22"/>
          </w:rPr>
          <w:id w:val="18160682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619D1" w:rsidRPr="007619D1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7619D1" w:rsidRPr="007619D1">
        <w:rPr>
          <w:rFonts w:ascii="Verdana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hAnsi="Verdana"/>
          <w:b/>
          <w:bCs/>
          <w:sz w:val="22"/>
          <w:szCs w:val="22"/>
        </w:rPr>
        <w:t>Tertiary</w:t>
      </w:r>
    </w:p>
    <w:p w14:paraId="089F43F1" w14:textId="5C2F9C95" w:rsidR="002208C5" w:rsidRPr="007619D1" w:rsidRDefault="00A27185" w:rsidP="007619D1">
      <w:pPr>
        <w:pStyle w:val="ListParagraph"/>
        <w:numPr>
          <w:ilvl w:val="0"/>
          <w:numId w:val="20"/>
        </w:numPr>
        <w:spacing w:before="0" w:after="0" w:line="240" w:lineRule="auto"/>
        <w:ind w:right="0"/>
        <w:contextualSpacing w:val="0"/>
        <w:rPr>
          <w:rFonts w:ascii="Verdana" w:hAnsi="Verdana"/>
          <w:sz w:val="22"/>
          <w:szCs w:val="22"/>
        </w:rPr>
      </w:pPr>
      <w:sdt>
        <w:sdtPr>
          <w:rPr>
            <w:rFonts w:ascii="Verdana" w:hAnsi="Verdana"/>
            <w:b/>
            <w:bCs/>
            <w:sz w:val="22"/>
            <w:szCs w:val="22"/>
          </w:rPr>
          <w:id w:val="167306857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619D1" w:rsidRPr="007619D1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7619D1" w:rsidRPr="007619D1">
        <w:rPr>
          <w:rFonts w:ascii="Verdana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hAnsi="Verdana"/>
          <w:b/>
          <w:bCs/>
          <w:sz w:val="22"/>
          <w:szCs w:val="22"/>
        </w:rPr>
        <w:t>Other (please specify)</w:t>
      </w:r>
      <w:r w:rsidR="002208C5" w:rsidRPr="007619D1">
        <w:rPr>
          <w:rFonts w:ascii="Verdana" w:hAnsi="Verdana"/>
          <w:sz w:val="22"/>
          <w:szCs w:val="22"/>
        </w:rPr>
        <w:t xml:space="preserve"> - Primary</w:t>
      </w:r>
    </w:p>
    <w:p w14:paraId="60FE3058" w14:textId="77777777" w:rsidR="002208C5" w:rsidRPr="002208C5" w:rsidRDefault="002208C5" w:rsidP="002208C5">
      <w:pPr>
        <w:ind w:left="720"/>
        <w:rPr>
          <w:rFonts w:ascii="Verdana" w:hAnsi="Verdana"/>
          <w:sz w:val="22"/>
          <w:szCs w:val="22"/>
        </w:rPr>
      </w:pPr>
    </w:p>
    <w:p w14:paraId="129177DD" w14:textId="2FE521E7" w:rsidR="002208C5" w:rsidRDefault="002208C5" w:rsidP="002208C5">
      <w:pPr>
        <w:pStyle w:val="ListParagraph"/>
        <w:numPr>
          <w:ilvl w:val="0"/>
          <w:numId w:val="43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sz w:val="22"/>
          <w:szCs w:val="22"/>
        </w:rPr>
      </w:pPr>
      <w:r w:rsidRPr="002208C5">
        <w:rPr>
          <w:rFonts w:ascii="Verdana" w:eastAsia="Times New Roman" w:hAnsi="Verdana"/>
          <w:b/>
          <w:bCs/>
          <w:sz w:val="22"/>
          <w:szCs w:val="22"/>
        </w:rPr>
        <w:t>Total Number of Beds</w:t>
      </w:r>
      <w:r w:rsidRPr="002208C5">
        <w:rPr>
          <w:rFonts w:ascii="Verdana" w:eastAsia="Times New Roman" w:hAnsi="Verdana"/>
          <w:sz w:val="22"/>
          <w:szCs w:val="22"/>
        </w:rPr>
        <w:t xml:space="preserve">: </w:t>
      </w:r>
      <w:r w:rsidRPr="007619D1">
        <w:rPr>
          <w:rFonts w:ascii="Verdana" w:eastAsia="Times New Roman" w:hAnsi="Verdana"/>
          <w:b/>
          <w:bCs/>
          <w:sz w:val="22"/>
          <w:szCs w:val="22"/>
        </w:rPr>
        <w:t>Please indicate the total number of inpatient beds in your hospital, including all types (e.g., general, ICU, maternity) if applicable.</w:t>
      </w:r>
      <w:r w:rsidRPr="002208C5">
        <w:rPr>
          <w:rFonts w:ascii="Verdana" w:eastAsia="Times New Roman" w:hAnsi="Verdana"/>
          <w:sz w:val="22"/>
          <w:szCs w:val="22"/>
        </w:rPr>
        <w:t xml:space="preserve"> </w:t>
      </w:r>
      <w:r w:rsidR="007619D1">
        <w:rPr>
          <w:rFonts w:ascii="Verdana" w:eastAsia="Times New Roman" w:hAnsi="Verdana"/>
          <w:sz w:val="22"/>
          <w:szCs w:val="22"/>
        </w:rPr>
        <w:br/>
      </w:r>
      <w:r w:rsidR="0008605F">
        <w:rPr>
          <w:rFonts w:ascii="Verdana" w:eastAsia="Times New Roman" w:hAnsi="Verdana"/>
          <w:sz w:val="22"/>
          <w:szCs w:val="22"/>
        </w:rPr>
        <w:t>As at 31</w:t>
      </w:r>
      <w:r w:rsidR="0008605F" w:rsidRPr="0008605F">
        <w:rPr>
          <w:rFonts w:ascii="Verdana" w:eastAsia="Times New Roman" w:hAnsi="Verdana"/>
          <w:sz w:val="22"/>
          <w:szCs w:val="22"/>
          <w:vertAlign w:val="superscript"/>
        </w:rPr>
        <w:t>st</w:t>
      </w:r>
      <w:r w:rsidR="0008605F">
        <w:rPr>
          <w:rFonts w:ascii="Verdana" w:eastAsia="Times New Roman" w:hAnsi="Verdana"/>
          <w:sz w:val="22"/>
          <w:szCs w:val="22"/>
        </w:rPr>
        <w:t xml:space="preserve"> December 2023;</w:t>
      </w:r>
    </w:p>
    <w:p w14:paraId="04526D45" w14:textId="6E021620" w:rsidR="0008605F" w:rsidRDefault="0008605F" w:rsidP="0008605F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</w:p>
    <w:tbl>
      <w:tblPr>
        <w:tblW w:w="9080" w:type="dxa"/>
        <w:jc w:val="center"/>
        <w:tblLook w:val="04A0" w:firstRow="1" w:lastRow="0" w:firstColumn="1" w:lastColumn="0" w:noHBand="0" w:noVBand="1"/>
      </w:tblPr>
      <w:tblGrid>
        <w:gridCol w:w="1257"/>
        <w:gridCol w:w="4655"/>
        <w:gridCol w:w="1650"/>
        <w:gridCol w:w="1518"/>
      </w:tblGrid>
      <w:tr w:rsidR="0008605F" w:rsidRPr="0008605F" w14:paraId="7512DA4E" w14:textId="77777777" w:rsidTr="0008605F">
        <w:trPr>
          <w:trHeight w:val="615"/>
          <w:jc w:val="center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1513B3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4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5FA19DFB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Site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56368BDC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Type of Care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5A0636C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Allocated beds (31/12/2023)</w:t>
            </w:r>
          </w:p>
        </w:tc>
      </w:tr>
      <w:tr w:rsidR="0008605F" w:rsidRPr="0008605F" w14:paraId="7F764C31" w14:textId="77777777" w:rsidTr="0008605F">
        <w:trPr>
          <w:trHeight w:val="600"/>
          <w:jc w:val="center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EBC0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Acute 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5A2A0D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BED97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 &amp; Tertiary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6B4E2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741</w:t>
            </w:r>
          </w:p>
        </w:tc>
      </w:tr>
      <w:tr w:rsidR="0008605F" w:rsidRPr="0008605F" w14:paraId="627AB054" w14:textId="77777777" w:rsidTr="0008605F">
        <w:trPr>
          <w:trHeight w:val="300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55EB02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5ABA2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Singleton Hospital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61BBA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2790C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</w:t>
            </w:r>
          </w:p>
        </w:tc>
      </w:tr>
      <w:tr w:rsidR="0008605F" w:rsidRPr="0008605F" w14:paraId="432C8AA7" w14:textId="77777777" w:rsidTr="0008605F">
        <w:trPr>
          <w:trHeight w:val="315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CB60BB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AB415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Neath Port Talbot Hospital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B74C6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BC68A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189</w:t>
            </w:r>
          </w:p>
        </w:tc>
      </w:tr>
      <w:tr w:rsidR="0008605F" w:rsidRPr="0008605F" w14:paraId="31470212" w14:textId="77777777" w:rsidTr="0008605F">
        <w:trPr>
          <w:trHeight w:val="615"/>
          <w:jc w:val="center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FF83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Community</w:t>
            </w:r>
          </w:p>
        </w:tc>
        <w:tc>
          <w:tcPr>
            <w:tcW w:w="4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8A0C13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Gorseinon Hospital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FDF351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C5008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08605F" w:rsidRPr="0008605F" w14:paraId="0FEACB24" w14:textId="77777777" w:rsidTr="0008605F">
        <w:trPr>
          <w:trHeight w:val="300"/>
          <w:jc w:val="center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4B1A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Mental Health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78E0C3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Cefn</w:t>
            </w:r>
            <w:proofErr w:type="spellEnd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Coed</w:t>
            </w:r>
            <w:proofErr w:type="spellEnd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Hospital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37B25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82045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</w:t>
            </w:r>
          </w:p>
        </w:tc>
      </w:tr>
      <w:tr w:rsidR="0008605F" w:rsidRPr="0008605F" w14:paraId="2A1A7BDD" w14:textId="77777777" w:rsidTr="0008605F">
        <w:trPr>
          <w:trHeight w:val="300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7FCFE9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80172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Tonna Hospital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C7085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56CC4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08605F" w:rsidRPr="0008605F" w14:paraId="67E3DB69" w14:textId="77777777" w:rsidTr="0008605F">
        <w:trPr>
          <w:trHeight w:val="600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0E8D0C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45F54E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Caswell Clinic, South Wales Forensic &amp; Psychiatric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0730C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A78AA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</w:t>
            </w:r>
          </w:p>
        </w:tc>
      </w:tr>
      <w:tr w:rsidR="0008605F" w:rsidRPr="0008605F" w14:paraId="5116F9DC" w14:textId="77777777" w:rsidTr="0008605F">
        <w:trPr>
          <w:trHeight w:val="315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653A31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76249E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TAITH NEWYDD (Mental Illness)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B1CC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C7DE8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08605F" w:rsidRPr="0008605F" w14:paraId="78E7951C" w14:textId="77777777" w:rsidTr="0008605F">
        <w:trPr>
          <w:trHeight w:val="300"/>
          <w:jc w:val="center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4735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Learning Disability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C4B7BD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Dan Y Bont (Learning Disabilities)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98E53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5D6A0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8605F" w:rsidRPr="0008605F" w14:paraId="289874BF" w14:textId="77777777" w:rsidTr="0008605F">
        <w:trPr>
          <w:trHeight w:val="300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503CF8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FE238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Swn Y Nant (Learning Disabilities)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D635F2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02FD8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8605F" w:rsidRPr="0008605F" w14:paraId="49CD0C30" w14:textId="77777777" w:rsidTr="0008605F">
        <w:trPr>
          <w:trHeight w:val="300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C37FDA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0CBE71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Llwyneryr Hospital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2AC6D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D8DFD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08605F" w:rsidRPr="0008605F" w14:paraId="796B0FC3" w14:textId="77777777" w:rsidTr="0008605F">
        <w:trPr>
          <w:trHeight w:val="300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595FC8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C6D66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Laurals</w:t>
            </w:r>
            <w:proofErr w:type="spellEnd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&amp; Briary Continuing Care Bungalows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DB18E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163B6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08605F" w:rsidRPr="0008605F" w14:paraId="1A21AB36" w14:textId="77777777" w:rsidTr="0008605F">
        <w:trPr>
          <w:trHeight w:val="300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489318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FBEE2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Brynafon</w:t>
            </w:r>
            <w:proofErr w:type="spellEnd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Learning Disabilities Unit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AC2AA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AB014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8605F" w:rsidRPr="0008605F" w14:paraId="124D8F34" w14:textId="77777777" w:rsidTr="0008605F">
        <w:trPr>
          <w:trHeight w:val="300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B1F616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3A57B2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Ty Garth Newydd (Learning Disabilities)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3403A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3AE95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8605F" w:rsidRPr="0008605F" w14:paraId="3D786E9D" w14:textId="77777777" w:rsidTr="0008605F">
        <w:trPr>
          <w:trHeight w:val="300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7B8825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2CD81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Meadow Court (Learning Disabilities)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2B471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12013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8605F" w:rsidRPr="0008605F" w14:paraId="5241502C" w14:textId="77777777" w:rsidTr="0008605F">
        <w:trPr>
          <w:trHeight w:val="300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386496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77A962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Hafod</w:t>
            </w:r>
            <w:proofErr w:type="spellEnd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Y </w:t>
            </w:r>
            <w:proofErr w:type="spellStart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Wennol</w:t>
            </w:r>
            <w:proofErr w:type="spellEnd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Hensol</w:t>
            </w:r>
            <w:proofErr w:type="spellEnd"/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Hospital)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9D4BD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34314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08605F" w:rsidRPr="0008605F" w14:paraId="7B5B2DF4" w14:textId="77777777" w:rsidTr="0008605F">
        <w:trPr>
          <w:trHeight w:val="315"/>
          <w:jc w:val="center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D9621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654A47" w14:textId="77777777" w:rsidR="0008605F" w:rsidRPr="0008605F" w:rsidRDefault="0008605F" w:rsidP="0008605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Ely Houses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5AE9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F83AC" w14:textId="77777777" w:rsidR="0008605F" w:rsidRPr="0008605F" w:rsidRDefault="0008605F" w:rsidP="000860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8605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</w:tbl>
    <w:p w14:paraId="6117BF1C" w14:textId="77777777" w:rsidR="0008605F" w:rsidRPr="002208C5" w:rsidRDefault="0008605F" w:rsidP="0008605F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sz w:val="22"/>
          <w:szCs w:val="22"/>
        </w:rPr>
      </w:pPr>
    </w:p>
    <w:p w14:paraId="71B00F3B" w14:textId="77777777" w:rsidR="002208C5" w:rsidRPr="002208C5" w:rsidRDefault="002208C5" w:rsidP="002208C5">
      <w:pPr>
        <w:ind w:left="720"/>
        <w:rPr>
          <w:rFonts w:ascii="Verdana" w:eastAsiaTheme="minorHAnsi" w:hAnsi="Verdana"/>
          <w:sz w:val="22"/>
          <w:szCs w:val="22"/>
        </w:rPr>
      </w:pPr>
    </w:p>
    <w:p w14:paraId="0A45423F" w14:textId="5BDA59B4" w:rsidR="002208C5" w:rsidRDefault="002208C5" w:rsidP="002208C5">
      <w:pPr>
        <w:numPr>
          <w:ilvl w:val="0"/>
          <w:numId w:val="4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2208C5">
        <w:rPr>
          <w:rFonts w:ascii="Verdana" w:eastAsia="Times New Roman" w:hAnsi="Verdana"/>
          <w:b/>
          <w:bCs/>
          <w:sz w:val="22"/>
          <w:szCs w:val="22"/>
        </w:rPr>
        <w:t>ICU/ITU Bed Count</w:t>
      </w:r>
      <w:r w:rsidRPr="002208C5">
        <w:rPr>
          <w:rFonts w:ascii="Verdana" w:eastAsia="Times New Roman" w:hAnsi="Verdana"/>
          <w:sz w:val="22"/>
          <w:szCs w:val="22"/>
        </w:rPr>
        <w:t xml:space="preserve">: </w:t>
      </w:r>
      <w:r w:rsidRPr="007619D1">
        <w:rPr>
          <w:rFonts w:ascii="Verdana" w:eastAsia="Times New Roman" w:hAnsi="Verdana"/>
          <w:b/>
          <w:bCs/>
          <w:sz w:val="22"/>
          <w:szCs w:val="22"/>
        </w:rPr>
        <w:t>How many beds are designated for intensive or high-dependency care?</w:t>
      </w:r>
      <w:r w:rsidRPr="002208C5">
        <w:rPr>
          <w:rFonts w:ascii="Verdana" w:eastAsia="Times New Roman" w:hAnsi="Verdana"/>
          <w:sz w:val="22"/>
          <w:szCs w:val="22"/>
        </w:rPr>
        <w:t xml:space="preserve"> </w:t>
      </w:r>
      <w:r w:rsidR="007619D1">
        <w:rPr>
          <w:rFonts w:ascii="Verdana" w:eastAsia="Times New Roman" w:hAnsi="Verdana"/>
          <w:sz w:val="22"/>
          <w:szCs w:val="22"/>
        </w:rPr>
        <w:br/>
      </w:r>
      <w:r w:rsidR="0008605F">
        <w:rPr>
          <w:rFonts w:ascii="Verdana" w:eastAsia="Times New Roman" w:hAnsi="Verdana"/>
          <w:sz w:val="22"/>
          <w:szCs w:val="22"/>
        </w:rPr>
        <w:t>Morriston Hospital – 59</w:t>
      </w:r>
    </w:p>
    <w:p w14:paraId="1B7C602D" w14:textId="3CC3745C" w:rsidR="0008605F" w:rsidRPr="002208C5" w:rsidRDefault="0008605F" w:rsidP="0008605F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08605F">
        <w:rPr>
          <w:rFonts w:ascii="Verdana" w:eastAsia="Times New Roman" w:hAnsi="Verdana"/>
          <w:sz w:val="22"/>
          <w:szCs w:val="22"/>
        </w:rPr>
        <w:t>Singleton Hospital</w:t>
      </w:r>
      <w:r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>– 27 (includes Neonatal ICU)</w:t>
      </w:r>
    </w:p>
    <w:p w14:paraId="1E0B2F73" w14:textId="77777777" w:rsidR="002208C5" w:rsidRPr="002208C5" w:rsidRDefault="002208C5" w:rsidP="002208C5">
      <w:pPr>
        <w:rPr>
          <w:rFonts w:ascii="Verdana" w:eastAsiaTheme="minorHAnsi" w:hAnsi="Verdana"/>
          <w:sz w:val="22"/>
          <w:szCs w:val="22"/>
        </w:rPr>
      </w:pPr>
    </w:p>
    <w:p w14:paraId="1617771C" w14:textId="77777777" w:rsidR="00294260" w:rsidRPr="002208C5" w:rsidRDefault="002208C5" w:rsidP="002208C5">
      <w:pPr>
        <w:numPr>
          <w:ilvl w:val="0"/>
          <w:numId w:val="4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2208C5">
        <w:rPr>
          <w:rFonts w:ascii="Verdana" w:eastAsia="Times New Roman" w:hAnsi="Verdana"/>
          <w:b/>
          <w:bCs/>
          <w:sz w:val="22"/>
          <w:szCs w:val="22"/>
        </w:rPr>
        <w:t>Annual Admissions</w:t>
      </w:r>
      <w:r w:rsidRPr="002208C5">
        <w:rPr>
          <w:rFonts w:ascii="Verdana" w:eastAsia="Times New Roman" w:hAnsi="Verdana"/>
          <w:sz w:val="22"/>
          <w:szCs w:val="22"/>
        </w:rPr>
        <w:t xml:space="preserve">: </w:t>
      </w:r>
      <w:r w:rsidRPr="007619D1">
        <w:rPr>
          <w:rFonts w:ascii="Verdana" w:eastAsia="Times New Roman" w:hAnsi="Verdana"/>
          <w:b/>
          <w:bCs/>
          <w:sz w:val="22"/>
          <w:szCs w:val="22"/>
        </w:rPr>
        <w:t>Please provide the total number of patient admissions in the last calendar year. If exact figures are unavailable, please provide your best estimate.</w:t>
      </w:r>
      <w:r w:rsidR="007619D1">
        <w:rPr>
          <w:rFonts w:ascii="Verdana" w:eastAsia="Times New Roman" w:hAnsi="Verdana"/>
          <w:sz w:val="22"/>
          <w:szCs w:val="22"/>
        </w:rPr>
        <w:br/>
      </w:r>
    </w:p>
    <w:tbl>
      <w:tblPr>
        <w:tblW w:w="10083" w:type="dxa"/>
        <w:jc w:val="center"/>
        <w:tblLook w:val="04A0" w:firstRow="1" w:lastRow="0" w:firstColumn="1" w:lastColumn="0" w:noHBand="0" w:noVBand="1"/>
      </w:tblPr>
      <w:tblGrid>
        <w:gridCol w:w="1256"/>
        <w:gridCol w:w="3168"/>
        <w:gridCol w:w="1221"/>
        <w:gridCol w:w="1140"/>
        <w:gridCol w:w="1140"/>
        <w:gridCol w:w="1140"/>
        <w:gridCol w:w="1140"/>
      </w:tblGrid>
      <w:tr w:rsidR="00294260" w:rsidRPr="00294260" w14:paraId="6C54DE37" w14:textId="77777777" w:rsidTr="00294260">
        <w:trPr>
          <w:trHeight w:val="31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1A82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9C94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5DD22D" w14:textId="0F1C62A6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Patient Admissions</w:t>
            </w:r>
            <w:r w:rsidR="00A2718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2023</w:t>
            </w:r>
          </w:p>
        </w:tc>
      </w:tr>
      <w:tr w:rsidR="00294260" w:rsidRPr="00294260" w14:paraId="10D1915B" w14:textId="77777777" w:rsidTr="00294260">
        <w:trPr>
          <w:trHeight w:val="615"/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DDC3F8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3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6CB3A86E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Site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43516BA9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Emergency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259C1B39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Maternity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70CD119A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Elective Inpatient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06292E1F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Day Case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14:paraId="74DB0166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RDA</w:t>
            </w:r>
          </w:p>
        </w:tc>
      </w:tr>
      <w:tr w:rsidR="00294260" w:rsidRPr="00294260" w14:paraId="2DCCB9E9" w14:textId="77777777" w:rsidTr="00294260">
        <w:trPr>
          <w:trHeight w:val="300"/>
          <w:jc w:val="center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07BB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Acute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AF6932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A250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43,055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E0B5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4D28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5,597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C35B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12,683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E735E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129</w:t>
            </w:r>
          </w:p>
        </w:tc>
      </w:tr>
      <w:tr w:rsidR="00294260" w:rsidRPr="00294260" w14:paraId="5B91BD8B" w14:textId="77777777" w:rsidTr="00294260">
        <w:trPr>
          <w:trHeight w:val="300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04F48A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62441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Singleton Hospital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AE73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3,549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4DA3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10,450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5A94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2,798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BD0D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17,690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97B08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13,138</w:t>
            </w:r>
          </w:p>
        </w:tc>
      </w:tr>
      <w:tr w:rsidR="00294260" w:rsidRPr="00294260" w14:paraId="2A4569B9" w14:textId="77777777" w:rsidTr="00294260">
        <w:trPr>
          <w:trHeight w:val="315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15CF5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E636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Neath Port Talbot Hospital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A332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AB06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FABF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2,932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24A4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10,467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B6458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4,418</w:t>
            </w:r>
          </w:p>
        </w:tc>
      </w:tr>
      <w:tr w:rsidR="00294260" w:rsidRPr="00294260" w14:paraId="6113C5DE" w14:textId="77777777" w:rsidTr="00294260">
        <w:trPr>
          <w:trHeight w:val="615"/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AB4F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Community</w:t>
            </w:r>
          </w:p>
        </w:tc>
        <w:tc>
          <w:tcPr>
            <w:tcW w:w="3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B9CC04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Gorseinon Hospital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98E1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F15E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5FEA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79C3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CFAF1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541E9BE4" w14:textId="77777777" w:rsidTr="00294260">
        <w:trPr>
          <w:trHeight w:val="300"/>
          <w:jc w:val="center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B914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Mental Health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B0F88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Cefn</w:t>
            </w:r>
            <w:proofErr w:type="spellEnd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Coed</w:t>
            </w:r>
            <w:proofErr w:type="spellEnd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Hospital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9106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6AFE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8DFB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ABC0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4CF39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4DDE43E5" w14:textId="77777777" w:rsidTr="00294260">
        <w:trPr>
          <w:trHeight w:val="300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4F6008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3E374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Tonna Hospital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BD19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2765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3A30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1DE0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3FD6E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0CBF459B" w14:textId="77777777" w:rsidTr="00294260">
        <w:trPr>
          <w:trHeight w:val="600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DF8759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85566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Caswell Clinic, South Wales Forensic &amp; Psychiatric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EB65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4427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6A6E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C4C6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685FD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72BDB14D" w14:textId="77777777" w:rsidTr="00294260">
        <w:trPr>
          <w:trHeight w:val="315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E072E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C62836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TAITH NEWYDD (Mental Illness)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5172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543D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7496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82D2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A9473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2627448B" w14:textId="77777777" w:rsidTr="00294260">
        <w:trPr>
          <w:trHeight w:val="300"/>
          <w:jc w:val="center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D9A5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Learning Disability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586C0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Dan Y Bont (Learning Disabilities)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5EAC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CE0B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4281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25C7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A381B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52D52F39" w14:textId="77777777" w:rsidTr="00294260">
        <w:trPr>
          <w:trHeight w:val="300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7D4F14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4F9027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Swn Y Nant (Learning Disabilities)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F280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D32C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FB14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FBAA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09AF2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67E634D0" w14:textId="77777777" w:rsidTr="00294260">
        <w:trPr>
          <w:trHeight w:val="300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817A8B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7025C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Llwyneryr Hospital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516C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7972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E2C2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E5E0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37B18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63103966" w14:textId="77777777" w:rsidTr="00294260">
        <w:trPr>
          <w:trHeight w:val="300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84FB63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ACC70D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Laurals</w:t>
            </w:r>
            <w:proofErr w:type="spellEnd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&amp; Briary Continuing Care Bungalows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1F81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7347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3558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66E8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8A85F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26791E1C" w14:textId="77777777" w:rsidTr="00294260">
        <w:trPr>
          <w:trHeight w:val="300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76E5AF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62611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Brynafon</w:t>
            </w:r>
            <w:proofErr w:type="spellEnd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Learning Disabilities Unit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3C8F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0BFF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0B80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33D9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FD988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2E8D0C04" w14:textId="77777777" w:rsidTr="00294260">
        <w:trPr>
          <w:trHeight w:val="300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4DAA3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4571C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Ty Garth Newydd (Learning Disabilities)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BA57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8E79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7CE4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14DD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23A8D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25A72D3A" w14:textId="77777777" w:rsidTr="00294260">
        <w:trPr>
          <w:trHeight w:val="300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2B24B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4ED3F8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Meadow Court (Learning Disabilities)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9A26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8177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8E04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1CDA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F922A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318B0A34" w14:textId="77777777" w:rsidTr="00294260">
        <w:trPr>
          <w:trHeight w:val="300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7EC6FD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4A53D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Hafod</w:t>
            </w:r>
            <w:proofErr w:type="spellEnd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Y </w:t>
            </w:r>
            <w:proofErr w:type="spellStart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Wennol</w:t>
            </w:r>
            <w:proofErr w:type="spellEnd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Hensol</w:t>
            </w:r>
            <w:proofErr w:type="spellEnd"/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Hospital)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DA05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C8E2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627D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2DD4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7DE61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94260" w:rsidRPr="00294260" w14:paraId="3ED6E144" w14:textId="77777777" w:rsidTr="00294260">
        <w:trPr>
          <w:trHeight w:val="315"/>
          <w:jc w:val="center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1333FF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BEA5F1" w14:textId="77777777" w:rsidR="00294260" w:rsidRPr="00294260" w:rsidRDefault="00294260" w:rsidP="0029426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Ely Houses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BC09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628F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0F1C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89F3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D14E2" w14:textId="77777777" w:rsidR="00294260" w:rsidRPr="00294260" w:rsidRDefault="00294260" w:rsidP="0029426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942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51135BF7" w14:textId="61047192" w:rsidR="002208C5" w:rsidRPr="0048540C" w:rsidRDefault="0048540C" w:rsidP="0048540C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>Where fewer than 5 has been indicated we are unable to provide you with the exact number of</w:t>
      </w:r>
      <w:r>
        <w:rPr>
          <w:rFonts w:ascii="Verdana" w:hAnsi="Verdana"/>
          <w:sz w:val="22"/>
          <w:szCs w:val="22"/>
        </w:rPr>
        <w:t xml:space="preserve"> admissions</w:t>
      </w:r>
      <w:r w:rsidRPr="00FC3B42">
        <w:rPr>
          <w:rFonts w:ascii="Verdana" w:hAnsi="Verdana"/>
          <w:sz w:val="22"/>
          <w:szCs w:val="22"/>
        </w:rPr>
        <w:t xml:space="preserve">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6EBBE9A5" w14:textId="77777777" w:rsidR="002208C5" w:rsidRPr="002208C5" w:rsidRDefault="002208C5" w:rsidP="002208C5">
      <w:pPr>
        <w:rPr>
          <w:rFonts w:ascii="Verdana" w:hAnsi="Verdana"/>
          <w:b/>
          <w:bCs/>
          <w:sz w:val="22"/>
          <w:szCs w:val="22"/>
        </w:rPr>
      </w:pPr>
      <w:r w:rsidRPr="002208C5">
        <w:rPr>
          <w:rFonts w:ascii="Verdana" w:hAnsi="Verdana"/>
          <w:b/>
          <w:bCs/>
          <w:sz w:val="22"/>
          <w:szCs w:val="22"/>
          <w:u w:val="single"/>
        </w:rPr>
        <w:t xml:space="preserve">SECTION 2: Procurement and Inventory Management </w:t>
      </w:r>
    </w:p>
    <w:p w14:paraId="39FF53C1" w14:textId="4969D3AE" w:rsidR="002208C5" w:rsidRPr="002208C5" w:rsidRDefault="002208C5" w:rsidP="002208C5">
      <w:pPr>
        <w:numPr>
          <w:ilvl w:val="0"/>
          <w:numId w:val="22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2208C5">
        <w:rPr>
          <w:rFonts w:ascii="Verdana" w:eastAsia="Times New Roman" w:hAnsi="Verdana"/>
          <w:b/>
          <w:bCs/>
          <w:sz w:val="22"/>
          <w:szCs w:val="22"/>
        </w:rPr>
        <w:t>Formal Procurement Policies:</w:t>
      </w:r>
      <w:r w:rsidRPr="002208C5">
        <w:rPr>
          <w:rFonts w:ascii="Verdana" w:eastAsia="Times New Roman" w:hAnsi="Verdana"/>
          <w:sz w:val="22"/>
          <w:szCs w:val="22"/>
        </w:rPr>
        <w:t> </w:t>
      </w:r>
      <w:r w:rsidRPr="007619D1">
        <w:rPr>
          <w:rFonts w:ascii="Verdana" w:eastAsia="Times New Roman" w:hAnsi="Verdana"/>
          <w:b/>
          <w:bCs/>
          <w:sz w:val="22"/>
          <w:szCs w:val="22"/>
        </w:rPr>
        <w:t>Does your hospital have formal policies or guidelines for medical equipment procurement?</w:t>
      </w:r>
      <w:r w:rsidRPr="002208C5">
        <w:rPr>
          <w:rFonts w:ascii="Verdana" w:eastAsia="Times New Roman" w:hAnsi="Verdana"/>
          <w:sz w:val="22"/>
          <w:szCs w:val="22"/>
        </w:rPr>
        <w:t xml:space="preserve"> </w:t>
      </w:r>
    </w:p>
    <w:p w14:paraId="133CF3D9" w14:textId="0074800E" w:rsidR="002208C5" w:rsidRPr="007619D1" w:rsidRDefault="00A27185" w:rsidP="002208C5">
      <w:pPr>
        <w:pStyle w:val="ListParagraph"/>
        <w:numPr>
          <w:ilvl w:val="0"/>
          <w:numId w:val="23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1330707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9D1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7619D1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Yes (please provide a copy or summary)</w:t>
      </w:r>
    </w:p>
    <w:p w14:paraId="2463926B" w14:textId="48CC7951" w:rsidR="002208C5" w:rsidRPr="007619D1" w:rsidRDefault="00A27185" w:rsidP="002208C5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5520116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263CC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7619D1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No</w:t>
      </w:r>
      <w:r w:rsidR="00F263CC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F263CC" w:rsidRPr="00F263CC">
        <w:rPr>
          <w:rFonts w:ascii="Verdana" w:eastAsia="Times New Roman" w:hAnsi="Verdana"/>
          <w:sz w:val="22"/>
          <w:szCs w:val="22"/>
        </w:rPr>
        <w:t>- we use the same principles as the Public Contracts Regulations (2015 No. 102)</w:t>
      </w:r>
    </w:p>
    <w:p w14:paraId="1AF4CA65" w14:textId="77777777" w:rsidR="002208C5" w:rsidRPr="002208C5" w:rsidRDefault="002208C5" w:rsidP="002208C5">
      <w:pPr>
        <w:rPr>
          <w:rFonts w:ascii="Verdana" w:eastAsiaTheme="minorHAnsi" w:hAnsi="Verdana"/>
          <w:sz w:val="22"/>
          <w:szCs w:val="22"/>
        </w:rPr>
      </w:pPr>
    </w:p>
    <w:p w14:paraId="3C054F05" w14:textId="21A456E9" w:rsidR="002208C5" w:rsidRPr="007619D1" w:rsidRDefault="002208C5" w:rsidP="002208C5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7619D1">
        <w:rPr>
          <w:rFonts w:ascii="Verdana" w:eastAsia="Times New Roman" w:hAnsi="Verdana"/>
          <w:b/>
          <w:bCs/>
          <w:sz w:val="22"/>
          <w:szCs w:val="22"/>
        </w:rPr>
        <w:t>Designated Procurement Roles: Is there a designated individual or team responsible for managing the procurement of medical equipment? If yes, please provide the role(s) and a brief description of responsibilities</w:t>
      </w:r>
      <w:r w:rsidR="00F263CC">
        <w:rPr>
          <w:rFonts w:ascii="Verdana" w:eastAsia="Times New Roman" w:hAnsi="Verdana"/>
          <w:b/>
          <w:bCs/>
          <w:sz w:val="22"/>
          <w:szCs w:val="22"/>
        </w:rPr>
        <w:t>.</w:t>
      </w:r>
    </w:p>
    <w:p w14:paraId="32B553DA" w14:textId="3C79B8D7" w:rsidR="002208C5" w:rsidRPr="007619D1" w:rsidRDefault="00A27185" w:rsidP="002208C5">
      <w:pPr>
        <w:pStyle w:val="ListParagraph"/>
        <w:numPr>
          <w:ilvl w:val="0"/>
          <w:numId w:val="25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380833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Yes – Individual</w:t>
      </w:r>
    </w:p>
    <w:p w14:paraId="715E8E49" w14:textId="4B28CA32" w:rsidR="002208C5" w:rsidRPr="007619D1" w:rsidRDefault="00A27185" w:rsidP="002208C5">
      <w:pPr>
        <w:numPr>
          <w:ilvl w:val="0"/>
          <w:numId w:val="25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5931617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263CC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Yes – Team</w:t>
      </w:r>
      <w:r w:rsidR="00F263CC">
        <w:rPr>
          <w:rFonts w:ascii="Verdana" w:eastAsia="Times New Roman" w:hAnsi="Verdana"/>
          <w:b/>
          <w:bCs/>
          <w:sz w:val="22"/>
          <w:szCs w:val="22"/>
        </w:rPr>
        <w:br/>
      </w:r>
      <w:r w:rsidR="00F263CC" w:rsidRPr="00F263CC">
        <w:rPr>
          <w:rFonts w:ascii="Verdana" w:eastAsia="Times New Roman" w:hAnsi="Verdana"/>
          <w:sz w:val="22"/>
          <w:szCs w:val="22"/>
        </w:rPr>
        <w:t>3 different Teams</w:t>
      </w:r>
      <w:r w:rsidR="00F263CC">
        <w:rPr>
          <w:rFonts w:ascii="Verdana" w:eastAsia="Times New Roman" w:hAnsi="Verdana"/>
          <w:sz w:val="22"/>
          <w:szCs w:val="22"/>
        </w:rPr>
        <w:t xml:space="preserve"> -</w:t>
      </w:r>
      <w:r w:rsidR="00F263CC" w:rsidRPr="00F263CC">
        <w:rPr>
          <w:rFonts w:ascii="Verdana" w:eastAsia="Times New Roman" w:hAnsi="Verdana"/>
          <w:sz w:val="22"/>
          <w:szCs w:val="22"/>
        </w:rPr>
        <w:t xml:space="preserve"> Primary Care, Medical Team, Non-Medical Team   </w:t>
      </w:r>
      <w:r w:rsidR="00F263CC">
        <w:rPr>
          <w:rFonts w:ascii="Verdana" w:eastAsia="Times New Roman" w:hAnsi="Verdana"/>
          <w:sz w:val="22"/>
          <w:szCs w:val="22"/>
        </w:rPr>
        <w:br/>
      </w:r>
      <w:r w:rsidR="00F263CC" w:rsidRPr="00F263CC">
        <w:rPr>
          <w:rFonts w:ascii="Verdana" w:eastAsia="Times New Roman" w:hAnsi="Verdana"/>
          <w:sz w:val="22"/>
          <w:szCs w:val="22"/>
        </w:rPr>
        <w:t>Role - ensuring the right product, provision or service has been sourced and supplied efficiently and at the right price for SBU</w:t>
      </w:r>
    </w:p>
    <w:p w14:paraId="53857A48" w14:textId="616D1056" w:rsidR="002208C5" w:rsidRPr="007619D1" w:rsidRDefault="00A27185" w:rsidP="002208C5">
      <w:pPr>
        <w:numPr>
          <w:ilvl w:val="0"/>
          <w:numId w:val="25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186104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No</w:t>
      </w:r>
    </w:p>
    <w:p w14:paraId="42B10E6C" w14:textId="77777777" w:rsidR="002208C5" w:rsidRPr="007619D1" w:rsidRDefault="002208C5" w:rsidP="002208C5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1D831F27" w14:textId="56BEC797" w:rsidR="002208C5" w:rsidRPr="007619D1" w:rsidRDefault="002208C5" w:rsidP="002208C5">
      <w:pPr>
        <w:numPr>
          <w:ilvl w:val="0"/>
          <w:numId w:val="26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7619D1">
        <w:rPr>
          <w:rFonts w:ascii="Verdana" w:eastAsia="Times New Roman" w:hAnsi="Verdana"/>
          <w:b/>
          <w:bCs/>
          <w:sz w:val="22"/>
          <w:szCs w:val="22"/>
        </w:rPr>
        <w:t xml:space="preserve">Inventory Review Frequency: How often is your medical equipment inventory reviewed for excess or unused items? </w:t>
      </w:r>
    </w:p>
    <w:p w14:paraId="4A4ECD72" w14:textId="7654A58B" w:rsidR="002208C5" w:rsidRPr="007619D1" w:rsidRDefault="00A27185" w:rsidP="002208C5">
      <w:pPr>
        <w:pStyle w:val="ListParagraph"/>
        <w:numPr>
          <w:ilvl w:val="0"/>
          <w:numId w:val="27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154042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Monthly</w:t>
      </w:r>
    </w:p>
    <w:p w14:paraId="4C2C63AF" w14:textId="48EA4C7A" w:rsidR="002208C5" w:rsidRPr="007619D1" w:rsidRDefault="00A27185" w:rsidP="002208C5">
      <w:pPr>
        <w:numPr>
          <w:ilvl w:val="0"/>
          <w:numId w:val="27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505364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Quarterly</w:t>
      </w:r>
    </w:p>
    <w:p w14:paraId="5DF8FF2C" w14:textId="27D6BCA7" w:rsidR="002208C5" w:rsidRPr="007619D1" w:rsidRDefault="00A27185" w:rsidP="002208C5">
      <w:pPr>
        <w:numPr>
          <w:ilvl w:val="0"/>
          <w:numId w:val="27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1826419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Biannually</w:t>
      </w:r>
    </w:p>
    <w:p w14:paraId="34622994" w14:textId="4F581580" w:rsidR="002208C5" w:rsidRPr="007619D1" w:rsidRDefault="00A27185" w:rsidP="002208C5">
      <w:pPr>
        <w:numPr>
          <w:ilvl w:val="0"/>
          <w:numId w:val="27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1721203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Annually</w:t>
      </w:r>
    </w:p>
    <w:p w14:paraId="34E1F080" w14:textId="2A7EA6BF" w:rsidR="002208C5" w:rsidRPr="007619D1" w:rsidRDefault="00A27185" w:rsidP="002208C5">
      <w:pPr>
        <w:numPr>
          <w:ilvl w:val="0"/>
          <w:numId w:val="27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5288711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27AC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7619D1">
        <w:rPr>
          <w:rFonts w:ascii="Verdana" w:eastAsia="Times New Roman" w:hAnsi="Verdana"/>
          <w:b/>
          <w:bCs/>
          <w:sz w:val="22"/>
          <w:szCs w:val="22"/>
        </w:rPr>
        <w:t>Other (please specify)</w:t>
      </w:r>
      <w:r w:rsidR="00ED27AC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ED27AC" w:rsidRPr="00ED27AC">
        <w:rPr>
          <w:rFonts w:ascii="Verdana" w:eastAsia="Times New Roman" w:hAnsi="Verdana"/>
          <w:sz w:val="22"/>
          <w:szCs w:val="22"/>
        </w:rPr>
        <w:t>Ad hoc, in conjunction with user requests and/or replacement strategies</w:t>
      </w:r>
    </w:p>
    <w:p w14:paraId="5AD44141" w14:textId="77777777" w:rsidR="002208C5" w:rsidRPr="002208C5" w:rsidRDefault="002208C5" w:rsidP="002208C5">
      <w:pPr>
        <w:rPr>
          <w:rFonts w:ascii="Verdana" w:eastAsiaTheme="minorHAnsi" w:hAnsi="Verdana"/>
          <w:sz w:val="22"/>
          <w:szCs w:val="22"/>
        </w:rPr>
      </w:pPr>
    </w:p>
    <w:p w14:paraId="1BD843E4" w14:textId="30C4148D" w:rsidR="002208C5" w:rsidRPr="002208C5" w:rsidRDefault="002208C5" w:rsidP="002208C5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2208C5">
        <w:rPr>
          <w:rFonts w:ascii="Verdana" w:eastAsia="Times New Roman" w:hAnsi="Verdana"/>
          <w:b/>
          <w:bCs/>
          <w:sz w:val="22"/>
          <w:szCs w:val="22"/>
        </w:rPr>
        <w:t xml:space="preserve">Primary Sources for Procurement: </w:t>
      </w:r>
    </w:p>
    <w:p w14:paraId="7484956D" w14:textId="6066E421" w:rsidR="002208C5" w:rsidRPr="00254387" w:rsidRDefault="002208C5" w:rsidP="00254387">
      <w:pPr>
        <w:ind w:left="720"/>
        <w:rPr>
          <w:rFonts w:ascii="Verdana" w:eastAsiaTheme="minorHAnsi" w:hAnsi="Verdana"/>
          <w:b/>
          <w:bCs/>
          <w:sz w:val="22"/>
          <w:szCs w:val="22"/>
        </w:rPr>
      </w:pPr>
      <w:r w:rsidRPr="00254387">
        <w:rPr>
          <w:rFonts w:ascii="Verdana" w:hAnsi="Verdana"/>
          <w:b/>
          <w:bCs/>
          <w:sz w:val="22"/>
          <w:szCs w:val="22"/>
        </w:rPr>
        <w:t xml:space="preserve">What are the primary sources for your medical equipment procurement? </w:t>
      </w:r>
      <w:r w:rsidR="00254387" w:rsidRPr="00254387">
        <w:rPr>
          <w:rFonts w:ascii="Verdana" w:eastAsiaTheme="minorHAnsi" w:hAnsi="Verdana"/>
          <w:b/>
          <w:bCs/>
          <w:sz w:val="22"/>
          <w:szCs w:val="22"/>
        </w:rPr>
        <w:br/>
      </w:r>
      <w:r w:rsidRPr="00254387">
        <w:rPr>
          <w:rFonts w:ascii="Verdana" w:hAnsi="Verdana"/>
          <w:b/>
          <w:bCs/>
          <w:sz w:val="22"/>
          <w:szCs w:val="22"/>
        </w:rPr>
        <w:t>Please indicate the proportion sourced from the NHS supply chain versus individual suppliers, and provide any additional details as applicable.</w:t>
      </w:r>
      <w:r w:rsidR="00A32A0B">
        <w:rPr>
          <w:rFonts w:ascii="Verdana" w:hAnsi="Verdana"/>
          <w:b/>
          <w:bCs/>
          <w:sz w:val="22"/>
          <w:szCs w:val="22"/>
        </w:rPr>
        <w:br/>
      </w:r>
      <w:r w:rsidR="00A32A0B" w:rsidRPr="00A32A0B">
        <w:rPr>
          <w:rFonts w:ascii="Verdana" w:eastAsiaTheme="minorHAnsi" w:hAnsi="Verdana"/>
          <w:sz w:val="22"/>
          <w:szCs w:val="22"/>
        </w:rPr>
        <w:t xml:space="preserve">Direct and NHSSC. 70% direct – 30% </w:t>
      </w:r>
      <w:proofErr w:type="gramStart"/>
      <w:r w:rsidR="00A32A0B" w:rsidRPr="00A32A0B">
        <w:rPr>
          <w:rFonts w:ascii="Verdana" w:eastAsiaTheme="minorHAnsi" w:hAnsi="Verdana"/>
          <w:sz w:val="22"/>
          <w:szCs w:val="22"/>
        </w:rPr>
        <w:t>NHSSC  based</w:t>
      </w:r>
      <w:proofErr w:type="gramEnd"/>
      <w:r w:rsidR="00A32A0B" w:rsidRPr="00A32A0B">
        <w:rPr>
          <w:rFonts w:ascii="Verdana" w:eastAsiaTheme="minorHAnsi" w:hAnsi="Verdana"/>
          <w:sz w:val="22"/>
          <w:szCs w:val="22"/>
        </w:rPr>
        <w:t xml:space="preserve"> on past 6 months</w:t>
      </w:r>
    </w:p>
    <w:p w14:paraId="1D656BA3" w14:textId="77777777" w:rsidR="002208C5" w:rsidRPr="00254387" w:rsidRDefault="002208C5" w:rsidP="002208C5">
      <w:pPr>
        <w:rPr>
          <w:rFonts w:ascii="Verdana" w:hAnsi="Verdana"/>
          <w:b/>
          <w:bCs/>
          <w:sz w:val="22"/>
          <w:szCs w:val="22"/>
        </w:rPr>
      </w:pPr>
    </w:p>
    <w:p w14:paraId="56DF1B90" w14:textId="77777777" w:rsidR="002208C5" w:rsidRPr="00254387" w:rsidRDefault="002208C5" w:rsidP="002208C5">
      <w:pPr>
        <w:rPr>
          <w:rFonts w:ascii="Verdana" w:hAnsi="Verdana"/>
          <w:b/>
          <w:bCs/>
          <w:sz w:val="22"/>
          <w:szCs w:val="22"/>
        </w:rPr>
      </w:pPr>
      <w:r w:rsidRPr="00254387">
        <w:rPr>
          <w:rFonts w:ascii="Verdana" w:hAnsi="Verdana"/>
          <w:b/>
          <w:bCs/>
          <w:sz w:val="22"/>
          <w:szCs w:val="22"/>
          <w:u w:val="single"/>
        </w:rPr>
        <w:t>SECTION 3: Waste and Disposal</w:t>
      </w:r>
    </w:p>
    <w:p w14:paraId="48314ADD" w14:textId="57CFB40B" w:rsidR="002208C5" w:rsidRPr="00254387" w:rsidRDefault="002208C5" w:rsidP="002208C5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lastRenderedPageBreak/>
        <w:t>Excess/Expired Equipment: </w:t>
      </w:r>
    </w:p>
    <w:p w14:paraId="16120D7D" w14:textId="015F3BD4" w:rsidR="002208C5" w:rsidRPr="00254387" w:rsidRDefault="002208C5" w:rsidP="00254387">
      <w:pPr>
        <w:ind w:left="720"/>
        <w:rPr>
          <w:rFonts w:ascii="Verdana" w:eastAsiaTheme="minorHAnsi" w:hAnsi="Verdana"/>
          <w:b/>
          <w:bCs/>
          <w:sz w:val="22"/>
          <w:szCs w:val="22"/>
        </w:rPr>
      </w:pPr>
      <w:r w:rsidRPr="00254387">
        <w:rPr>
          <w:rFonts w:ascii="Verdana" w:hAnsi="Verdana"/>
          <w:b/>
          <w:bCs/>
          <w:sz w:val="22"/>
          <w:szCs w:val="22"/>
        </w:rPr>
        <w:t>What percentage of your medical equipment inventory was classified as excess, unused, or expired in the last 12 months?</w:t>
      </w:r>
      <w:r w:rsidR="00254387">
        <w:rPr>
          <w:rFonts w:ascii="Verdana" w:eastAsiaTheme="minorHAnsi" w:hAnsi="Verdana"/>
          <w:b/>
          <w:bCs/>
          <w:sz w:val="22"/>
          <w:szCs w:val="22"/>
        </w:rPr>
        <w:br/>
      </w:r>
      <w:r w:rsidRPr="00254387">
        <w:rPr>
          <w:rFonts w:ascii="Verdana" w:hAnsi="Verdana"/>
          <w:b/>
          <w:bCs/>
          <w:sz w:val="22"/>
          <w:szCs w:val="22"/>
        </w:rPr>
        <w:t>Please provide a breakdown by equipment type, if available.</w:t>
      </w:r>
      <w:r w:rsidR="00ED27AC">
        <w:rPr>
          <w:rFonts w:ascii="Verdana" w:hAnsi="Verdana"/>
          <w:b/>
          <w:bCs/>
          <w:sz w:val="22"/>
          <w:szCs w:val="22"/>
        </w:rPr>
        <w:br/>
      </w:r>
      <w:r w:rsidR="00ED27AC" w:rsidRPr="00ED27AC">
        <w:rPr>
          <w:rFonts w:ascii="Verdana" w:hAnsi="Verdana"/>
          <w:sz w:val="22"/>
          <w:szCs w:val="22"/>
        </w:rPr>
        <w:t>5%</w:t>
      </w:r>
    </w:p>
    <w:p w14:paraId="4D9C3A78" w14:textId="77777777" w:rsidR="002208C5" w:rsidRPr="00254387" w:rsidRDefault="002208C5" w:rsidP="002208C5">
      <w:pPr>
        <w:ind w:left="720"/>
        <w:rPr>
          <w:rFonts w:ascii="Verdana" w:hAnsi="Verdana"/>
          <w:b/>
          <w:bCs/>
          <w:sz w:val="22"/>
          <w:szCs w:val="22"/>
        </w:rPr>
      </w:pPr>
    </w:p>
    <w:p w14:paraId="7D7BE10F" w14:textId="3D86EC96" w:rsidR="002208C5" w:rsidRPr="00254387" w:rsidRDefault="002208C5" w:rsidP="002208C5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>Disposal Responsibility: Is there a specific role or department responsible for overseeing the disposal of medical equipment? If yes, please provide the role(s) and responsibilities.</w:t>
      </w:r>
      <w:r w:rsidRPr="00254387">
        <w:rPr>
          <w:rFonts w:ascii="Verdana" w:eastAsia="Times New Roman" w:hAnsi="Verdana"/>
          <w:b/>
          <w:bCs/>
          <w:color w:val="FF0000"/>
          <w:sz w:val="22"/>
          <w:szCs w:val="22"/>
          <w:highlight w:val="yellow"/>
        </w:rPr>
        <w:t xml:space="preserve"> </w:t>
      </w:r>
    </w:p>
    <w:p w14:paraId="147609FE" w14:textId="7F2B23BF" w:rsidR="002208C5" w:rsidRPr="00254387" w:rsidRDefault="00A27185" w:rsidP="002208C5">
      <w:pPr>
        <w:pStyle w:val="ListParagraph"/>
        <w:numPr>
          <w:ilvl w:val="0"/>
          <w:numId w:val="30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92519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Yes – Individual</w:t>
      </w:r>
    </w:p>
    <w:p w14:paraId="0F6A0D66" w14:textId="34A8A773" w:rsidR="002208C5" w:rsidRPr="00254387" w:rsidRDefault="00A27185" w:rsidP="002208C5">
      <w:pPr>
        <w:numPr>
          <w:ilvl w:val="0"/>
          <w:numId w:val="3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8367740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27AC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Yes – Department</w:t>
      </w:r>
      <w:r w:rsidR="00ED27AC">
        <w:rPr>
          <w:rFonts w:ascii="Verdana" w:eastAsia="Times New Roman" w:hAnsi="Verdana"/>
          <w:b/>
          <w:bCs/>
          <w:sz w:val="22"/>
          <w:szCs w:val="22"/>
        </w:rPr>
        <w:br/>
      </w:r>
      <w:r w:rsidR="00ED27AC" w:rsidRPr="00ED27AC">
        <w:rPr>
          <w:rFonts w:ascii="Verdana" w:eastAsia="Times New Roman" w:hAnsi="Verdana"/>
          <w:sz w:val="22"/>
          <w:szCs w:val="22"/>
        </w:rPr>
        <w:t>Medical Equipment Management Services (MEMS) – for electro-medical equipment</w:t>
      </w:r>
    </w:p>
    <w:p w14:paraId="7290B767" w14:textId="09C44464" w:rsidR="002208C5" w:rsidRPr="00254387" w:rsidRDefault="00A27185" w:rsidP="002208C5">
      <w:pPr>
        <w:numPr>
          <w:ilvl w:val="0"/>
          <w:numId w:val="3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1092386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No</w:t>
      </w:r>
    </w:p>
    <w:p w14:paraId="34D8D0D9" w14:textId="77777777" w:rsidR="002208C5" w:rsidRPr="00254387" w:rsidRDefault="002208C5" w:rsidP="002208C5">
      <w:pPr>
        <w:ind w:left="720"/>
        <w:rPr>
          <w:rFonts w:ascii="Verdana" w:eastAsiaTheme="minorHAnsi" w:hAnsi="Verdana"/>
          <w:b/>
          <w:bCs/>
          <w:sz w:val="22"/>
          <w:szCs w:val="22"/>
        </w:rPr>
      </w:pPr>
    </w:p>
    <w:p w14:paraId="7CD0D3FE" w14:textId="452CA591" w:rsidR="002208C5" w:rsidRPr="00254387" w:rsidRDefault="002208C5" w:rsidP="002208C5">
      <w:pPr>
        <w:numPr>
          <w:ilvl w:val="0"/>
          <w:numId w:val="31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>Formal Disposal Policy: Does your hospital have a formal policy for the disposal of medical equipment?</w:t>
      </w:r>
      <w:r w:rsidRPr="00254387">
        <w:rPr>
          <w:rFonts w:ascii="Verdana" w:eastAsia="Times New Roman" w:hAnsi="Verdana"/>
          <w:b/>
          <w:bCs/>
          <w:color w:val="FF0000"/>
          <w:sz w:val="22"/>
          <w:szCs w:val="22"/>
          <w:highlight w:val="yellow"/>
        </w:rPr>
        <w:t xml:space="preserve"> </w:t>
      </w:r>
    </w:p>
    <w:p w14:paraId="7261BC32" w14:textId="1B60406B" w:rsidR="002208C5" w:rsidRPr="006D2D76" w:rsidRDefault="00A27185" w:rsidP="002208C5">
      <w:pPr>
        <w:pStyle w:val="ListParagraph"/>
        <w:numPr>
          <w:ilvl w:val="0"/>
          <w:numId w:val="32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10428277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27AC" w:rsidRPr="006D2D76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254387" w:rsidRPr="006D2D76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6D2D76">
        <w:rPr>
          <w:rFonts w:ascii="Verdana" w:eastAsia="Times New Roman" w:hAnsi="Verdana"/>
          <w:b/>
          <w:bCs/>
          <w:sz w:val="22"/>
          <w:szCs w:val="22"/>
        </w:rPr>
        <w:t>Yes (please provide a copy or summary of any policies)</w:t>
      </w:r>
      <w:r w:rsidR="00ED27AC" w:rsidRPr="006D2D76">
        <w:rPr>
          <w:rFonts w:ascii="Verdana" w:eastAsia="Times New Roman" w:hAnsi="Verdana"/>
          <w:b/>
          <w:bCs/>
          <w:sz w:val="22"/>
          <w:szCs w:val="22"/>
        </w:rPr>
        <w:br/>
      </w:r>
      <w:r w:rsidR="00ED27AC" w:rsidRPr="006D2D76">
        <w:rPr>
          <w:rFonts w:ascii="Verdana" w:eastAsia="Times New Roman" w:hAnsi="Verdana"/>
          <w:sz w:val="22"/>
          <w:szCs w:val="22"/>
        </w:rPr>
        <w:t xml:space="preserve">Please see attachment </w:t>
      </w:r>
    </w:p>
    <w:p w14:paraId="2A7DACFF" w14:textId="7FD4681D" w:rsidR="002208C5" w:rsidRPr="00254387" w:rsidRDefault="00A27185" w:rsidP="002208C5">
      <w:pPr>
        <w:numPr>
          <w:ilvl w:val="0"/>
          <w:numId w:val="32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1526403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 w:rsidRPr="00891C91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No</w:t>
      </w:r>
    </w:p>
    <w:p w14:paraId="32627C98" w14:textId="77777777" w:rsidR="002208C5" w:rsidRPr="00254387" w:rsidRDefault="002208C5" w:rsidP="002208C5">
      <w:pPr>
        <w:ind w:left="720"/>
        <w:rPr>
          <w:rFonts w:ascii="Verdana" w:eastAsiaTheme="minorHAnsi" w:hAnsi="Verdana"/>
          <w:b/>
          <w:bCs/>
          <w:sz w:val="22"/>
          <w:szCs w:val="22"/>
        </w:rPr>
      </w:pPr>
    </w:p>
    <w:p w14:paraId="0752916A" w14:textId="3061C06E" w:rsidR="002208C5" w:rsidRPr="00254387" w:rsidRDefault="002208C5" w:rsidP="002208C5">
      <w:pPr>
        <w:numPr>
          <w:ilvl w:val="0"/>
          <w:numId w:val="33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>Types of Commonly Disposed Equipment: Please specify the types of medical equipment most commonly disposed of due to expiry or non-use. Include examples and approximate percentages for each type, if possible.</w:t>
      </w:r>
      <w:r w:rsidRPr="00254387">
        <w:rPr>
          <w:rFonts w:ascii="Verdana" w:eastAsia="Times New Roman" w:hAnsi="Verdana"/>
          <w:b/>
          <w:bCs/>
          <w:color w:val="FF0000"/>
          <w:sz w:val="22"/>
          <w:szCs w:val="22"/>
          <w:highlight w:val="yellow"/>
        </w:rPr>
        <w:t xml:space="preserve"> </w:t>
      </w:r>
    </w:p>
    <w:p w14:paraId="05A139D9" w14:textId="09EE0C82" w:rsidR="002208C5" w:rsidRPr="00254387" w:rsidRDefault="00A27185" w:rsidP="002208C5">
      <w:pPr>
        <w:pStyle w:val="ListParagraph"/>
        <w:numPr>
          <w:ilvl w:val="0"/>
          <w:numId w:val="34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898438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Surgical instruments</w:t>
      </w:r>
    </w:p>
    <w:p w14:paraId="1534DF00" w14:textId="71E26555" w:rsidR="002208C5" w:rsidRPr="00254387" w:rsidRDefault="00A27185" w:rsidP="002208C5">
      <w:pPr>
        <w:numPr>
          <w:ilvl w:val="0"/>
          <w:numId w:val="34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972630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58A4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Diagnostic devices</w:t>
      </w:r>
      <w:r w:rsidR="00CD58A4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CD58A4" w:rsidRPr="00CD58A4">
        <w:rPr>
          <w:rFonts w:ascii="Verdana" w:eastAsia="Times New Roman" w:hAnsi="Verdana"/>
          <w:sz w:val="22"/>
          <w:szCs w:val="22"/>
        </w:rPr>
        <w:t>– 5%</w:t>
      </w:r>
    </w:p>
    <w:p w14:paraId="285BBA13" w14:textId="4591AB02" w:rsidR="002208C5" w:rsidRPr="00254387" w:rsidRDefault="00A27185" w:rsidP="002208C5">
      <w:pPr>
        <w:numPr>
          <w:ilvl w:val="0"/>
          <w:numId w:val="34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3343040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58A4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Monitoring equipment</w:t>
      </w:r>
      <w:r w:rsidR="00CD58A4">
        <w:rPr>
          <w:rFonts w:ascii="Verdana" w:eastAsia="Times New Roman" w:hAnsi="Verdana"/>
          <w:b/>
          <w:bCs/>
          <w:sz w:val="22"/>
          <w:szCs w:val="22"/>
        </w:rPr>
        <w:t xml:space="preserve"> – </w:t>
      </w:r>
      <w:r w:rsidR="00CD58A4" w:rsidRPr="00CD58A4">
        <w:rPr>
          <w:rFonts w:ascii="Verdana" w:eastAsia="Times New Roman" w:hAnsi="Verdana"/>
          <w:sz w:val="22"/>
          <w:szCs w:val="22"/>
        </w:rPr>
        <w:t>17%</w:t>
      </w:r>
    </w:p>
    <w:p w14:paraId="61FE31C8" w14:textId="7DA97DCF" w:rsidR="002208C5" w:rsidRPr="00254387" w:rsidRDefault="00A27185" w:rsidP="002208C5">
      <w:pPr>
        <w:numPr>
          <w:ilvl w:val="0"/>
          <w:numId w:val="34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99075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Imaging equipment</w:t>
      </w:r>
    </w:p>
    <w:p w14:paraId="6FC8BF6A" w14:textId="5FD43AF2" w:rsidR="002208C5" w:rsidRPr="00254387" w:rsidRDefault="00A27185" w:rsidP="002208C5">
      <w:pPr>
        <w:numPr>
          <w:ilvl w:val="0"/>
          <w:numId w:val="34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670039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58A4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Other (please specify)</w:t>
      </w:r>
      <w:r w:rsidR="00CD58A4">
        <w:rPr>
          <w:rFonts w:ascii="Verdana" w:eastAsia="Times New Roman" w:hAnsi="Verdana"/>
          <w:b/>
          <w:bCs/>
          <w:sz w:val="22"/>
          <w:szCs w:val="22"/>
        </w:rPr>
        <w:t xml:space="preserve"> - </w:t>
      </w:r>
      <w:r w:rsidR="00CD58A4" w:rsidRPr="00CD58A4">
        <w:rPr>
          <w:rFonts w:ascii="Verdana" w:eastAsia="Times New Roman" w:hAnsi="Verdana"/>
          <w:sz w:val="22"/>
          <w:szCs w:val="22"/>
        </w:rPr>
        <w:t>Therapeutic 50%, Life Saving 8%, Other 20%</w:t>
      </w:r>
    </w:p>
    <w:p w14:paraId="036425B8" w14:textId="77777777" w:rsidR="002208C5" w:rsidRPr="00254387" w:rsidRDefault="002208C5" w:rsidP="002208C5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3407C003" w14:textId="35C2B2E5" w:rsidR="002208C5" w:rsidRPr="00254387" w:rsidRDefault="002208C5" w:rsidP="002208C5">
      <w:pPr>
        <w:rPr>
          <w:rFonts w:ascii="Verdana" w:hAnsi="Verdana"/>
          <w:b/>
          <w:bCs/>
          <w:sz w:val="22"/>
          <w:szCs w:val="22"/>
        </w:rPr>
      </w:pPr>
      <w:r w:rsidRPr="00254387">
        <w:rPr>
          <w:rFonts w:ascii="Verdana" w:hAnsi="Verdana"/>
          <w:b/>
          <w:bCs/>
          <w:sz w:val="22"/>
          <w:szCs w:val="22"/>
          <w:u w:val="single"/>
        </w:rPr>
        <w:t xml:space="preserve">SECTION 4: Sustainability and Environmental Impact </w:t>
      </w:r>
    </w:p>
    <w:p w14:paraId="285E0776" w14:textId="77777777" w:rsidR="002208C5" w:rsidRPr="00254387" w:rsidRDefault="002208C5" w:rsidP="002208C5">
      <w:pPr>
        <w:numPr>
          <w:ilvl w:val="0"/>
          <w:numId w:val="35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>Sustainability Initiatives: Does your hospital have a sustainability initiative for recycling, reuse, or redistribution of excess or unused medical equipment?</w:t>
      </w:r>
    </w:p>
    <w:p w14:paraId="3A510193" w14:textId="4B19894A" w:rsidR="002208C5" w:rsidRPr="00254387" w:rsidRDefault="00A27185" w:rsidP="002208C5">
      <w:pPr>
        <w:pStyle w:val="ListParagraph"/>
        <w:numPr>
          <w:ilvl w:val="0"/>
          <w:numId w:val="36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-2671575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4239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Yes (please provide details)</w:t>
      </w:r>
      <w:r w:rsidR="00814239">
        <w:rPr>
          <w:rFonts w:ascii="Verdana" w:eastAsia="Times New Roman" w:hAnsi="Verdana"/>
          <w:b/>
          <w:bCs/>
          <w:sz w:val="22"/>
          <w:szCs w:val="22"/>
        </w:rPr>
        <w:br/>
      </w:r>
      <w:r w:rsidR="00814239" w:rsidRPr="00814239">
        <w:rPr>
          <w:rFonts w:ascii="Verdana" w:eastAsia="Times New Roman" w:hAnsi="Verdana"/>
          <w:sz w:val="22"/>
          <w:szCs w:val="22"/>
        </w:rPr>
        <w:t>Recycle as per ISO 14001 requirements, Medical Equipment Auction Companies as part of All Wales contract award and agreement</w:t>
      </w:r>
    </w:p>
    <w:p w14:paraId="50B637B9" w14:textId="75B3D9DD" w:rsidR="002208C5" w:rsidRPr="00254387" w:rsidRDefault="00A27185" w:rsidP="002208C5">
      <w:pPr>
        <w:numPr>
          <w:ilvl w:val="0"/>
          <w:numId w:val="36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6491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No</w:t>
      </w:r>
    </w:p>
    <w:p w14:paraId="79848D72" w14:textId="77777777" w:rsidR="002208C5" w:rsidRPr="00254387" w:rsidRDefault="002208C5" w:rsidP="002208C5">
      <w:pPr>
        <w:ind w:left="720"/>
        <w:rPr>
          <w:rFonts w:ascii="Verdana" w:eastAsiaTheme="minorHAnsi" w:hAnsi="Verdana"/>
          <w:b/>
          <w:bCs/>
          <w:sz w:val="22"/>
          <w:szCs w:val="22"/>
        </w:rPr>
      </w:pPr>
    </w:p>
    <w:p w14:paraId="6D333510" w14:textId="2DB4B101" w:rsidR="002208C5" w:rsidRPr="00254387" w:rsidRDefault="002208C5" w:rsidP="002208C5">
      <w:pPr>
        <w:numPr>
          <w:ilvl w:val="0"/>
          <w:numId w:val="37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 xml:space="preserve">Disposal of Excess or Expired Equipment: How does your hospital manage the disposal of excess, expired, or damaged equipment? Please provide a breakdown by disposal method and indicate the approximate amount (in tonnes) used per year for each method. </w:t>
      </w:r>
    </w:p>
    <w:p w14:paraId="6087A152" w14:textId="231A23C9" w:rsidR="002208C5" w:rsidRPr="00254387" w:rsidRDefault="002208C5" w:rsidP="002208C5">
      <w:pPr>
        <w:pStyle w:val="ListParagraph"/>
        <w:numPr>
          <w:ilvl w:val="0"/>
          <w:numId w:val="3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>Recycling</w:t>
      </w:r>
      <w:r w:rsidR="00814239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814239">
        <w:rPr>
          <w:rFonts w:ascii="Verdana" w:eastAsia="Times New Roman" w:hAnsi="Verdana"/>
          <w:sz w:val="22"/>
          <w:szCs w:val="22"/>
        </w:rPr>
        <w:t>–</w:t>
      </w:r>
      <w:r w:rsidR="00814239" w:rsidRPr="00814239">
        <w:rPr>
          <w:rFonts w:ascii="Verdana" w:eastAsia="Times New Roman" w:hAnsi="Verdana"/>
          <w:sz w:val="22"/>
          <w:szCs w:val="22"/>
        </w:rPr>
        <w:t xml:space="preserve"> </w:t>
      </w:r>
      <w:r w:rsidR="00814239">
        <w:rPr>
          <w:rFonts w:ascii="Verdana" w:eastAsia="Times New Roman" w:hAnsi="Verdana"/>
          <w:sz w:val="22"/>
          <w:szCs w:val="22"/>
        </w:rPr>
        <w:t>not recorded</w:t>
      </w:r>
    </w:p>
    <w:p w14:paraId="4E44A007" w14:textId="3F0562E8" w:rsidR="002208C5" w:rsidRPr="00254387" w:rsidRDefault="002208C5" w:rsidP="002208C5">
      <w:pPr>
        <w:numPr>
          <w:ilvl w:val="0"/>
          <w:numId w:val="38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>Donation</w:t>
      </w:r>
      <w:r w:rsidR="00814239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814239" w:rsidRPr="00814239">
        <w:rPr>
          <w:rFonts w:ascii="Verdana" w:eastAsia="Times New Roman" w:hAnsi="Verdana"/>
          <w:sz w:val="22"/>
          <w:szCs w:val="22"/>
        </w:rPr>
        <w:t>– 20%</w:t>
      </w:r>
    </w:p>
    <w:p w14:paraId="39BC1332" w14:textId="17D509D9" w:rsidR="002208C5" w:rsidRPr="00254387" w:rsidRDefault="002208C5" w:rsidP="002208C5">
      <w:pPr>
        <w:numPr>
          <w:ilvl w:val="0"/>
          <w:numId w:val="38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>General waste</w:t>
      </w:r>
      <w:r w:rsidR="00814239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814239" w:rsidRPr="00814239">
        <w:rPr>
          <w:rFonts w:ascii="Verdana" w:eastAsia="Times New Roman" w:hAnsi="Verdana"/>
          <w:sz w:val="22"/>
          <w:szCs w:val="22"/>
        </w:rPr>
        <w:t xml:space="preserve">- </w:t>
      </w:r>
      <w:r w:rsidR="00814239">
        <w:rPr>
          <w:rFonts w:ascii="Verdana" w:eastAsia="Times New Roman" w:hAnsi="Verdana"/>
          <w:sz w:val="22"/>
          <w:szCs w:val="22"/>
        </w:rPr>
        <w:t>not recorded</w:t>
      </w:r>
    </w:p>
    <w:p w14:paraId="7F393928" w14:textId="69BE6354" w:rsidR="002208C5" w:rsidRPr="00254387" w:rsidRDefault="002208C5" w:rsidP="002208C5">
      <w:pPr>
        <w:numPr>
          <w:ilvl w:val="0"/>
          <w:numId w:val="38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lastRenderedPageBreak/>
        <w:t>Other (please specify)</w:t>
      </w:r>
      <w:r w:rsidR="00814239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814239" w:rsidRPr="00814239">
        <w:rPr>
          <w:rFonts w:ascii="Verdana" w:eastAsia="Times New Roman" w:hAnsi="Verdana"/>
          <w:sz w:val="22"/>
          <w:szCs w:val="22"/>
        </w:rPr>
        <w:t xml:space="preserve">- </w:t>
      </w:r>
      <w:r w:rsidR="00814239">
        <w:rPr>
          <w:rFonts w:ascii="Verdana" w:eastAsia="Times New Roman" w:hAnsi="Verdana"/>
          <w:sz w:val="22"/>
          <w:szCs w:val="22"/>
        </w:rPr>
        <w:t>not recorded</w:t>
      </w:r>
    </w:p>
    <w:p w14:paraId="5152A51F" w14:textId="77777777" w:rsidR="002208C5" w:rsidRPr="00254387" w:rsidRDefault="002208C5" w:rsidP="002208C5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6A957E2F" w14:textId="77777777" w:rsidR="002208C5" w:rsidRPr="00254387" w:rsidRDefault="002208C5" w:rsidP="002208C5">
      <w:pPr>
        <w:rPr>
          <w:rFonts w:ascii="Verdana" w:hAnsi="Verdana"/>
          <w:b/>
          <w:bCs/>
          <w:sz w:val="22"/>
          <w:szCs w:val="22"/>
        </w:rPr>
      </w:pPr>
      <w:r w:rsidRPr="00254387">
        <w:rPr>
          <w:rFonts w:ascii="Verdana" w:hAnsi="Verdana"/>
          <w:b/>
          <w:bCs/>
          <w:sz w:val="22"/>
          <w:szCs w:val="22"/>
          <w:u w:val="single"/>
        </w:rPr>
        <w:t>SECTION 5: Policies and Compliance</w:t>
      </w:r>
    </w:p>
    <w:p w14:paraId="0416CECF" w14:textId="73EAA24F" w:rsidR="002208C5" w:rsidRPr="00254387" w:rsidRDefault="002208C5" w:rsidP="002208C5">
      <w:pPr>
        <w:numPr>
          <w:ilvl w:val="0"/>
          <w:numId w:val="3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 xml:space="preserve">Compliance with Disposal Guidelines: How does your hospital ensure compliance with national or NHS guidelines on the disposal and management of medical equipment? </w:t>
      </w:r>
    </w:p>
    <w:p w14:paraId="7A0886BB" w14:textId="76C8EC5A" w:rsidR="002208C5" w:rsidRPr="0018513F" w:rsidRDefault="002208C5" w:rsidP="002208C5">
      <w:pPr>
        <w:pStyle w:val="ListParagraph"/>
        <w:numPr>
          <w:ilvl w:val="0"/>
          <w:numId w:val="40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 xml:space="preserve">Internal audits </w:t>
      </w:r>
      <w:r w:rsidR="0018513F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18513F">
        <w:rPr>
          <w:rFonts w:ascii="Verdana" w:eastAsia="Times New Roman" w:hAnsi="Verdana"/>
          <w:b/>
          <w:bCs/>
          <w:sz w:val="22"/>
          <w:szCs w:val="22"/>
        </w:rPr>
        <w:br/>
      </w:r>
      <w:r w:rsidR="0018513F" w:rsidRPr="0018513F">
        <w:rPr>
          <w:rFonts w:ascii="Verdana" w:eastAsia="Times New Roman" w:hAnsi="Verdana"/>
          <w:sz w:val="22"/>
          <w:szCs w:val="22"/>
        </w:rPr>
        <w:t>Health Board Environmental Management Team</w:t>
      </w:r>
    </w:p>
    <w:p w14:paraId="3425A23B" w14:textId="4672AAFE" w:rsidR="002208C5" w:rsidRPr="00254387" w:rsidRDefault="002208C5" w:rsidP="002208C5">
      <w:pPr>
        <w:numPr>
          <w:ilvl w:val="0"/>
          <w:numId w:val="4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>External audits</w:t>
      </w:r>
      <w:r w:rsidR="0018513F">
        <w:rPr>
          <w:rFonts w:ascii="Verdana" w:eastAsia="Times New Roman" w:hAnsi="Verdana"/>
          <w:b/>
          <w:bCs/>
          <w:sz w:val="22"/>
          <w:szCs w:val="22"/>
        </w:rPr>
        <w:br/>
      </w:r>
      <w:r w:rsidR="0018513F" w:rsidRPr="0018513F">
        <w:rPr>
          <w:rFonts w:ascii="Verdana" w:eastAsia="Times New Roman" w:hAnsi="Verdana"/>
          <w:sz w:val="22"/>
          <w:szCs w:val="22"/>
        </w:rPr>
        <w:t>Certified external body</w:t>
      </w:r>
    </w:p>
    <w:p w14:paraId="22CD734C" w14:textId="511ABB38" w:rsidR="002208C5" w:rsidRPr="00254387" w:rsidRDefault="002208C5" w:rsidP="002208C5">
      <w:pPr>
        <w:numPr>
          <w:ilvl w:val="0"/>
          <w:numId w:val="4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>Regular staff training</w:t>
      </w:r>
      <w:r w:rsidR="0018513F">
        <w:rPr>
          <w:rFonts w:ascii="Verdana" w:eastAsia="Times New Roman" w:hAnsi="Verdana"/>
          <w:b/>
          <w:bCs/>
          <w:sz w:val="22"/>
          <w:szCs w:val="22"/>
        </w:rPr>
        <w:br/>
      </w:r>
      <w:r w:rsidR="0018513F" w:rsidRPr="0018513F">
        <w:rPr>
          <w:rFonts w:ascii="Verdana" w:eastAsia="Times New Roman" w:hAnsi="Verdana"/>
          <w:sz w:val="22"/>
          <w:szCs w:val="22"/>
        </w:rPr>
        <w:t>Part of induction and basic staff day to day activities</w:t>
      </w:r>
    </w:p>
    <w:p w14:paraId="3ECCF77C" w14:textId="14234B97" w:rsidR="002208C5" w:rsidRPr="00254387" w:rsidRDefault="002208C5" w:rsidP="002208C5">
      <w:pPr>
        <w:numPr>
          <w:ilvl w:val="0"/>
          <w:numId w:val="4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>Other (please specify)</w:t>
      </w:r>
      <w:r w:rsidR="0018513F">
        <w:rPr>
          <w:rFonts w:ascii="Verdana" w:eastAsia="Times New Roman" w:hAnsi="Verdana"/>
          <w:b/>
          <w:bCs/>
          <w:sz w:val="22"/>
          <w:szCs w:val="22"/>
        </w:rPr>
        <w:br/>
      </w:r>
      <w:r w:rsidR="0018513F" w:rsidRPr="0018513F">
        <w:rPr>
          <w:rFonts w:ascii="Verdana" w:eastAsia="Times New Roman" w:hAnsi="Verdana"/>
          <w:sz w:val="22"/>
          <w:szCs w:val="22"/>
        </w:rPr>
        <w:t>MEMS local procedures</w:t>
      </w:r>
    </w:p>
    <w:p w14:paraId="583F37D2" w14:textId="77777777" w:rsidR="002208C5" w:rsidRPr="00254387" w:rsidRDefault="002208C5" w:rsidP="002208C5">
      <w:pPr>
        <w:ind w:left="720"/>
        <w:rPr>
          <w:rFonts w:ascii="Verdana" w:eastAsiaTheme="minorHAnsi" w:hAnsi="Verdana"/>
          <w:b/>
          <w:bCs/>
          <w:sz w:val="22"/>
          <w:szCs w:val="22"/>
        </w:rPr>
      </w:pPr>
    </w:p>
    <w:p w14:paraId="0C4D6316" w14:textId="3A3175F3" w:rsidR="002208C5" w:rsidRPr="00254387" w:rsidRDefault="002208C5" w:rsidP="002208C5">
      <w:pPr>
        <w:numPr>
          <w:ilvl w:val="0"/>
          <w:numId w:val="41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254387">
        <w:rPr>
          <w:rFonts w:ascii="Verdana" w:eastAsia="Times New Roman" w:hAnsi="Verdana"/>
          <w:b/>
          <w:bCs/>
          <w:sz w:val="22"/>
          <w:szCs w:val="22"/>
        </w:rPr>
        <w:t xml:space="preserve">Internal Audits of Equipment Management: Has your hospital conducted internal audits within the last 12 months to assess the management of excess medical equipment? </w:t>
      </w:r>
    </w:p>
    <w:p w14:paraId="0FDEF6C5" w14:textId="1181D344" w:rsidR="002208C5" w:rsidRPr="00254387" w:rsidRDefault="00A27185" w:rsidP="002208C5">
      <w:pPr>
        <w:pStyle w:val="ListParagraph"/>
        <w:numPr>
          <w:ilvl w:val="0"/>
          <w:numId w:val="42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2863173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06F25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☒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Yes (If yes, please indicate the frequency of audits and any key findings, if available)</w:t>
      </w:r>
      <w:r w:rsidR="00506F25">
        <w:rPr>
          <w:rFonts w:ascii="Verdana" w:eastAsia="Times New Roman" w:hAnsi="Verdana"/>
          <w:b/>
          <w:bCs/>
          <w:sz w:val="22"/>
          <w:szCs w:val="22"/>
        </w:rPr>
        <w:br/>
      </w:r>
      <w:r w:rsidR="00506F25" w:rsidRPr="00506F25">
        <w:rPr>
          <w:rFonts w:ascii="Verdana" w:eastAsia="Times New Roman" w:hAnsi="Verdana"/>
          <w:sz w:val="22"/>
          <w:szCs w:val="22"/>
        </w:rPr>
        <w:t>Twice – approximately every 12 months</w:t>
      </w:r>
    </w:p>
    <w:p w14:paraId="77ADAABF" w14:textId="2DA89305" w:rsidR="002208C5" w:rsidRPr="00254387" w:rsidRDefault="00A27185" w:rsidP="002208C5">
      <w:pPr>
        <w:numPr>
          <w:ilvl w:val="0"/>
          <w:numId w:val="42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sdt>
        <w:sdtPr>
          <w:rPr>
            <w:rFonts w:ascii="Verdana" w:eastAsia="Times New Roman" w:hAnsi="Verdana"/>
            <w:b/>
            <w:bCs/>
            <w:sz w:val="22"/>
            <w:szCs w:val="22"/>
          </w:rPr>
          <w:id w:val="939565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8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254387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2208C5" w:rsidRPr="00254387">
        <w:rPr>
          <w:rFonts w:ascii="Verdana" w:eastAsia="Times New Roman" w:hAnsi="Verdana"/>
          <w:b/>
          <w:bCs/>
          <w:sz w:val="22"/>
          <w:szCs w:val="22"/>
        </w:rPr>
        <w:t>No</w:t>
      </w:r>
    </w:p>
    <w:p w14:paraId="5C7C50A7" w14:textId="77777777" w:rsidR="002208C5" w:rsidRPr="00254387" w:rsidRDefault="002208C5" w:rsidP="002208C5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2178A95B" w14:textId="77777777" w:rsidR="00873328" w:rsidRPr="00254387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Pr="00254387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254387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Pr="00254387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Pr="00254387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Pr="00254387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Pr="00254387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Pr="00254387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Pr="00254387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Pr="00254387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Pr="00254387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1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1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8EF730B"/>
    <w:multiLevelType w:val="multilevel"/>
    <w:tmpl w:val="919695D6"/>
    <w:lvl w:ilvl="0">
      <w:start w:val="1"/>
      <w:numFmt w:val="decimal"/>
      <w:lvlText w:val="%1."/>
      <w:lvlJc w:val="left"/>
      <w:pPr>
        <w:tabs>
          <w:tab w:val="num" w:pos="865"/>
        </w:tabs>
        <w:ind w:left="865" w:hanging="360"/>
      </w:pPr>
    </w:lvl>
    <w:lvl w:ilvl="1">
      <w:start w:val="1"/>
      <w:numFmt w:val="decimal"/>
      <w:lvlText w:val="%2."/>
      <w:lvlJc w:val="left"/>
      <w:pPr>
        <w:tabs>
          <w:tab w:val="num" w:pos="1585"/>
        </w:tabs>
        <w:ind w:left="1585" w:hanging="360"/>
      </w:pPr>
    </w:lvl>
    <w:lvl w:ilvl="2">
      <w:start w:val="1"/>
      <w:numFmt w:val="decimal"/>
      <w:lvlText w:val="%3."/>
      <w:lvlJc w:val="left"/>
      <w:pPr>
        <w:tabs>
          <w:tab w:val="num" w:pos="2305"/>
        </w:tabs>
        <w:ind w:left="2305" w:hanging="360"/>
      </w:pPr>
    </w:lvl>
    <w:lvl w:ilvl="3">
      <w:start w:val="1"/>
      <w:numFmt w:val="decimal"/>
      <w:lvlText w:val="%4."/>
      <w:lvlJc w:val="left"/>
      <w:pPr>
        <w:tabs>
          <w:tab w:val="num" w:pos="3025"/>
        </w:tabs>
        <w:ind w:left="3025" w:hanging="360"/>
      </w:pPr>
    </w:lvl>
    <w:lvl w:ilvl="4">
      <w:start w:val="1"/>
      <w:numFmt w:val="decimal"/>
      <w:lvlText w:val="%5."/>
      <w:lvlJc w:val="left"/>
      <w:pPr>
        <w:tabs>
          <w:tab w:val="num" w:pos="3745"/>
        </w:tabs>
        <w:ind w:left="3745" w:hanging="360"/>
      </w:pPr>
    </w:lvl>
    <w:lvl w:ilvl="5">
      <w:start w:val="1"/>
      <w:numFmt w:val="decimal"/>
      <w:lvlText w:val="%6."/>
      <w:lvlJc w:val="left"/>
      <w:pPr>
        <w:tabs>
          <w:tab w:val="num" w:pos="4465"/>
        </w:tabs>
        <w:ind w:left="4465" w:hanging="360"/>
      </w:pPr>
    </w:lvl>
    <w:lvl w:ilvl="6">
      <w:start w:val="1"/>
      <w:numFmt w:val="decimal"/>
      <w:lvlText w:val="%7."/>
      <w:lvlJc w:val="left"/>
      <w:pPr>
        <w:tabs>
          <w:tab w:val="num" w:pos="5185"/>
        </w:tabs>
        <w:ind w:left="5185" w:hanging="360"/>
      </w:pPr>
    </w:lvl>
    <w:lvl w:ilvl="7">
      <w:start w:val="1"/>
      <w:numFmt w:val="decimal"/>
      <w:lvlText w:val="%8."/>
      <w:lvlJc w:val="left"/>
      <w:pPr>
        <w:tabs>
          <w:tab w:val="num" w:pos="5905"/>
        </w:tabs>
        <w:ind w:left="5905" w:hanging="360"/>
      </w:pPr>
    </w:lvl>
    <w:lvl w:ilvl="8">
      <w:start w:val="1"/>
      <w:numFmt w:val="decimal"/>
      <w:lvlText w:val="%9."/>
      <w:lvlJc w:val="left"/>
      <w:pPr>
        <w:tabs>
          <w:tab w:val="num" w:pos="6625"/>
        </w:tabs>
        <w:ind w:left="6625" w:hanging="36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E780DF7"/>
    <w:multiLevelType w:val="multilevel"/>
    <w:tmpl w:val="E2EE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06558D"/>
    <w:multiLevelType w:val="multilevel"/>
    <w:tmpl w:val="BC24694C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Calibri" w:hAnsi="Verdana" w:cs="Arial"/>
        <w:b/>
        <w:bCs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)"/>
      <w:lvlJc w:val="left"/>
      <w:pPr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23E3027E"/>
    <w:multiLevelType w:val="multilevel"/>
    <w:tmpl w:val="B1246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FF4B5B"/>
    <w:multiLevelType w:val="multilevel"/>
    <w:tmpl w:val="628E6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1A253E"/>
    <w:multiLevelType w:val="multilevel"/>
    <w:tmpl w:val="E68C2F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3" w15:restartNumberingAfterBreak="0">
    <w:nsid w:val="35425892"/>
    <w:multiLevelType w:val="multilevel"/>
    <w:tmpl w:val="2C8695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55442E"/>
    <w:multiLevelType w:val="multilevel"/>
    <w:tmpl w:val="89AE82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3EAC1DE6"/>
    <w:multiLevelType w:val="multilevel"/>
    <w:tmpl w:val="C776913A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9" w15:restartNumberingAfterBreak="0">
    <w:nsid w:val="3F2F3D17"/>
    <w:multiLevelType w:val="multilevel"/>
    <w:tmpl w:val="757A6868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0" w15:restartNumberingAfterBreak="0">
    <w:nsid w:val="44111039"/>
    <w:multiLevelType w:val="multilevel"/>
    <w:tmpl w:val="DA50E142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 w15:restartNumberingAfterBreak="0">
    <w:nsid w:val="44204B31"/>
    <w:multiLevelType w:val="multilevel"/>
    <w:tmpl w:val="9BB0423A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4DF73EDB"/>
    <w:multiLevelType w:val="multilevel"/>
    <w:tmpl w:val="5678C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5" w15:restartNumberingAfterBreak="0">
    <w:nsid w:val="52890BDD"/>
    <w:multiLevelType w:val="multilevel"/>
    <w:tmpl w:val="2C5C10B4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7" w15:restartNumberingAfterBreak="0">
    <w:nsid w:val="54881BE3"/>
    <w:multiLevelType w:val="multilevel"/>
    <w:tmpl w:val="53CC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B905FD5"/>
    <w:multiLevelType w:val="multilevel"/>
    <w:tmpl w:val="9A88E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)"/>
      <w:lvlJc w:val="left"/>
      <w:pPr>
        <w:ind w:left="252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F7422F"/>
    <w:multiLevelType w:val="multilevel"/>
    <w:tmpl w:val="B49C6A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E303A5"/>
    <w:multiLevelType w:val="multilevel"/>
    <w:tmpl w:val="E2B6E032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3" w15:restartNumberingAfterBreak="0">
    <w:nsid w:val="6332454E"/>
    <w:multiLevelType w:val="multilevel"/>
    <w:tmpl w:val="12C802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6" w15:restartNumberingAfterBreak="0">
    <w:nsid w:val="743D1023"/>
    <w:multiLevelType w:val="multilevel"/>
    <w:tmpl w:val="1604ED80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Aptos" w:eastAsia="Aptos" w:hAnsi="Aptos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7" w15:restartNumberingAfterBreak="0">
    <w:nsid w:val="74727C5B"/>
    <w:multiLevelType w:val="multilevel"/>
    <w:tmpl w:val="F7C26D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567B8D"/>
    <w:multiLevelType w:val="multilevel"/>
    <w:tmpl w:val="A5E84256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9" w15:restartNumberingAfterBreak="0">
    <w:nsid w:val="7D514EE0"/>
    <w:multiLevelType w:val="multilevel"/>
    <w:tmpl w:val="B810C6F2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0" w15:restartNumberingAfterBreak="0">
    <w:nsid w:val="7E265107"/>
    <w:multiLevelType w:val="multilevel"/>
    <w:tmpl w:val="893AD8C2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1" w15:restartNumberingAfterBreak="0">
    <w:nsid w:val="7E666E32"/>
    <w:multiLevelType w:val="multilevel"/>
    <w:tmpl w:val="A78C4E24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6"/>
  </w:num>
  <w:num w:numId="4">
    <w:abstractNumId w:val="34"/>
  </w:num>
  <w:num w:numId="5">
    <w:abstractNumId w:val="5"/>
  </w:num>
  <w:num w:numId="6">
    <w:abstractNumId w:val="4"/>
  </w:num>
  <w:num w:numId="7">
    <w:abstractNumId w:val="23"/>
  </w:num>
  <w:num w:numId="8">
    <w:abstractNumId w:val="32"/>
  </w:num>
  <w:num w:numId="9">
    <w:abstractNumId w:val="42"/>
  </w:num>
  <w:num w:numId="10">
    <w:abstractNumId w:val="1"/>
  </w:num>
  <w:num w:numId="11">
    <w:abstractNumId w:val="17"/>
  </w:num>
  <w:num w:numId="12">
    <w:abstractNumId w:val="26"/>
  </w:num>
  <w:num w:numId="13">
    <w:abstractNumId w:val="3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11"/>
  </w:num>
  <w:num w:numId="18">
    <w:abstractNumId w:val="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647C"/>
    <w:rsid w:val="00040038"/>
    <w:rsid w:val="0008605F"/>
    <w:rsid w:val="00095DF5"/>
    <w:rsid w:val="000C00ED"/>
    <w:rsid w:val="000F6539"/>
    <w:rsid w:val="00111757"/>
    <w:rsid w:val="001276F0"/>
    <w:rsid w:val="001508FC"/>
    <w:rsid w:val="0018513F"/>
    <w:rsid w:val="00185784"/>
    <w:rsid w:val="001B1339"/>
    <w:rsid w:val="001D4041"/>
    <w:rsid w:val="001E0A71"/>
    <w:rsid w:val="001E2D50"/>
    <w:rsid w:val="00213076"/>
    <w:rsid w:val="002156AF"/>
    <w:rsid w:val="002208C5"/>
    <w:rsid w:val="00236F74"/>
    <w:rsid w:val="00254387"/>
    <w:rsid w:val="00257A6E"/>
    <w:rsid w:val="002677FD"/>
    <w:rsid w:val="00286642"/>
    <w:rsid w:val="00294260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540C"/>
    <w:rsid w:val="0048724F"/>
    <w:rsid w:val="004C59CA"/>
    <w:rsid w:val="004C7B47"/>
    <w:rsid w:val="004E1954"/>
    <w:rsid w:val="004F001A"/>
    <w:rsid w:val="004F1E5A"/>
    <w:rsid w:val="004F4D32"/>
    <w:rsid w:val="005029F2"/>
    <w:rsid w:val="00506F25"/>
    <w:rsid w:val="005317D4"/>
    <w:rsid w:val="00534D7A"/>
    <w:rsid w:val="00553E1D"/>
    <w:rsid w:val="005651CF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2D76"/>
    <w:rsid w:val="006D5578"/>
    <w:rsid w:val="006F4A69"/>
    <w:rsid w:val="006F5A5D"/>
    <w:rsid w:val="00730DD2"/>
    <w:rsid w:val="00734492"/>
    <w:rsid w:val="0073651A"/>
    <w:rsid w:val="007619D1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6A3E"/>
    <w:rsid w:val="007F192C"/>
    <w:rsid w:val="00810367"/>
    <w:rsid w:val="00814239"/>
    <w:rsid w:val="00824D19"/>
    <w:rsid w:val="00846C1D"/>
    <w:rsid w:val="00873328"/>
    <w:rsid w:val="00891C91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7185"/>
    <w:rsid w:val="00A32A0B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5BA2"/>
    <w:rsid w:val="00BB4931"/>
    <w:rsid w:val="00BC67E1"/>
    <w:rsid w:val="00C021A4"/>
    <w:rsid w:val="00C050BE"/>
    <w:rsid w:val="00C06C5B"/>
    <w:rsid w:val="00C75A00"/>
    <w:rsid w:val="00CA07E3"/>
    <w:rsid w:val="00CB2BBE"/>
    <w:rsid w:val="00CD58A4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D27AC"/>
    <w:rsid w:val="00EE0615"/>
    <w:rsid w:val="00F263CC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65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51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51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125</TotalTime>
  <Pages>6</Pages>
  <Words>1150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43</cp:revision>
  <cp:lastPrinted>2019-03-26T11:11:00Z</cp:lastPrinted>
  <dcterms:created xsi:type="dcterms:W3CDTF">2021-09-13T07:38:00Z</dcterms:created>
  <dcterms:modified xsi:type="dcterms:W3CDTF">2024-12-06T13:58:00Z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78e496652296803678ba766f3cc02f93902e93ed9269b99c11aaa7888fc298d2</vt:lpwstr>
  </property>
</Properties>
</file>