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9D0CFE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67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9D0CFE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2767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340BAB" w14:textId="09BE4B15" w:rsidR="00B27674" w:rsidRPr="00B27674" w:rsidRDefault="00B27674" w:rsidP="00B27674">
      <w:pPr>
        <w:pStyle w:val="gmail-msonospacing"/>
        <w:spacing w:before="0" w:beforeAutospacing="0" w:after="0" w:afterAutospacing="0"/>
        <w:ind w:left="505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Contract Register Request: </w:t>
      </w:r>
    </w:p>
    <w:p w14:paraId="3AB09E0D" w14:textId="7513866D" w:rsidR="00B27674" w:rsidRPr="00B27674" w:rsidRDefault="00B27674" w:rsidP="00B27674">
      <w:pPr>
        <w:pStyle w:val="gmail-msonospacing"/>
        <w:numPr>
          <w:ilvl w:val="0"/>
          <w:numId w:val="21"/>
        </w:numPr>
        <w:spacing w:before="0" w:beforeAutospacing="0" w:after="0" w:afterAutospacing="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 xml:space="preserve">I am seeking the full and entirety of the organisation's contract register or database. </w:t>
      </w:r>
      <w:r w:rsidRPr="00B27674">
        <w:rPr>
          <w:rFonts w:ascii="Verdana" w:hAnsi="Verdana"/>
          <w:b/>
          <w:bCs/>
        </w:rPr>
        <w:br/>
      </w:r>
      <w:r w:rsidRPr="00B27674">
        <w:rPr>
          <w:rFonts w:ascii="Verdana" w:hAnsi="Verdana"/>
          <w:b/>
          <w:bCs/>
        </w:rPr>
        <w:t>The register should include the following columns/headings or something similar:</w:t>
      </w:r>
      <w:r w:rsidRPr="00B27674">
        <w:rPr>
          <w:rFonts w:ascii="Verdana" w:hAnsi="Verdana"/>
          <w:b/>
          <w:bCs/>
        </w:rPr>
        <w:br/>
      </w:r>
    </w:p>
    <w:p w14:paraId="24AC272D" w14:textId="3E251149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Title: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title of the contract, e.g., "IT Services Contract".</w:t>
      </w:r>
    </w:p>
    <w:p w14:paraId="7B67A3A3" w14:textId="48B56088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Supplier Name: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name of the organisation providing the goods or services.</w:t>
      </w:r>
    </w:p>
    <w:p w14:paraId="51FDB08E" w14:textId="7145219D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Estimated Spend (Total or Annual): [Radio Button]</w:t>
      </w:r>
      <w:r w:rsidRPr="00B27674">
        <w:rPr>
          <w:rFonts w:ascii="Verdana" w:hAnsi="Verdana"/>
          <w:b/>
          <w:bCs/>
          <w:sz w:val="22"/>
          <w:szCs w:val="22"/>
        </w:rPr>
        <w:t xml:space="preserve"> Whether the estimated spend is for the entire contract period or annually.</w:t>
      </w:r>
    </w:p>
    <w:p w14:paraId="0C6B19AC" w14:textId="04276692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Duration: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initial term of the contract in months.</w:t>
      </w:r>
    </w:p>
    <w:p w14:paraId="03C4860C" w14:textId="76969D1E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Total Contract Period: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total duration of the contract, including any potential extensions.</w:t>
      </w:r>
    </w:p>
    <w:p w14:paraId="2557346E" w14:textId="0B167CF1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Extensions: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number of months for any potential extensions.</w:t>
      </w:r>
    </w:p>
    <w:p w14:paraId="1D833109" w14:textId="78C3D289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Start Date: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date the contract officially begins.</w:t>
      </w:r>
    </w:p>
    <w:p w14:paraId="4CFCEE46" w14:textId="0B70B953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Expiry Date: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date the initial contract period ends.</w:t>
      </w:r>
    </w:p>
    <w:p w14:paraId="1E4DE2A0" w14:textId="7E8259D3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Review Date: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date on which the contract should be reviewed for renewal or extension.</w:t>
      </w:r>
    </w:p>
    <w:p w14:paraId="2CFBDCE2" w14:textId="69BCE817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Description:</w:t>
      </w:r>
      <w:r w:rsidRPr="00B27674">
        <w:rPr>
          <w:rFonts w:ascii="Verdana" w:hAnsi="Verdana"/>
          <w:b/>
          <w:bCs/>
          <w:sz w:val="22"/>
          <w:szCs w:val="22"/>
        </w:rPr>
        <w:t xml:space="preserve"> A detailed description of the contract, this could include the purpose, scope, and key terms and conditions.</w:t>
      </w:r>
    </w:p>
    <w:p w14:paraId="55558BE3" w14:textId="0F209EB0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Contact Owner: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name, job title, main contact number, and email address of the individual responsible for the contract.</w:t>
      </w:r>
    </w:p>
    <w:p w14:paraId="4DE46FBC" w14:textId="717481BA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Notes:</w:t>
      </w:r>
      <w:r w:rsidRPr="00B27674">
        <w:rPr>
          <w:rFonts w:ascii="Verdana" w:hAnsi="Verdana"/>
          <w:b/>
          <w:bCs/>
          <w:sz w:val="22"/>
          <w:szCs w:val="22"/>
        </w:rPr>
        <w:t xml:space="preserve"> Any additional relevant information, such as specific terms and conditions, risk assessments, or performance metrics.</w:t>
      </w:r>
    </w:p>
    <w:p w14:paraId="4F9F6B31" w14:textId="1DA1BAD4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Department: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department within your organisation that the contract is associated with.</w:t>
      </w:r>
      <w:r w:rsidRPr="00B27674">
        <w:rPr>
          <w:rStyle w:val="Strong"/>
          <w:rFonts w:ascii="Verdana" w:hAnsi="Verdana"/>
          <w:sz w:val="22"/>
          <w:szCs w:val="22"/>
        </w:rPr>
        <w:t xml:space="preserve"> </w:t>
      </w:r>
    </w:p>
    <w:p w14:paraId="31E02638" w14:textId="60890D0A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Contract Award Date: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date the contract was awarded.</w:t>
      </w:r>
    </w:p>
    <w:p w14:paraId="7F271000" w14:textId="04C6110D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Participating Organisations:</w:t>
      </w:r>
      <w:r w:rsidRPr="00B27674">
        <w:rPr>
          <w:rFonts w:ascii="Verdana" w:hAnsi="Verdana"/>
          <w:b/>
          <w:bCs/>
          <w:sz w:val="22"/>
          <w:szCs w:val="22"/>
        </w:rPr>
        <w:t xml:space="preserve"> Other organisations involved in the procurement process.</w:t>
      </w:r>
    </w:p>
    <w:p w14:paraId="189DD227" w14:textId="3D88E016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Procurement Category: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category of the procurement, e.g., IT, Facilities, or Professional Services. [I will send you a list of categories]</w:t>
      </w:r>
    </w:p>
    <w:p w14:paraId="7993E946" w14:textId="470986F4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Framework Reference: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reference number of procurement framework.</w:t>
      </w:r>
    </w:p>
    <w:p w14:paraId="3A690ABB" w14:textId="538B2C1C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Central Purchasing Body: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organisation responsible for the overall procurement.</w:t>
      </w:r>
    </w:p>
    <w:p w14:paraId="6ACD7BC7" w14:textId="1D281679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Tender Reference:</w:t>
      </w:r>
      <w:r w:rsidRPr="00B27674">
        <w:rPr>
          <w:rFonts w:ascii="Verdana" w:hAnsi="Verdana"/>
          <w:b/>
          <w:bCs/>
          <w:sz w:val="22"/>
          <w:szCs w:val="22"/>
        </w:rPr>
        <w:t xml:space="preserve"> The reference number of the tender notice.</w:t>
      </w:r>
    </w:p>
    <w:p w14:paraId="681264F2" w14:textId="2AC26769" w:rsidR="00B27674" w:rsidRPr="00B27674" w:rsidRDefault="00B27674" w:rsidP="00B27674">
      <w:pPr>
        <w:pStyle w:val="NormalWeb"/>
        <w:numPr>
          <w:ilvl w:val="0"/>
          <w:numId w:val="20"/>
        </w:numPr>
        <w:ind w:hanging="224"/>
        <w:rPr>
          <w:rFonts w:ascii="Verdana" w:hAnsi="Verdana"/>
          <w:b/>
          <w:bCs/>
          <w:sz w:val="22"/>
          <w:szCs w:val="22"/>
        </w:rPr>
      </w:pPr>
      <w:r w:rsidRPr="00B27674">
        <w:rPr>
          <w:rStyle w:val="Strong"/>
          <w:rFonts w:ascii="Verdana" w:hAnsi="Verdana"/>
          <w:sz w:val="22"/>
          <w:szCs w:val="22"/>
        </w:rPr>
        <w:t>CPV Codes/Pro-Class/</w:t>
      </w:r>
      <w:proofErr w:type="spellStart"/>
      <w:r w:rsidRPr="00B27674">
        <w:rPr>
          <w:rStyle w:val="Strong"/>
          <w:rFonts w:ascii="Verdana" w:hAnsi="Verdana"/>
          <w:sz w:val="22"/>
          <w:szCs w:val="22"/>
        </w:rPr>
        <w:t>eClass</w:t>
      </w:r>
      <w:proofErr w:type="spellEnd"/>
      <w:r w:rsidRPr="00B27674">
        <w:rPr>
          <w:rStyle w:val="Strong"/>
          <w:rFonts w:ascii="Verdana" w:hAnsi="Verdana"/>
          <w:sz w:val="22"/>
          <w:szCs w:val="22"/>
        </w:rPr>
        <w:t>:</w:t>
      </w:r>
      <w:r w:rsidRPr="00B27674">
        <w:rPr>
          <w:rFonts w:ascii="Verdana" w:hAnsi="Verdana"/>
          <w:b/>
          <w:bCs/>
          <w:sz w:val="22"/>
          <w:szCs w:val="22"/>
        </w:rPr>
        <w:t xml:space="preserve"> Standard classification codes used to categorise public procurement. [Radio Button] On select they should be able to select the classes.</w:t>
      </w:r>
      <w:r w:rsidR="00FF5F77">
        <w:rPr>
          <w:rFonts w:ascii="Verdana" w:hAnsi="Verdana"/>
          <w:b/>
          <w:bCs/>
          <w:sz w:val="22"/>
          <w:szCs w:val="22"/>
        </w:rPr>
        <w:br/>
      </w:r>
      <w:r w:rsidR="00FF5F77">
        <w:rPr>
          <w:rFonts w:ascii="Verdana" w:hAnsi="Verdana"/>
          <w:b/>
          <w:bCs/>
          <w:sz w:val="22"/>
          <w:szCs w:val="22"/>
        </w:rPr>
        <w:br/>
      </w:r>
      <w:r w:rsidR="00B841D1"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website. Under </w:t>
      </w:r>
      <w:r w:rsidR="00B841D1" w:rsidRPr="00FC3B42">
        <w:rPr>
          <w:rFonts w:ascii="Verdana" w:hAnsi="Verdana" w:cs="Tahoma"/>
          <w:sz w:val="22"/>
          <w:szCs w:val="22"/>
        </w:rPr>
        <w:lastRenderedPageBreak/>
        <w:t xml:space="preserve">Section 21 of the </w:t>
      </w:r>
      <w:smartTag w:uri="urn:schemas-microsoft-com:office:smarttags" w:element="address">
        <w:r w:rsidR="00B841D1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B841D1" w:rsidRPr="00FC3B42">
        <w:rPr>
          <w:rFonts w:ascii="Verdana" w:hAnsi="Verdana" w:cs="Tahoma"/>
          <w:sz w:val="22"/>
          <w:szCs w:val="22"/>
        </w:rPr>
        <w:t xml:space="preserve"> Act </w:t>
      </w:r>
      <w:r w:rsidR="00B841D1" w:rsidRPr="00FC3B42">
        <w:rPr>
          <w:rFonts w:ascii="Verdana" w:hAnsi="Verdana"/>
          <w:sz w:val="22"/>
          <w:szCs w:val="22"/>
        </w:rPr>
        <w:t>(information accessible by other means)</w:t>
      </w:r>
      <w:r w:rsidR="00B841D1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B841D1" w:rsidRPr="00FC3B42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 w:rsidR="00B841D1">
        <w:rPr>
          <w:rFonts w:ascii="Verdana" w:hAnsi="Verdana"/>
          <w:sz w:val="22"/>
          <w:szCs w:val="22"/>
        </w:rPr>
        <w:br/>
      </w:r>
      <w:hyperlink r:id="rId8" w:history="1">
        <w:r w:rsidR="00B841D1" w:rsidRPr="00AB282E">
          <w:rPr>
            <w:rStyle w:val="Hyperlink"/>
            <w:rFonts w:ascii="Verdana" w:hAnsi="Verdana"/>
            <w:sz w:val="22"/>
            <w:szCs w:val="22"/>
          </w:rPr>
          <w:t>https://nwssp.nhs.wales/ourservices/procurement-services/procurement-services-documents/documents-library/contract-programme-may-2024</w:t>
        </w:r>
      </w:hyperlink>
      <w:r w:rsidR="00B841D1">
        <w:rPr>
          <w:rFonts w:ascii="Verdana" w:hAnsi="Verdana"/>
          <w:sz w:val="22"/>
          <w:szCs w:val="22"/>
        </w:rPr>
        <w:t xml:space="preserve"> </w:t>
      </w:r>
    </w:p>
    <w:p w14:paraId="0A223934" w14:textId="77777777" w:rsidR="00B27674" w:rsidRPr="00B27674" w:rsidRDefault="00B27674" w:rsidP="00B27674">
      <w:pPr>
        <w:pStyle w:val="gmail-msonospacing"/>
        <w:spacing w:before="0" w:beforeAutospacing="0" w:after="0" w:afterAutospacing="0"/>
        <w:ind w:left="505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 </w:t>
      </w:r>
    </w:p>
    <w:p w14:paraId="3CBE689D" w14:textId="00FBD289" w:rsidR="00B27674" w:rsidRPr="00097F65" w:rsidRDefault="00B27674" w:rsidP="00097F65">
      <w:pPr>
        <w:pStyle w:val="gmail-msonospacing"/>
        <w:numPr>
          <w:ilvl w:val="0"/>
          <w:numId w:val="21"/>
        </w:numPr>
        <w:spacing w:before="0" w:beforeAutospacing="0" w:after="0" w:afterAutospacing="0"/>
        <w:rPr>
          <w:rFonts w:ascii="Verdana" w:hAnsi="Verdana"/>
          <w:b/>
          <w:bCs/>
        </w:rPr>
      </w:pPr>
      <w:r w:rsidRPr="00B27674">
        <w:rPr>
          <w:rFonts w:ascii="Verdana" w:hAnsi="Verdana" w:cs="Times New Roman"/>
          <w:b/>
          <w:bCs/>
        </w:rPr>
        <w:t> </w:t>
      </w:r>
      <w:r w:rsidRPr="00B27674">
        <w:rPr>
          <w:rFonts w:ascii="Verdana" w:hAnsi="Verdana"/>
          <w:b/>
          <w:bCs/>
        </w:rPr>
        <w:t>Procurement Strategy Document Request:</w:t>
      </w:r>
    </w:p>
    <w:p w14:paraId="6FC0226E" w14:textId="02B82414" w:rsidR="00B27674" w:rsidRPr="00B27674" w:rsidRDefault="00B27674" w:rsidP="00B27674">
      <w:pPr>
        <w:pStyle w:val="gmail-msonospacing"/>
        <w:numPr>
          <w:ilvl w:val="0"/>
          <w:numId w:val="22"/>
        </w:numPr>
        <w:spacing w:before="0" w:beforeAutospacing="0" w:after="0" w:afterAutospacing="0"/>
        <w:ind w:left="108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Can the organisation provide a full version of their Procurement Strategy for the fiscal year 2024-2025?</w:t>
      </w:r>
    </w:p>
    <w:p w14:paraId="38F5B62B" w14:textId="6D4CC491" w:rsidR="00B27674" w:rsidRPr="00B27674" w:rsidRDefault="00B27674" w:rsidP="00B27674">
      <w:pPr>
        <w:pStyle w:val="gmail-msonospacing"/>
        <w:numPr>
          <w:ilvl w:val="0"/>
          <w:numId w:val="22"/>
        </w:numPr>
        <w:spacing w:before="0" w:beforeAutospacing="0" w:after="0" w:afterAutospacing="0"/>
        <w:ind w:left="108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If the Procurement Strategy is a strategic direction (2022-2025) instead of an annual plan, please provide an update document for 2023-2024. If an update cannot be provided, please provide information on when an update is planned to be published.</w:t>
      </w:r>
    </w:p>
    <w:p w14:paraId="455A7227" w14:textId="2AEC4E68" w:rsidR="00B27674" w:rsidRPr="00B27674" w:rsidRDefault="00B27674" w:rsidP="00B27674">
      <w:pPr>
        <w:pStyle w:val="gmail-msonospacing"/>
        <w:numPr>
          <w:ilvl w:val="0"/>
          <w:numId w:val="22"/>
        </w:numPr>
        <w:spacing w:before="0" w:beforeAutospacing="0" w:after="0" w:afterAutospacing="0"/>
        <w:ind w:left="108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We require the full document. If any parts of this document have been removed, please state this within your response.</w:t>
      </w:r>
      <w:r w:rsidR="00FF5F77">
        <w:rPr>
          <w:rFonts w:ascii="Verdana" w:hAnsi="Verdana"/>
          <w:b/>
          <w:bCs/>
        </w:rPr>
        <w:br/>
      </w:r>
      <w:r w:rsidR="00FF5F77" w:rsidRPr="00B841D1">
        <w:rPr>
          <w:rFonts w:ascii="Verdana" w:hAnsi="Verdana"/>
        </w:rPr>
        <w:br/>
      </w:r>
      <w:r w:rsidR="00B841D1" w:rsidRPr="00FC3B42">
        <w:rPr>
          <w:rFonts w:ascii="Verdana" w:hAnsi="Verdana" w:cs="Tahoma"/>
        </w:rPr>
        <w:t xml:space="preserve">I can confirm that the information you are seeking is held on our website. Under Section 21 of the </w:t>
      </w:r>
      <w:smartTag w:uri="urn:schemas-microsoft-com:office:smarttags" w:element="address">
        <w:r w:rsidR="00B841D1" w:rsidRPr="00FC3B42">
          <w:rPr>
            <w:rFonts w:ascii="Verdana" w:hAnsi="Verdana" w:cs="Tahoma"/>
          </w:rPr>
          <w:t>Freedom of Information</w:t>
        </w:r>
      </w:smartTag>
      <w:r w:rsidR="00B841D1" w:rsidRPr="00FC3B42">
        <w:rPr>
          <w:rFonts w:ascii="Verdana" w:hAnsi="Verdana" w:cs="Tahoma"/>
        </w:rPr>
        <w:t xml:space="preserve"> Act </w:t>
      </w:r>
      <w:r w:rsidR="00B841D1" w:rsidRPr="00FC3B42">
        <w:rPr>
          <w:rFonts w:ascii="Verdana" w:hAnsi="Verdana"/>
        </w:rPr>
        <w:t>(information accessible by other means)</w:t>
      </w:r>
      <w:r w:rsidR="00B841D1" w:rsidRPr="00FC3B42">
        <w:rPr>
          <w:rFonts w:ascii="Verdana" w:hAnsi="Verdana" w:cs="Tahoma"/>
        </w:rPr>
        <w:t xml:space="preserve">, we are not required to provide information in response to a request if the information is already reasonably accessible to you. </w:t>
      </w:r>
      <w:r w:rsidR="00B841D1" w:rsidRPr="00FC3B42">
        <w:rPr>
          <w:rFonts w:ascii="Verdana" w:hAnsi="Verdana"/>
        </w:rPr>
        <w:t>May I therefore recommend that you look at this link to obtain the information you require:</w:t>
      </w:r>
      <w:r w:rsidR="00B841D1">
        <w:rPr>
          <w:rFonts w:ascii="Verdana" w:hAnsi="Verdana"/>
        </w:rPr>
        <w:br/>
      </w:r>
      <w:hyperlink r:id="rId9" w:history="1">
        <w:r w:rsidR="00B841D1" w:rsidRPr="00AB282E">
          <w:rPr>
            <w:rStyle w:val="Hyperlink"/>
            <w:rFonts w:ascii="Verdana" w:hAnsi="Verdana" w:cs="Calibri"/>
          </w:rPr>
          <w:t>https://nwssp.nhs.wales/corporate-documents/imtp/imtp-2023-2026-v15-compressed</w:t>
        </w:r>
      </w:hyperlink>
      <w:r w:rsidR="00B841D1">
        <w:rPr>
          <w:rFonts w:ascii="Verdana" w:hAnsi="Verdana"/>
        </w:rPr>
        <w:t xml:space="preserve"> </w:t>
      </w:r>
    </w:p>
    <w:p w14:paraId="39DA168A" w14:textId="351DDC73" w:rsidR="00B27674" w:rsidRPr="00B27674" w:rsidRDefault="00B27674" w:rsidP="00B27674">
      <w:pPr>
        <w:pStyle w:val="gmail-msonospacing"/>
        <w:spacing w:before="0" w:beforeAutospacing="0" w:after="0" w:afterAutospacing="0"/>
        <w:ind w:left="215" w:firstLine="75"/>
        <w:rPr>
          <w:rFonts w:ascii="Verdana" w:hAnsi="Verdana"/>
          <w:b/>
          <w:bCs/>
        </w:rPr>
      </w:pPr>
    </w:p>
    <w:p w14:paraId="7E9F73D6" w14:textId="77777777" w:rsidR="00B27674" w:rsidRPr="00B27674" w:rsidRDefault="00B27674" w:rsidP="00B27674">
      <w:pPr>
        <w:pStyle w:val="gmail-msonospacing"/>
        <w:spacing w:before="0" w:beforeAutospacing="0" w:after="0" w:afterAutospacing="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 </w:t>
      </w:r>
    </w:p>
    <w:p w14:paraId="462BD26D" w14:textId="4530A460" w:rsidR="00B27674" w:rsidRPr="00B27674" w:rsidRDefault="00B27674" w:rsidP="00B27674">
      <w:pPr>
        <w:pStyle w:val="gmail-msonospacing"/>
        <w:numPr>
          <w:ilvl w:val="0"/>
          <w:numId w:val="21"/>
        </w:numPr>
        <w:spacing w:before="0" w:beforeAutospacing="0" w:after="0" w:afterAutospacing="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Contact Details Request:</w:t>
      </w:r>
    </w:p>
    <w:p w14:paraId="6A0C9064" w14:textId="453ADB87" w:rsidR="00B27674" w:rsidRPr="00097F65" w:rsidRDefault="00B27674" w:rsidP="00097F65">
      <w:pPr>
        <w:pStyle w:val="gmail-msonospacing"/>
        <w:numPr>
          <w:ilvl w:val="0"/>
          <w:numId w:val="22"/>
        </w:numPr>
        <w:spacing w:before="0" w:beforeAutospacing="0" w:after="0" w:afterAutospacing="0"/>
        <w:ind w:left="1080"/>
        <w:rPr>
          <w:rFonts w:ascii="Verdana" w:hAnsi="Verdana"/>
          <w:b/>
          <w:bCs/>
        </w:rPr>
      </w:pPr>
      <w:r w:rsidRPr="00B27674">
        <w:rPr>
          <w:rFonts w:ascii="Verdana" w:hAnsi="Verdana"/>
          <w:b/>
          <w:bCs/>
        </w:rPr>
        <w:t>Provide contact details of the person responsible for API or data sharing, including [Name, Job Title, Telephone, Email Address].</w:t>
      </w:r>
    </w:p>
    <w:p w14:paraId="7F0C46AF" w14:textId="4174E158" w:rsidR="00B27674" w:rsidRPr="00097F65" w:rsidRDefault="00B27674" w:rsidP="00B27674">
      <w:pPr>
        <w:pStyle w:val="gmail-msonospacing"/>
        <w:numPr>
          <w:ilvl w:val="0"/>
          <w:numId w:val="22"/>
        </w:numPr>
        <w:spacing w:before="0" w:beforeAutospacing="0" w:after="0" w:afterAutospacing="0"/>
        <w:ind w:left="1080"/>
        <w:rPr>
          <w:rFonts w:ascii="Verdana" w:hAnsi="Verdana"/>
        </w:rPr>
      </w:pPr>
      <w:r w:rsidRPr="00B27674">
        <w:rPr>
          <w:rFonts w:ascii="Verdana" w:hAnsi="Verdana"/>
          <w:b/>
          <w:bCs/>
        </w:rPr>
        <w:t>Provide contact details of the person responsible for the actual contract's register, including [Name, Job Title, Telephone, Email Address].</w:t>
      </w:r>
      <w:r w:rsidR="00097F65">
        <w:rPr>
          <w:rFonts w:ascii="Verdana" w:hAnsi="Verdana"/>
          <w:b/>
          <w:bCs/>
        </w:rPr>
        <w:br/>
      </w:r>
      <w:r w:rsidR="00097F65">
        <w:rPr>
          <w:rFonts w:ascii="Verdana" w:hAnsi="Verdana"/>
          <w:b/>
          <w:bCs/>
        </w:rPr>
        <w:br/>
      </w:r>
      <w:r w:rsidR="00097F65" w:rsidRPr="00097F65">
        <w:rPr>
          <w:rFonts w:ascii="Verdana" w:hAnsi="Verdana"/>
        </w:rPr>
        <w:t>Keir Warner – Head of Procurement</w:t>
      </w:r>
      <w:r w:rsidR="00097F65" w:rsidRPr="00097F65">
        <w:rPr>
          <w:rFonts w:ascii="Verdana" w:hAnsi="Verdana"/>
        </w:rPr>
        <w:br/>
      </w:r>
      <w:hyperlink r:id="rId10" w:history="1">
        <w:r w:rsidR="00097F65" w:rsidRPr="00097F65">
          <w:rPr>
            <w:rStyle w:val="Hyperlink"/>
            <w:rFonts w:ascii="Verdana" w:hAnsi="Verdana" w:cs="Calibri"/>
          </w:rPr>
          <w:t>Keir.Warner@wales.nhs.uk</w:t>
        </w:r>
      </w:hyperlink>
      <w:r w:rsidR="00097F65" w:rsidRPr="00097F65">
        <w:rPr>
          <w:rFonts w:ascii="Verdana" w:hAnsi="Verdana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4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15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5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15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181FF2"/>
    <w:multiLevelType w:val="hybridMultilevel"/>
    <w:tmpl w:val="EC3A2CB8"/>
    <w:lvl w:ilvl="0" w:tplc="970C141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F145433"/>
    <w:multiLevelType w:val="hybridMultilevel"/>
    <w:tmpl w:val="078E31D2"/>
    <w:lvl w:ilvl="0" w:tplc="D67E4D54">
      <w:start w:val="3"/>
      <w:numFmt w:val="bullet"/>
      <w:lvlText w:val="·"/>
      <w:lvlJc w:val="left"/>
      <w:pPr>
        <w:ind w:left="944" w:hanging="78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8" w15:restartNumberingAfterBreak="0">
    <w:nsid w:val="3278520F"/>
    <w:multiLevelType w:val="hybridMultilevel"/>
    <w:tmpl w:val="9A1CD142"/>
    <w:lvl w:ilvl="0" w:tplc="0809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C554181"/>
    <w:multiLevelType w:val="hybridMultilevel"/>
    <w:tmpl w:val="7A9C1D2C"/>
    <w:lvl w:ilvl="0" w:tplc="D67E4D54">
      <w:start w:val="3"/>
      <w:numFmt w:val="bullet"/>
      <w:lvlText w:val="·"/>
      <w:lvlJc w:val="left"/>
      <w:pPr>
        <w:ind w:left="944" w:hanging="78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4520C28"/>
    <w:multiLevelType w:val="hybridMultilevel"/>
    <w:tmpl w:val="397213F0"/>
    <w:lvl w:ilvl="0" w:tplc="D67E4D54">
      <w:start w:val="3"/>
      <w:numFmt w:val="bullet"/>
      <w:lvlText w:val="·"/>
      <w:lvlJc w:val="left"/>
      <w:pPr>
        <w:ind w:left="865" w:hanging="360"/>
      </w:pPr>
      <w:rPr>
        <w:rFonts w:ascii="Verdana" w:eastAsiaTheme="minorHAnsi" w:hAnsi="Verdana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20"/>
  </w:num>
  <w:num w:numId="5">
    <w:abstractNumId w:val="5"/>
  </w:num>
  <w:num w:numId="6">
    <w:abstractNumId w:val="4"/>
  </w:num>
  <w:num w:numId="7">
    <w:abstractNumId w:val="14"/>
  </w:num>
  <w:num w:numId="8">
    <w:abstractNumId w:val="19"/>
  </w:num>
  <w:num w:numId="9">
    <w:abstractNumId w:val="22"/>
  </w:num>
  <w:num w:numId="10">
    <w:abstractNumId w:val="1"/>
  </w:num>
  <w:num w:numId="11">
    <w:abstractNumId w:val="13"/>
  </w:num>
  <w:num w:numId="12">
    <w:abstractNumId w:val="16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2"/>
  </w:num>
  <w:num w:numId="19">
    <w:abstractNumId w:val="8"/>
  </w:num>
  <w:num w:numId="20">
    <w:abstractNumId w:val="7"/>
  </w:num>
  <w:num w:numId="21">
    <w:abstractNumId w:val="3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97F6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27674"/>
    <w:rsid w:val="00B34966"/>
    <w:rsid w:val="00B61DE2"/>
    <w:rsid w:val="00B73D24"/>
    <w:rsid w:val="00B82C9E"/>
    <w:rsid w:val="00B841D1"/>
    <w:rsid w:val="00B8458F"/>
    <w:rsid w:val="00BA5BA2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gmail-msonospacing">
    <w:name w:val="gmail-msonospacing"/>
    <w:basedOn w:val="Normal"/>
    <w:uiPriority w:val="99"/>
    <w:semiHidden/>
    <w:rsid w:val="00B27674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customStyle="1" w:styleId="lucyanderson">
    <w:name w:val="EmailStyle33"/>
    <w:aliases w:val="EmailStyle33"/>
    <w:semiHidden/>
    <w:personal/>
    <w:rsid w:val="00B841D1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84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ssp.nhs.wales/ourservices/procurement-services/procurement-services-documents/documents-library/contract-programme-may-202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eir.Warner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wssp.nhs.wales/corporate-documents/imtp/imtp-2023-2026-v15-compresse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2024-11-29T14:36:00Z</dcterms:modified>
</cp:coreProperties>
</file>