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A57A83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0090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24-K-018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A57A83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0090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24-K-018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6D26865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7C6ABB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5C45E6D" w14:textId="06705A5E" w:rsidR="00B0627D" w:rsidRPr="00600908" w:rsidRDefault="00600908" w:rsidP="00600908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sz w:val="22"/>
        </w:rPr>
      </w:pPr>
      <w:r w:rsidRPr="00600908">
        <w:rPr>
          <w:rFonts w:ascii="Verdana" w:hAnsi="Verdana"/>
          <w:b/>
          <w:sz w:val="22"/>
        </w:rPr>
        <w:t xml:space="preserve">Please confirm the number of shifts sent to agencies for </w:t>
      </w:r>
      <w:r w:rsidR="00A85603" w:rsidRPr="00600908">
        <w:rPr>
          <w:rFonts w:ascii="Verdana" w:hAnsi="Verdana"/>
          <w:b/>
          <w:sz w:val="22"/>
        </w:rPr>
        <w:t>fulfil</w:t>
      </w:r>
      <w:r w:rsidR="00A85603">
        <w:rPr>
          <w:rFonts w:ascii="Verdana" w:hAnsi="Verdana"/>
          <w:b/>
          <w:sz w:val="22"/>
        </w:rPr>
        <w:t>m</w:t>
      </w:r>
      <w:r w:rsidR="00A85603" w:rsidRPr="00600908">
        <w:rPr>
          <w:rFonts w:ascii="Verdana" w:hAnsi="Verdana"/>
          <w:b/>
          <w:sz w:val="22"/>
        </w:rPr>
        <w:t>ent</w:t>
      </w:r>
      <w:r w:rsidRPr="00600908">
        <w:rPr>
          <w:rFonts w:ascii="Verdana" w:hAnsi="Verdana"/>
          <w:b/>
          <w:sz w:val="22"/>
        </w:rPr>
        <w:t xml:space="preserve"> per month for Band 5 and Band 6 Nurses, broken down by specialty (e.g., A&amp;E, ITU) from June 2024 to October 2024.</w:t>
      </w:r>
    </w:p>
    <w:tbl>
      <w:tblPr>
        <w:tblW w:w="10820" w:type="dxa"/>
        <w:jc w:val="center"/>
        <w:tblLook w:val="04A0" w:firstRow="1" w:lastRow="0" w:firstColumn="1" w:lastColumn="0" w:noHBand="0" w:noVBand="1"/>
      </w:tblPr>
      <w:tblGrid>
        <w:gridCol w:w="1600"/>
        <w:gridCol w:w="1900"/>
        <w:gridCol w:w="277"/>
        <w:gridCol w:w="1660"/>
        <w:gridCol w:w="2080"/>
        <w:gridCol w:w="277"/>
        <w:gridCol w:w="1325"/>
        <w:gridCol w:w="1900"/>
      </w:tblGrid>
      <w:tr w:rsidR="00B0627D" w:rsidRPr="00B0627D" w14:paraId="5DE53B7E" w14:textId="77777777" w:rsidTr="00B0627D">
        <w:trPr>
          <w:trHeight w:val="63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513D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ED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829B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shifts to agency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2816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9B2C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ITU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D641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shifts to agency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4B56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0646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Paeds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71B7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shifts to agency</w:t>
            </w:r>
          </w:p>
        </w:tc>
      </w:tr>
      <w:tr w:rsidR="00B0627D" w:rsidRPr="00B0627D" w14:paraId="455065C5" w14:textId="77777777" w:rsidTr="00B0627D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2B97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Jun-24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076A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32E4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364F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Jun-24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5A9A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A0FB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B1A0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Jun-24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04F0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</w:t>
            </w:r>
          </w:p>
        </w:tc>
      </w:tr>
      <w:tr w:rsidR="00B0627D" w:rsidRPr="00B0627D" w14:paraId="310D3CD9" w14:textId="77777777" w:rsidTr="00B0627D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16B3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Jul-24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AC96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F559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1EAB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Jul-24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369A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796E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2F61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Jul-24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5B7B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</w:t>
            </w:r>
          </w:p>
        </w:tc>
      </w:tr>
      <w:tr w:rsidR="00B0627D" w:rsidRPr="00B0627D" w14:paraId="6D3347DB" w14:textId="77777777" w:rsidTr="00B0627D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2F64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Aug-24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F202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1909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2DBD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Aug-24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595D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3D58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3CC6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Aug-24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4FAC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</w:t>
            </w:r>
          </w:p>
        </w:tc>
      </w:tr>
      <w:tr w:rsidR="00B0627D" w:rsidRPr="00B0627D" w14:paraId="642AC463" w14:textId="77777777" w:rsidTr="00B0627D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9C9C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Sep-24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F6D8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A512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6CE5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Sep-24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605D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9B16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89E4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Sep-24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9CB5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28</w:t>
            </w:r>
          </w:p>
        </w:tc>
      </w:tr>
      <w:tr w:rsidR="00B0627D" w:rsidRPr="00B0627D" w14:paraId="25F9077E" w14:textId="77777777" w:rsidTr="00B0627D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F4BD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Oct-24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CA49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FAE9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6C72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Oct-24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4D45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33A5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2A24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Oct-24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81D0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31</w:t>
            </w:r>
          </w:p>
        </w:tc>
      </w:tr>
      <w:tr w:rsidR="00B0627D" w:rsidRPr="00B0627D" w14:paraId="7C7933E4" w14:textId="77777777" w:rsidTr="00B0627D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3B39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DA5E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07C4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A5D9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3FC9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E692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661A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BEF9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627D" w:rsidRPr="00B0627D" w14:paraId="7B7EE205" w14:textId="77777777" w:rsidTr="00B0627D">
        <w:trPr>
          <w:trHeight w:val="645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9F13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MH &amp; LD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6F73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shifts to agency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568E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863C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A75A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shifts to agency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15C5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D386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Midwifery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94EB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shifts to agency</w:t>
            </w:r>
          </w:p>
        </w:tc>
      </w:tr>
      <w:tr w:rsidR="00B0627D" w:rsidRPr="00B0627D" w14:paraId="51118DDB" w14:textId="77777777" w:rsidTr="00B0627D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D453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Jun-24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4D65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DBFB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002E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Jun-24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AFF0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721C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99E7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Jun-24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04D1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88</w:t>
            </w:r>
          </w:p>
        </w:tc>
      </w:tr>
      <w:tr w:rsidR="00B0627D" w:rsidRPr="00B0627D" w14:paraId="181A21F6" w14:textId="77777777" w:rsidTr="00B0627D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F2C9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Jul-24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D5E6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99F7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8885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Jul-24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56D2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7D8C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33BC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Jul-24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7EE6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67</w:t>
            </w:r>
          </w:p>
        </w:tc>
      </w:tr>
      <w:tr w:rsidR="00B0627D" w:rsidRPr="00B0627D" w14:paraId="3AE65807" w14:textId="77777777" w:rsidTr="00B0627D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9D21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Aug-24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CEC2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C52B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AA30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Aug-24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A351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36E4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81DA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Aug-24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4470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69</w:t>
            </w:r>
          </w:p>
        </w:tc>
      </w:tr>
      <w:tr w:rsidR="00B0627D" w:rsidRPr="00B0627D" w14:paraId="2D2FB61B" w14:textId="77777777" w:rsidTr="00B0627D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C821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Sep-24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6DAE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A84B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174B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Sep-24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6E1D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2E85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71F2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Sep-24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0B49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92</w:t>
            </w:r>
          </w:p>
        </w:tc>
      </w:tr>
      <w:tr w:rsidR="00B0627D" w:rsidRPr="00B0627D" w14:paraId="0E821A3E" w14:textId="77777777" w:rsidTr="00B0627D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F856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Oct-24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BC81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82B8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AF61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Oct-24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CA3F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9A97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8C89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Oct-24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635F" w14:textId="77777777" w:rsidR="00B0627D" w:rsidRPr="00B0627D" w:rsidRDefault="00B0627D" w:rsidP="00B0627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B0627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155</w:t>
            </w:r>
          </w:p>
        </w:tc>
      </w:tr>
    </w:tbl>
    <w:p w14:paraId="05279424" w14:textId="77777777" w:rsidR="00600908" w:rsidRPr="00B0627D" w:rsidRDefault="00600908" w:rsidP="00B0627D">
      <w:pPr>
        <w:pStyle w:val="ListParagraph"/>
        <w:ind w:left="993"/>
        <w:rPr>
          <w:rFonts w:ascii="Verdana" w:hAnsi="Verdana"/>
          <w:b/>
          <w:sz w:val="22"/>
        </w:rPr>
      </w:pPr>
    </w:p>
    <w:p w14:paraId="66A9C0A3" w14:textId="770DC7B4" w:rsidR="0021090A" w:rsidRPr="00600908" w:rsidRDefault="00600908" w:rsidP="00600908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sz w:val="22"/>
        </w:rPr>
      </w:pPr>
      <w:r w:rsidRPr="00600908">
        <w:rPr>
          <w:rFonts w:ascii="Verdana" w:hAnsi="Verdana"/>
          <w:b/>
          <w:sz w:val="22"/>
        </w:rPr>
        <w:t>Please confirm the number of shifts that were filled by agencies each month from June 2024 to October 2024.</w:t>
      </w:r>
      <w:r w:rsidR="0021090A">
        <w:rPr>
          <w:rFonts w:ascii="Verdana" w:hAnsi="Verdana"/>
          <w:b/>
          <w:sz w:val="22"/>
        </w:rPr>
        <w:br/>
      </w:r>
    </w:p>
    <w:tbl>
      <w:tblPr>
        <w:tblW w:w="3260" w:type="dxa"/>
        <w:jc w:val="center"/>
        <w:tblLook w:val="04A0" w:firstRow="1" w:lastRow="0" w:firstColumn="1" w:lastColumn="0" w:noHBand="0" w:noVBand="1"/>
      </w:tblPr>
      <w:tblGrid>
        <w:gridCol w:w="1600"/>
        <w:gridCol w:w="1660"/>
      </w:tblGrid>
      <w:tr w:rsidR="0021090A" w:rsidRPr="0021090A" w14:paraId="0B651343" w14:textId="77777777" w:rsidTr="009F377F">
        <w:trPr>
          <w:trHeight w:val="300"/>
          <w:jc w:val="center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A517E" w14:textId="0384EC9C" w:rsidR="0021090A" w:rsidRPr="0021090A" w:rsidRDefault="0021090A" w:rsidP="002109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21090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Shifts filled by month</w:t>
            </w:r>
          </w:p>
        </w:tc>
      </w:tr>
      <w:tr w:rsidR="0021090A" w:rsidRPr="0021090A" w14:paraId="690B34BE" w14:textId="77777777" w:rsidTr="0021090A">
        <w:trPr>
          <w:trHeight w:val="30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AD6FA" w14:textId="5ED65354" w:rsidR="0021090A" w:rsidRPr="0021090A" w:rsidRDefault="0021090A" w:rsidP="002109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21090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5ED3E" w14:textId="5F47999A" w:rsidR="0021090A" w:rsidRPr="0021090A" w:rsidRDefault="0021090A" w:rsidP="002109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1090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1293</w:t>
            </w:r>
          </w:p>
        </w:tc>
      </w:tr>
      <w:tr w:rsidR="0021090A" w:rsidRPr="0021090A" w14:paraId="405364E1" w14:textId="77777777" w:rsidTr="0021090A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A591" w14:textId="77777777" w:rsidR="0021090A" w:rsidRPr="0021090A" w:rsidRDefault="0021090A" w:rsidP="002109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21090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July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764F" w14:textId="77777777" w:rsidR="0021090A" w:rsidRPr="0021090A" w:rsidRDefault="0021090A" w:rsidP="002109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1090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856</w:t>
            </w:r>
          </w:p>
        </w:tc>
      </w:tr>
      <w:tr w:rsidR="0021090A" w:rsidRPr="0021090A" w14:paraId="292AA38F" w14:textId="77777777" w:rsidTr="0021090A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DDB5" w14:textId="77777777" w:rsidR="0021090A" w:rsidRPr="0021090A" w:rsidRDefault="0021090A" w:rsidP="002109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21090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August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5E05" w14:textId="77777777" w:rsidR="0021090A" w:rsidRPr="0021090A" w:rsidRDefault="0021090A" w:rsidP="002109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1090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1001</w:t>
            </w:r>
          </w:p>
        </w:tc>
      </w:tr>
      <w:tr w:rsidR="0021090A" w:rsidRPr="0021090A" w14:paraId="0C6CBDD9" w14:textId="77777777" w:rsidTr="0021090A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7233" w14:textId="77777777" w:rsidR="0021090A" w:rsidRPr="0021090A" w:rsidRDefault="0021090A" w:rsidP="002109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21090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September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F2C7" w14:textId="77777777" w:rsidR="0021090A" w:rsidRPr="0021090A" w:rsidRDefault="0021090A" w:rsidP="002109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1090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893</w:t>
            </w:r>
          </w:p>
        </w:tc>
      </w:tr>
      <w:tr w:rsidR="0021090A" w:rsidRPr="0021090A" w14:paraId="01E12FA0" w14:textId="77777777" w:rsidTr="0021090A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E38E" w14:textId="77777777" w:rsidR="0021090A" w:rsidRPr="0021090A" w:rsidRDefault="0021090A" w:rsidP="002109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21090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October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A17E" w14:textId="77777777" w:rsidR="0021090A" w:rsidRPr="0021090A" w:rsidRDefault="0021090A" w:rsidP="0021090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1090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970</w:t>
            </w:r>
          </w:p>
        </w:tc>
      </w:tr>
    </w:tbl>
    <w:p w14:paraId="4F8811AC" w14:textId="77777777" w:rsidR="00600908" w:rsidRPr="00600908" w:rsidRDefault="00600908" w:rsidP="0021090A">
      <w:pPr>
        <w:ind w:left="0"/>
        <w:rPr>
          <w:rFonts w:ascii="Verdana" w:hAnsi="Verdana"/>
          <w:b/>
          <w:sz w:val="22"/>
        </w:rPr>
      </w:pPr>
    </w:p>
    <w:p w14:paraId="4AFE66E8" w14:textId="60558FBF" w:rsidR="00600908" w:rsidRPr="0021090A" w:rsidRDefault="00600908" w:rsidP="0021090A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sz w:val="22"/>
        </w:rPr>
      </w:pPr>
      <w:r w:rsidRPr="00600908">
        <w:rPr>
          <w:rFonts w:ascii="Verdana" w:hAnsi="Verdana"/>
          <w:b/>
          <w:sz w:val="22"/>
        </w:rPr>
        <w:t>Please confirm any specific days, weeks, or months during which agency usage is consistently highest.</w:t>
      </w:r>
      <w:r w:rsidR="0021090A">
        <w:rPr>
          <w:rFonts w:ascii="Verdana" w:hAnsi="Verdana"/>
          <w:b/>
          <w:sz w:val="22"/>
        </w:rPr>
        <w:br/>
      </w:r>
      <w:r w:rsidR="0021090A" w:rsidRPr="0021090A">
        <w:rPr>
          <w:rFonts w:ascii="Verdana" w:hAnsi="Verdana"/>
          <w:bCs/>
          <w:sz w:val="22"/>
        </w:rPr>
        <w:t>For the same period, the highest agency usage was on a Thursday</w:t>
      </w:r>
      <w:r w:rsidR="0021090A">
        <w:rPr>
          <w:rFonts w:ascii="Verdana" w:hAnsi="Verdana"/>
          <w:bCs/>
          <w:sz w:val="22"/>
        </w:rPr>
        <w:t xml:space="preserve"> at 974 shifts </w:t>
      </w:r>
      <w:r w:rsidR="0021090A">
        <w:rPr>
          <w:rFonts w:ascii="Verdana" w:hAnsi="Verdana"/>
          <w:bCs/>
          <w:sz w:val="22"/>
        </w:rPr>
        <w:lastRenderedPageBreak/>
        <w:t>total</w:t>
      </w:r>
      <w:r w:rsidR="0021090A" w:rsidRPr="0021090A">
        <w:rPr>
          <w:rFonts w:ascii="Verdana" w:hAnsi="Verdana"/>
          <w:bCs/>
          <w:sz w:val="22"/>
        </w:rPr>
        <w:t>, with second highest usage on a Friday</w:t>
      </w:r>
      <w:r w:rsidR="0021090A">
        <w:rPr>
          <w:rFonts w:ascii="Verdana" w:hAnsi="Verdana"/>
          <w:bCs/>
          <w:sz w:val="22"/>
        </w:rPr>
        <w:t xml:space="preserve"> at 950 shifts total</w:t>
      </w:r>
      <w:r w:rsidR="0021090A" w:rsidRPr="0021090A">
        <w:rPr>
          <w:rFonts w:ascii="Verdana" w:hAnsi="Verdana"/>
          <w:bCs/>
          <w:sz w:val="22"/>
        </w:rPr>
        <w:t>.</w:t>
      </w:r>
      <w:r w:rsidR="0021090A">
        <w:rPr>
          <w:rFonts w:ascii="Verdana" w:hAnsi="Verdana"/>
          <w:bCs/>
          <w:sz w:val="22"/>
        </w:rPr>
        <w:br/>
      </w:r>
    </w:p>
    <w:p w14:paraId="371EC4EE" w14:textId="694E61C0" w:rsidR="00587298" w:rsidRPr="00600908" w:rsidRDefault="00600908" w:rsidP="00600908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sz w:val="22"/>
        </w:rPr>
      </w:pPr>
      <w:r w:rsidRPr="00600908">
        <w:rPr>
          <w:rFonts w:ascii="Verdana" w:hAnsi="Verdana"/>
          <w:b/>
          <w:sz w:val="22"/>
        </w:rPr>
        <w:t>Please provide the agency spend per month by nursing band (e.g., Band 5, Band 6) for agency nurses, from June 2024 to October 2024</w:t>
      </w:r>
      <w:r w:rsidR="00587298">
        <w:rPr>
          <w:rFonts w:ascii="Verdana" w:hAnsi="Verdana"/>
          <w:b/>
          <w:sz w:val="22"/>
        </w:rPr>
        <w:br/>
      </w:r>
      <w:r w:rsidR="00587298" w:rsidRPr="00587298">
        <w:rPr>
          <w:rFonts w:ascii="Verdana" w:hAnsi="Verdana"/>
          <w:bCs/>
          <w:sz w:val="22"/>
        </w:rPr>
        <w:t>Please note that this information is not broken down by band, however we have included Registered Nurses and Unregistered Nursing staff (Healthcare Assistants)</w:t>
      </w:r>
    </w:p>
    <w:tbl>
      <w:tblPr>
        <w:tblW w:w="9180" w:type="dxa"/>
        <w:jc w:val="center"/>
        <w:tblLook w:val="04A0" w:firstRow="1" w:lastRow="0" w:firstColumn="1" w:lastColumn="0" w:noHBand="0" w:noVBand="1"/>
      </w:tblPr>
      <w:tblGrid>
        <w:gridCol w:w="3026"/>
        <w:gridCol w:w="1276"/>
        <w:gridCol w:w="1276"/>
        <w:gridCol w:w="1276"/>
        <w:gridCol w:w="1276"/>
        <w:gridCol w:w="1276"/>
      </w:tblGrid>
      <w:tr w:rsidR="00587298" w:rsidRPr="00587298" w14:paraId="239EE01E" w14:textId="77777777" w:rsidTr="00587298">
        <w:trPr>
          <w:trHeight w:val="28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B2C2" w14:textId="77777777" w:rsidR="00587298" w:rsidRPr="00587298" w:rsidRDefault="00587298" w:rsidP="00587298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58729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Registered/Unregistered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7D36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58729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Jun-24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7E6B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58729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Jul-24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CE19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58729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Aug-24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7F68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58729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Sep-24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88F4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58729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Oct-24</w:t>
            </w:r>
          </w:p>
        </w:tc>
      </w:tr>
      <w:tr w:rsidR="00587298" w:rsidRPr="00587298" w14:paraId="11A516A8" w14:textId="77777777" w:rsidTr="00587298">
        <w:trPr>
          <w:trHeight w:val="39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B2E5" w14:textId="77777777" w:rsidR="00587298" w:rsidRPr="00587298" w:rsidRDefault="00587298" w:rsidP="00587298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87298">
              <w:rPr>
                <w:rFonts w:ascii="Verdana" w:eastAsia="Times New Roman" w:hAnsi="Verdana"/>
                <w:color w:val="000000"/>
                <w:sz w:val="22"/>
                <w:szCs w:val="22"/>
              </w:rPr>
              <w:t>Registered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C66B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87298">
              <w:rPr>
                <w:rFonts w:ascii="Verdana" w:eastAsia="Times New Roman" w:hAnsi="Verdana"/>
                <w:color w:val="000000"/>
                <w:sz w:val="22"/>
                <w:szCs w:val="22"/>
              </w:rPr>
              <w:t>£668,942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DECC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87298">
              <w:rPr>
                <w:rFonts w:ascii="Verdana" w:eastAsia="Times New Roman" w:hAnsi="Verdana"/>
                <w:color w:val="000000"/>
                <w:sz w:val="22"/>
                <w:szCs w:val="22"/>
              </w:rPr>
              <w:t>£543,255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0F79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87298">
              <w:rPr>
                <w:rFonts w:ascii="Verdana" w:eastAsia="Times New Roman" w:hAnsi="Verdana"/>
                <w:color w:val="000000"/>
                <w:sz w:val="22"/>
                <w:szCs w:val="22"/>
              </w:rPr>
              <w:t>£430,411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8D38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87298">
              <w:rPr>
                <w:rFonts w:ascii="Verdana" w:eastAsia="Times New Roman" w:hAnsi="Verdana"/>
                <w:color w:val="000000"/>
                <w:sz w:val="22"/>
                <w:szCs w:val="22"/>
              </w:rPr>
              <w:t>£440,707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6546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87298">
              <w:rPr>
                <w:rFonts w:ascii="Verdana" w:eastAsia="Times New Roman" w:hAnsi="Verdana"/>
                <w:color w:val="000000"/>
                <w:sz w:val="22"/>
                <w:szCs w:val="22"/>
              </w:rPr>
              <w:t>£455,029</w:t>
            </w:r>
          </w:p>
        </w:tc>
      </w:tr>
      <w:tr w:rsidR="00587298" w:rsidRPr="00587298" w14:paraId="3548D74E" w14:textId="77777777" w:rsidTr="00587298">
        <w:trPr>
          <w:trHeight w:val="39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F7E9" w14:textId="77777777" w:rsidR="00587298" w:rsidRPr="00587298" w:rsidRDefault="00587298" w:rsidP="00587298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87298">
              <w:rPr>
                <w:rFonts w:ascii="Verdana" w:eastAsia="Times New Roman" w:hAnsi="Verdana"/>
                <w:color w:val="000000"/>
                <w:sz w:val="22"/>
                <w:szCs w:val="22"/>
              </w:rPr>
              <w:t>Unregistered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670F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87298">
              <w:rPr>
                <w:rFonts w:ascii="Verdana" w:eastAsia="Times New Roman" w:hAnsi="Verdana"/>
                <w:color w:val="000000"/>
                <w:sz w:val="22"/>
                <w:szCs w:val="22"/>
              </w:rPr>
              <w:t>£191,432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73E2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87298">
              <w:rPr>
                <w:rFonts w:ascii="Verdana" w:eastAsia="Times New Roman" w:hAnsi="Verdana"/>
                <w:color w:val="000000"/>
                <w:sz w:val="22"/>
                <w:szCs w:val="22"/>
              </w:rPr>
              <w:t>£169,463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58E1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87298">
              <w:rPr>
                <w:rFonts w:ascii="Verdana" w:eastAsia="Times New Roman" w:hAnsi="Verdana"/>
                <w:color w:val="000000"/>
                <w:sz w:val="22"/>
                <w:szCs w:val="22"/>
              </w:rPr>
              <w:t>£136,898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76EB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87298">
              <w:rPr>
                <w:rFonts w:ascii="Verdana" w:eastAsia="Times New Roman" w:hAnsi="Verdana"/>
                <w:color w:val="000000"/>
                <w:sz w:val="22"/>
                <w:szCs w:val="22"/>
              </w:rPr>
              <w:t>£204,082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04A5" w14:textId="77777777" w:rsidR="00587298" w:rsidRPr="00587298" w:rsidRDefault="00587298" w:rsidP="00587298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87298">
              <w:rPr>
                <w:rFonts w:ascii="Verdana" w:eastAsia="Times New Roman" w:hAnsi="Verdana"/>
                <w:color w:val="000000"/>
                <w:sz w:val="22"/>
                <w:szCs w:val="22"/>
              </w:rPr>
              <w:t>£233,777</w:t>
            </w:r>
          </w:p>
        </w:tc>
      </w:tr>
    </w:tbl>
    <w:p w14:paraId="5C6D5572" w14:textId="77777777" w:rsidR="00600908" w:rsidRPr="00600908" w:rsidRDefault="00600908" w:rsidP="00600908">
      <w:pPr>
        <w:ind w:left="993" w:hanging="488"/>
        <w:rPr>
          <w:rFonts w:ascii="Verdana" w:hAnsi="Verdana"/>
          <w:b/>
          <w:sz w:val="22"/>
        </w:rPr>
      </w:pPr>
    </w:p>
    <w:p w14:paraId="5415A7C3" w14:textId="63BD8D05" w:rsidR="00A24BB5" w:rsidRPr="00600908" w:rsidRDefault="00600908" w:rsidP="00600908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sz w:val="22"/>
        </w:rPr>
      </w:pPr>
      <w:bookmarkStart w:id="0" w:name="_Hlk184816498"/>
      <w:r w:rsidRPr="00600908">
        <w:rPr>
          <w:rFonts w:ascii="Verdana" w:hAnsi="Verdana"/>
          <w:b/>
          <w:sz w:val="22"/>
        </w:rPr>
        <w:t xml:space="preserve">Please provide a breakdown of the filled Nursing shifts by agency </w:t>
      </w:r>
      <w:proofErr w:type="gramStart"/>
      <w:r w:rsidRPr="00600908">
        <w:rPr>
          <w:rFonts w:ascii="Verdana" w:hAnsi="Verdana"/>
          <w:b/>
          <w:sz w:val="22"/>
        </w:rPr>
        <w:t>on a monthly basis</w:t>
      </w:r>
      <w:proofErr w:type="gramEnd"/>
      <w:r w:rsidRPr="00600908">
        <w:rPr>
          <w:rFonts w:ascii="Verdana" w:hAnsi="Verdana"/>
          <w:b/>
          <w:sz w:val="22"/>
        </w:rPr>
        <w:t xml:space="preserve"> over the period from June 2024 to October 2024.</w:t>
      </w:r>
    </w:p>
    <w:tbl>
      <w:tblPr>
        <w:tblW w:w="6040" w:type="dxa"/>
        <w:jc w:val="center"/>
        <w:tblLook w:val="04A0" w:firstRow="1" w:lastRow="0" w:firstColumn="1" w:lastColumn="0" w:noHBand="0" w:noVBand="1"/>
      </w:tblPr>
      <w:tblGrid>
        <w:gridCol w:w="1900"/>
        <w:gridCol w:w="1060"/>
        <w:gridCol w:w="277"/>
        <w:gridCol w:w="1900"/>
        <w:gridCol w:w="1080"/>
      </w:tblGrid>
      <w:tr w:rsidR="00A24BB5" w:rsidRPr="00A24BB5" w14:paraId="679C96AF" w14:textId="77777777" w:rsidTr="00A050A4">
        <w:trPr>
          <w:trHeight w:val="300"/>
          <w:tblHeader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C937" w14:textId="350A2515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July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39F7" w14:textId="613D5651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A3A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1F3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August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BA93" w14:textId="09254A6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4BB5" w:rsidRPr="00A24BB5" w14:paraId="39EAD1F3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9D19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7Rltd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CD02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8232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820B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ABG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BD9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62</w:t>
            </w:r>
          </w:p>
        </w:tc>
      </w:tr>
      <w:tr w:rsidR="00A24BB5" w:rsidRPr="00A24BB5" w14:paraId="5A0C4A65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226F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ABG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B6EC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30DC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44F2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ASA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D1F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</w:t>
            </w:r>
          </w:p>
        </w:tc>
      </w:tr>
      <w:tr w:rsidR="00A24BB5" w:rsidRPr="00A24BB5" w14:paraId="59B2F802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F815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ASA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0CF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BA6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A966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Bleep360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948F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50</w:t>
            </w:r>
          </w:p>
        </w:tc>
      </w:tr>
      <w:tr w:rsidR="00A24BB5" w:rsidRPr="00A24BB5" w14:paraId="126F2633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3832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Bleep360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BD56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910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1B32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Bluestones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37B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A24BB5" w:rsidRPr="00A24BB5" w14:paraId="1A055158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2747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Bluestones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A3D6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28C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1512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09C9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</w:t>
            </w:r>
          </w:p>
        </w:tc>
      </w:tr>
      <w:tr w:rsidR="00A24BB5" w:rsidRPr="00A24BB5" w14:paraId="355E3DCC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510B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CRG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F60E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2F8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5F74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CRG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94B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</w:t>
            </w:r>
          </w:p>
        </w:tc>
      </w:tr>
      <w:tr w:rsidR="00A24BB5" w:rsidRPr="00A24BB5" w14:paraId="219CE0D9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9B9D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DHR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D47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B70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BE43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DHR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F7D1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65</w:t>
            </w:r>
          </w:p>
        </w:tc>
      </w:tr>
      <w:tr w:rsidR="00A24BB5" w:rsidRPr="00A24BB5" w14:paraId="08118530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A918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C36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1D6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1A90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EHM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E2D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A24BB5" w:rsidRPr="00A24BB5" w14:paraId="444570A6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3AB6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EHM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1B6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1C9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2626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EML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505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18</w:t>
            </w:r>
          </w:p>
        </w:tc>
      </w:tr>
      <w:tr w:rsidR="00A24BB5" w:rsidRPr="00A24BB5" w14:paraId="14C0ECAA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75FC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EML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0AAF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8FA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B65D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ID Medical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D1B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A24BB5" w:rsidRPr="00A24BB5" w14:paraId="3AD4437E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FC6A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ID Medical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535C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DCFF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DDC2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Just Nurses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1B0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</w:t>
            </w:r>
          </w:p>
        </w:tc>
      </w:tr>
      <w:tr w:rsidR="00A24BB5" w:rsidRPr="00A24BB5" w14:paraId="15AC576E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06EC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Just Nurses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76E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8C5A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20C6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MedicsPro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421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56</w:t>
            </w:r>
          </w:p>
        </w:tc>
      </w:tr>
      <w:tr w:rsidR="00A24BB5" w:rsidRPr="00A24BB5" w14:paraId="03DA1171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E018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MedicsPro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B6F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B93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3A8A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Medicure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858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29</w:t>
            </w:r>
          </w:p>
        </w:tc>
      </w:tr>
      <w:tr w:rsidR="00A24BB5" w:rsidRPr="00A24BB5" w14:paraId="2CFEAD3F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D286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MedPure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3A8C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B48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4959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MedPure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B3AC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23</w:t>
            </w:r>
          </w:p>
        </w:tc>
      </w:tr>
      <w:tr w:rsidR="00A24BB5" w:rsidRPr="00A24BB5" w14:paraId="0630DB4C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029C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MedTeam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E16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183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C49C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MedTeam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769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134</w:t>
            </w:r>
          </w:p>
        </w:tc>
      </w:tr>
      <w:tr w:rsidR="00A24BB5" w:rsidRPr="00A24BB5" w14:paraId="7D5E9ED8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B4EC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MPS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920E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188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B22D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MPS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53B9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66</w:t>
            </w:r>
          </w:p>
        </w:tc>
      </w:tr>
      <w:tr w:rsidR="00A24BB5" w:rsidRPr="00A24BB5" w14:paraId="19AD52B9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BEFA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MyLocum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560F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641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0D72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MyLocum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734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48</w:t>
            </w:r>
          </w:p>
        </w:tc>
      </w:tr>
      <w:tr w:rsidR="00A24BB5" w:rsidRPr="00A24BB5" w14:paraId="18E9791B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3436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National Locums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CD8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08E2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AE54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National Locums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996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39</w:t>
            </w:r>
          </w:p>
        </w:tc>
      </w:tr>
      <w:tr w:rsidR="00A24BB5" w:rsidRPr="00A24BB5" w14:paraId="201EEC0C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CA3D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NextStep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604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312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9470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NextStep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5C7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</w:t>
            </w:r>
          </w:p>
        </w:tc>
      </w:tr>
      <w:tr w:rsidR="00A24BB5" w:rsidRPr="00A24BB5" w14:paraId="162DBBC9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524A85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Nutrix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01B911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987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FE86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NISI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26B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A24BB5" w:rsidRPr="00A24BB5" w14:paraId="02E563B0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89DE91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PHG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2C44A2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BA51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65897F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Nutrix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589F56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</w:tr>
      <w:tr w:rsidR="00A24BB5" w:rsidRPr="00A24BB5" w14:paraId="70024E01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0851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PRO Nursing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D9CE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7E2A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ADF24B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PHG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34E35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18</w:t>
            </w:r>
          </w:p>
        </w:tc>
      </w:tr>
      <w:tr w:rsidR="00A24BB5" w:rsidRPr="00A24BB5" w14:paraId="0B4FE3BE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6E8E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Randstad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108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0E2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5C83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PRO Nursing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061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28</w:t>
            </w:r>
          </w:p>
        </w:tc>
      </w:tr>
      <w:tr w:rsidR="00A24BB5" w:rsidRPr="00A24BB5" w14:paraId="132E60FB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A586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D3AE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976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E293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Randstad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0129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18</w:t>
            </w:r>
          </w:p>
        </w:tc>
      </w:tr>
      <w:tr w:rsidR="00A24BB5" w:rsidRPr="00A24BB5" w14:paraId="5987989E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43EA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Thornbury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53D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D48A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9AE2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A76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196</w:t>
            </w:r>
          </w:p>
        </w:tc>
      </w:tr>
      <w:tr w:rsidR="00A24BB5" w:rsidRPr="00A24BB5" w14:paraId="5EB785CA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D7D0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Total Assist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2E6A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68E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624D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EB8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A24BB5" w:rsidRPr="00A24BB5" w14:paraId="2DC14DF0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7804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VRecruitment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FEE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C34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BB89E1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Thornbury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A53A7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A24BB5" w:rsidRPr="00A24BB5" w14:paraId="4A8DF596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AE13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107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0E3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A9FB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Total Assist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ACA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</w:tr>
      <w:tr w:rsidR="00A24BB5" w:rsidRPr="00A24BB5" w14:paraId="34EE2C7F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50B0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3791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A86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E1B0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TXM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033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A24BB5" w:rsidRPr="00A24BB5" w14:paraId="0F003FBB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E3F9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lastRenderedPageBreak/>
              <w:t>YourWorld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872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7F6A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F1C7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VRecruitment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4B4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24</w:t>
            </w:r>
          </w:p>
        </w:tc>
      </w:tr>
      <w:tr w:rsidR="00A24BB5" w:rsidRPr="00A24BB5" w14:paraId="4A7A3C7A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9C1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BA55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38C1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10EB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C1D1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A24BB5" w:rsidRPr="00A24BB5" w14:paraId="716C4A0D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EE1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8CB3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662C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9A33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65CC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24</w:t>
            </w:r>
          </w:p>
        </w:tc>
      </w:tr>
      <w:tr w:rsidR="00A24BB5" w:rsidRPr="00A24BB5" w14:paraId="02FC231C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DA2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90CA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882C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E451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YourWorld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B34A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63</w:t>
            </w:r>
          </w:p>
        </w:tc>
      </w:tr>
    </w:tbl>
    <w:p w14:paraId="45B6B863" w14:textId="679F69DD" w:rsidR="00A24BB5" w:rsidRPr="00600908" w:rsidRDefault="00A24BB5" w:rsidP="00A24BB5">
      <w:pPr>
        <w:pStyle w:val="ListParagraph"/>
        <w:ind w:left="993"/>
        <w:rPr>
          <w:rFonts w:ascii="Verdana" w:hAnsi="Verdana"/>
          <w:b/>
          <w:sz w:val="22"/>
        </w:rPr>
      </w:pPr>
    </w:p>
    <w:tbl>
      <w:tblPr>
        <w:tblW w:w="6080" w:type="dxa"/>
        <w:jc w:val="center"/>
        <w:tblLook w:val="04A0" w:firstRow="1" w:lastRow="0" w:firstColumn="1" w:lastColumn="0" w:noHBand="0" w:noVBand="1"/>
      </w:tblPr>
      <w:tblGrid>
        <w:gridCol w:w="1900"/>
        <w:gridCol w:w="1140"/>
        <w:gridCol w:w="277"/>
        <w:gridCol w:w="1900"/>
        <w:gridCol w:w="960"/>
      </w:tblGrid>
      <w:tr w:rsidR="00A24BB5" w:rsidRPr="00A24BB5" w14:paraId="36E530BF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7B9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September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3096" w14:textId="726CA883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D77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C1B9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October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AE79" w14:textId="4D89A84B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4BB5" w:rsidRPr="00A24BB5" w14:paraId="74842301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F298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ABG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779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31BE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4315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7Rltd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362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23</w:t>
            </w:r>
          </w:p>
        </w:tc>
      </w:tr>
      <w:tr w:rsidR="00A24BB5" w:rsidRPr="00A24BB5" w14:paraId="5834DA21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C238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ASA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A4B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566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5135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 &amp; CR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17CC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</w:t>
            </w:r>
          </w:p>
        </w:tc>
      </w:tr>
      <w:tr w:rsidR="00A24BB5" w:rsidRPr="00A24BB5" w14:paraId="12106921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08EA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Bleep360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EC8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944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EE7F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ABG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422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254</w:t>
            </w:r>
          </w:p>
        </w:tc>
      </w:tr>
      <w:tr w:rsidR="00A24BB5" w:rsidRPr="00A24BB5" w14:paraId="69233D32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D40F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Bluestones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F85A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515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41E1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ASA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2A1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</w:t>
            </w:r>
          </w:p>
        </w:tc>
      </w:tr>
      <w:tr w:rsidR="00A24BB5" w:rsidRPr="00A24BB5" w14:paraId="512F2429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91A4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F85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676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15A2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Bleep360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CB6E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97</w:t>
            </w:r>
          </w:p>
        </w:tc>
      </w:tr>
      <w:tr w:rsidR="00A24BB5" w:rsidRPr="00A24BB5" w14:paraId="14717FEF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13A3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CRG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066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052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3BB4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Bluestones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569C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A24BB5" w:rsidRPr="00A24BB5" w14:paraId="75E78C54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9E75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DHR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D5E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F23C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B02E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9A0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</w:t>
            </w:r>
          </w:p>
        </w:tc>
      </w:tr>
      <w:tr w:rsidR="00A24BB5" w:rsidRPr="00A24BB5" w14:paraId="198BC46A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5C8A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EHM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F4DF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E79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E711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Carejoy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49E6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</w:t>
            </w:r>
          </w:p>
        </w:tc>
      </w:tr>
      <w:tr w:rsidR="00A24BB5" w:rsidRPr="00A24BB5" w14:paraId="43B4C2FC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D167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EML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2D6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22E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1198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CRG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E30A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59</w:t>
            </w:r>
          </w:p>
        </w:tc>
      </w:tr>
      <w:tr w:rsidR="00A24BB5" w:rsidRPr="00A24BB5" w14:paraId="62239842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1AE9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Just Nurses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1C8F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717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C211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DHR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C5D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31</w:t>
            </w:r>
          </w:p>
        </w:tc>
      </w:tr>
      <w:tr w:rsidR="00A24BB5" w:rsidRPr="00A24BB5" w14:paraId="7CB50B91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082D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MedicsPro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64EA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323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125B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EML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32B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</w:t>
            </w:r>
          </w:p>
        </w:tc>
      </w:tr>
      <w:tr w:rsidR="00A24BB5" w:rsidRPr="00A24BB5" w14:paraId="64838F06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BF7F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Medicure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54DC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611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F7FB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Frontline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4F7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</w:t>
            </w:r>
          </w:p>
        </w:tc>
      </w:tr>
      <w:tr w:rsidR="00A24BB5" w:rsidRPr="00A24BB5" w14:paraId="48B8DB95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D0B1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MedPure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E54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9981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B2FF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ID Medical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9EE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</w:t>
            </w:r>
          </w:p>
        </w:tc>
      </w:tr>
      <w:tr w:rsidR="00A24BB5" w:rsidRPr="00A24BB5" w14:paraId="567E8BB6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D0E5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Medsol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E55E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0A8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0261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Just Nurses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2552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234</w:t>
            </w:r>
          </w:p>
        </w:tc>
      </w:tr>
      <w:tr w:rsidR="00A24BB5" w:rsidRPr="00A24BB5" w14:paraId="323B535A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A58D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MedTeam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E34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A29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504F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Medacs - Locums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902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256</w:t>
            </w:r>
          </w:p>
        </w:tc>
      </w:tr>
      <w:tr w:rsidR="00A24BB5" w:rsidRPr="00A24BB5" w14:paraId="45DBAAB3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65DC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MPS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6B5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8CF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B734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MedicsPro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28F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69</w:t>
            </w:r>
          </w:p>
        </w:tc>
      </w:tr>
      <w:tr w:rsidR="00A24BB5" w:rsidRPr="00A24BB5" w14:paraId="1991924A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6641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MyLocum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7B32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EDC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CE9E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Medicure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6482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88</w:t>
            </w:r>
          </w:p>
        </w:tc>
      </w:tr>
      <w:tr w:rsidR="00A24BB5" w:rsidRPr="00A24BB5" w14:paraId="13F6DF1E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EA2B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National Locums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197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934A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77F0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MedPure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2E4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</w:tr>
      <w:tr w:rsidR="00A24BB5" w:rsidRPr="00A24BB5" w14:paraId="78BB4E1B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3168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NextStep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1C6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690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B732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Medsol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B7B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46</w:t>
            </w:r>
          </w:p>
        </w:tc>
      </w:tr>
      <w:tr w:rsidR="00A24BB5" w:rsidRPr="00A24BB5" w14:paraId="66AEA2CA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B06575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Nutrix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3118E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9F11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50E0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MedTeam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8B6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163</w:t>
            </w:r>
          </w:p>
        </w:tc>
      </w:tr>
      <w:tr w:rsidR="00A24BB5" w:rsidRPr="00A24BB5" w14:paraId="735CE976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A81E4F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PHG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9FB15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0F82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B616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24E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83</w:t>
            </w:r>
          </w:p>
        </w:tc>
      </w:tr>
      <w:tr w:rsidR="00A24BB5" w:rsidRPr="00A24BB5" w14:paraId="472DF7EF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3B45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PRO Nursing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9306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EF3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3CD6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MyLocum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CF4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148</w:t>
            </w:r>
          </w:p>
        </w:tc>
      </w:tr>
      <w:tr w:rsidR="00A24BB5" w:rsidRPr="00A24BB5" w14:paraId="4841AB54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6750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Randstad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399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FAF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EC62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National Locums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369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31</w:t>
            </w:r>
          </w:p>
        </w:tc>
      </w:tr>
      <w:tr w:rsidR="00A24BB5" w:rsidRPr="00A24BB5" w14:paraId="3059FFE7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993F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D6AA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E3E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7B25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NextStep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01B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</w:t>
            </w:r>
          </w:p>
        </w:tc>
      </w:tr>
      <w:tr w:rsidR="00A24BB5" w:rsidRPr="00A24BB5" w14:paraId="1CA31D89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0C87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3A39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6E1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374914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Nutrix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FB7422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19</w:t>
            </w:r>
          </w:p>
        </w:tc>
      </w:tr>
      <w:tr w:rsidR="00A24BB5" w:rsidRPr="00A24BB5" w14:paraId="61DB3EF6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DAE0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Thornbury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8F8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1052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E5E625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PHG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BAD07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17</w:t>
            </w:r>
          </w:p>
        </w:tc>
      </w:tr>
      <w:tr w:rsidR="00A24BB5" w:rsidRPr="00A24BB5" w14:paraId="76E04111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613F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Total Assist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8DB8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B1E6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872B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PRO Nursing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4273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282</w:t>
            </w:r>
          </w:p>
        </w:tc>
      </w:tr>
      <w:tr w:rsidR="00A24BB5" w:rsidRPr="00A24BB5" w14:paraId="7A044ED6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1CCB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VRecruitment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55B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094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9A51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Randstad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182D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A24BB5" w:rsidRPr="00A24BB5" w14:paraId="58E05A27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5571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808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A8E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F13F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BD21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201</w:t>
            </w:r>
          </w:p>
        </w:tc>
      </w:tr>
      <w:tr w:rsidR="00A24BB5" w:rsidRPr="00A24BB5" w14:paraId="31F379F7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68BB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YourWorld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8A4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9B8F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7C6A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C295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125</w:t>
            </w:r>
          </w:p>
        </w:tc>
      </w:tr>
      <w:tr w:rsidR="00A24BB5" w:rsidRPr="00A24BB5" w14:paraId="352B10A1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B62B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8DBA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E6F2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10AB9A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Thornbury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941D0C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</w:t>
            </w:r>
          </w:p>
        </w:tc>
      </w:tr>
      <w:tr w:rsidR="00A24BB5" w:rsidRPr="00A24BB5" w14:paraId="73D0D534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BDF7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7F86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2CDF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1DC9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Total Assist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796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17</w:t>
            </w:r>
          </w:p>
        </w:tc>
      </w:tr>
      <w:tr w:rsidR="00A24BB5" w:rsidRPr="00A24BB5" w14:paraId="2D847E6B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310A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1DEF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105F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EF58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VRecruitment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CCD9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22</w:t>
            </w:r>
          </w:p>
        </w:tc>
      </w:tr>
      <w:tr w:rsidR="00A24BB5" w:rsidRPr="00A24BB5" w14:paraId="16D84AC5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A3B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8874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AB1A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B992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E78F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</w:t>
            </w:r>
          </w:p>
        </w:tc>
      </w:tr>
      <w:tr w:rsidR="00A24BB5" w:rsidRPr="00A24BB5" w14:paraId="4BED8EBD" w14:textId="77777777" w:rsidTr="00A24BB5">
        <w:trPr>
          <w:trHeight w:val="30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17C0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CC5D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B454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A8E6" w14:textId="77777777" w:rsidR="00A24BB5" w:rsidRPr="00A24BB5" w:rsidRDefault="00A24BB5" w:rsidP="00A24BB5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YourWorld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43BE" w14:textId="77777777" w:rsidR="00A24BB5" w:rsidRPr="00A24BB5" w:rsidRDefault="00A24BB5" w:rsidP="00A24BB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A24BB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93</w:t>
            </w:r>
          </w:p>
        </w:tc>
      </w:tr>
    </w:tbl>
    <w:p w14:paraId="6973E348" w14:textId="0BE40594" w:rsidR="00600908" w:rsidRPr="00600908" w:rsidRDefault="00600908" w:rsidP="00A24BB5">
      <w:pPr>
        <w:pStyle w:val="ListParagraph"/>
        <w:ind w:left="993"/>
        <w:rPr>
          <w:rFonts w:ascii="Verdana" w:hAnsi="Verdana"/>
          <w:b/>
          <w:sz w:val="22"/>
        </w:rPr>
      </w:pPr>
    </w:p>
    <w:p w14:paraId="1DE33E70" w14:textId="77777777" w:rsidR="00600908" w:rsidRPr="00600908" w:rsidRDefault="00600908" w:rsidP="00600908">
      <w:pPr>
        <w:ind w:left="993" w:hanging="488"/>
        <w:rPr>
          <w:rFonts w:ascii="Verdana" w:hAnsi="Verdana"/>
          <w:b/>
          <w:sz w:val="22"/>
        </w:rPr>
      </w:pPr>
    </w:p>
    <w:p w14:paraId="576DA85F" w14:textId="7BC58C4D" w:rsidR="00600908" w:rsidRPr="00A24BB5" w:rsidRDefault="00600908" w:rsidP="00A24BB5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sz w:val="22"/>
        </w:rPr>
      </w:pPr>
      <w:r w:rsidRPr="00600908">
        <w:rPr>
          <w:rFonts w:ascii="Verdana" w:hAnsi="Verdana"/>
          <w:b/>
          <w:sz w:val="22"/>
        </w:rPr>
        <w:t>Please confirm the number of Nursing hours filled by off-framework agencies, broken down by month, between June 2024 and October 2024.</w:t>
      </w:r>
      <w:bookmarkEnd w:id="0"/>
      <w:r w:rsidR="00A24BB5">
        <w:rPr>
          <w:rFonts w:ascii="Verdana" w:hAnsi="Verdana"/>
          <w:b/>
          <w:sz w:val="22"/>
        </w:rPr>
        <w:br/>
      </w:r>
      <w:r w:rsidR="00A24BB5" w:rsidRPr="00A24BB5">
        <w:rPr>
          <w:rFonts w:ascii="Verdana" w:hAnsi="Verdana"/>
          <w:bCs/>
          <w:sz w:val="22"/>
        </w:rPr>
        <w:t>Please see those highlighted in yellow in the response to question 5 above. Please note this is provided by shifts, not hours.</w:t>
      </w:r>
      <w:r w:rsidR="00A24BB5">
        <w:rPr>
          <w:rFonts w:ascii="Verdana" w:hAnsi="Verdana"/>
          <w:b/>
          <w:sz w:val="22"/>
        </w:rPr>
        <w:br/>
      </w:r>
    </w:p>
    <w:p w14:paraId="24E12A7E" w14:textId="12866BE4" w:rsidR="00600908" w:rsidRPr="00600908" w:rsidRDefault="00600908" w:rsidP="00600908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sz w:val="22"/>
        </w:rPr>
      </w:pPr>
      <w:r w:rsidRPr="00600908">
        <w:rPr>
          <w:rFonts w:ascii="Verdana" w:hAnsi="Verdana"/>
          <w:b/>
          <w:sz w:val="22"/>
        </w:rPr>
        <w:t>Please provide details of the Health Boards spend per month for each nursing agency supplier during the period of June 2024 to October 2024.</w:t>
      </w:r>
    </w:p>
    <w:tbl>
      <w:tblPr>
        <w:tblW w:w="10758" w:type="dxa"/>
        <w:jc w:val="center"/>
        <w:tblLook w:val="04A0" w:firstRow="1" w:lastRow="0" w:firstColumn="1" w:lastColumn="0" w:noHBand="0" w:noVBand="1"/>
      </w:tblPr>
      <w:tblGrid>
        <w:gridCol w:w="4458"/>
        <w:gridCol w:w="1260"/>
        <w:gridCol w:w="1260"/>
        <w:gridCol w:w="1260"/>
        <w:gridCol w:w="1260"/>
        <w:gridCol w:w="1260"/>
      </w:tblGrid>
      <w:tr w:rsidR="00D8407E" w:rsidRPr="00D8407E" w14:paraId="000D6623" w14:textId="77777777" w:rsidTr="00A050A4">
        <w:trPr>
          <w:trHeight w:val="285"/>
          <w:tblHeader/>
          <w:jc w:val="center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B993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Supplier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F370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Jun-24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E64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Jul-24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A74D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Aug-24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24B1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Sep-24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6D8B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Oct-24</w:t>
            </w:r>
          </w:p>
        </w:tc>
      </w:tr>
      <w:tr w:rsidR="00D8407E" w:rsidRPr="00D8407E" w14:paraId="13B7CE53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EAEA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ABILITY RECRUITMENT GROUP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CE3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£51,388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7509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£48,194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B36F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£15,348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890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£66,088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E9D8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£52,035</w:t>
            </w:r>
          </w:p>
        </w:tc>
      </w:tr>
      <w:tr w:rsidR="00D8407E" w:rsidRPr="00D8407E" w14:paraId="5F919D44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0B3D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ALLIED &amp; CLINICAL RECRUITMENTS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E8C6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9D96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£957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836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95DB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£1,178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B61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£1,587</w:t>
            </w:r>
          </w:p>
        </w:tc>
      </w:tr>
      <w:tr w:rsidR="00D8407E" w:rsidRPr="00D8407E" w14:paraId="1B818F8F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138A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ASA MEDICAL SOLUTIONS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8D2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£18,972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8429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£10,662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F50E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£4,664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03F6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£6,452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C119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£2,171</w:t>
            </w:r>
          </w:p>
        </w:tc>
      </w:tr>
      <w:tr w:rsidR="00A85603" w:rsidRPr="00D8407E" w14:paraId="455E1523" w14:textId="77777777" w:rsidTr="00285385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329F" w14:textId="77777777" w:rsidR="00A85603" w:rsidRPr="00D8407E" w:rsidRDefault="00A85603" w:rsidP="00A8560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ASPECT HEALTHCARE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D726" w14:textId="77777777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C165" w14:textId="0E9A1837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D0B71" w14:textId="2BB6A17E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8A568E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CE064" w14:textId="6E84152D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8A568E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93D36" w14:textId="4F95A590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8A568E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</w:tr>
      <w:tr w:rsidR="00D8407E" w:rsidRPr="00D8407E" w14:paraId="3AF97E77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B55C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BLEEP 360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5580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£6,856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E97E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£15,844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400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£21,484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D0F7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£33,222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62B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£35,097</w:t>
            </w:r>
          </w:p>
        </w:tc>
      </w:tr>
      <w:tr w:rsidR="00D8407E" w:rsidRPr="00D8407E" w14:paraId="6821B0FE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645D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BLUESTONES MEDICAL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020E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£1,332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846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£806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B7B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£2,709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9C1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£720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BED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</w:tc>
      </w:tr>
      <w:tr w:rsidR="00D8407E" w:rsidRPr="00D8407E" w14:paraId="45648616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E25A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CAMHS PROFESSIONALS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8DFA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£6,022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B69E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£3,127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9C8B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£5,558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75D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£11,464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5799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£5,785</w:t>
            </w:r>
          </w:p>
        </w:tc>
      </w:tr>
      <w:tr w:rsidR="00A85603" w:rsidRPr="00D8407E" w14:paraId="13C5DBD2" w14:textId="77777777" w:rsidTr="009A0A3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DD6C" w14:textId="77777777" w:rsidR="00A85603" w:rsidRPr="00D8407E" w:rsidRDefault="00A85603" w:rsidP="00A8560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CAPITAL STAFFING SERVICES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5380" w14:textId="77777777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7121E" w14:textId="1534BC90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0737F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EE0B7" w14:textId="68CF21DC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0737F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FA1D3" w14:textId="201A3AC0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0737F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FF138" w14:textId="7C1DD85B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0737F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</w:tr>
      <w:tr w:rsidR="00D8407E" w:rsidRPr="00D8407E" w14:paraId="38F54E31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BF0A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CRG HEALTHCARE &amp; MEDICAL STAFFING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9B8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£10,521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7888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£9,930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DCF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£2,190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98BF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B221" w14:textId="20020C6D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 w:rsidR="00A85603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</w:tr>
      <w:tr w:rsidR="00D8407E" w:rsidRPr="00D8407E" w14:paraId="799DA991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7C1A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DAYTIME HEALTHCARE RECRUITMENT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C42A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£5,742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6D79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£3,862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C2A7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£15,076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58B6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£20,274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0200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£19,363</w:t>
            </w:r>
          </w:p>
        </w:tc>
      </w:tr>
      <w:tr w:rsidR="00D8407E" w:rsidRPr="00D8407E" w14:paraId="1A398DCE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0B59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DIRECT NURSING SERVICES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2FE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£69,535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3B5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£47,189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355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£7,557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A97D" w14:textId="09A384B2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 w:rsidR="00A85603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EF4F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£249</w:t>
            </w:r>
          </w:p>
        </w:tc>
      </w:tr>
      <w:tr w:rsidR="00A85603" w:rsidRPr="00D8407E" w14:paraId="4AA31831" w14:textId="77777777" w:rsidTr="00CF0D96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E517" w14:textId="77777777" w:rsidR="00A85603" w:rsidRPr="00D8407E" w:rsidRDefault="00A85603" w:rsidP="00A8560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DRC LOCUMS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613F" w14:textId="77777777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£1,454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8912" w14:textId="612664FF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79EA" w14:textId="77777777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9E1F3" w14:textId="4545DF3F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672656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DD5E3" w14:textId="1C6082E0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672656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</w:tr>
      <w:tr w:rsidR="00D8407E" w:rsidRPr="00D8407E" w14:paraId="5414823E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E883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ELEVENTH HOUR GROUP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EC30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£2,828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DE5A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£3,660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18A3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£1,965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D517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£956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D62E" w14:textId="3D8979AE" w:rsidR="00D8407E" w:rsidRPr="00D8407E" w:rsidRDefault="00A85603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  <w:r w:rsidR="00D8407E"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</w:tc>
      </w:tr>
      <w:tr w:rsidR="00D8407E" w:rsidRPr="00D8407E" w14:paraId="36353E21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7511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ENFERM MEDICAL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E04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£32,471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A1C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£12,825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A8D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£3,567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AC6E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£6,801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CDC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£1,139</w:t>
            </w:r>
          </w:p>
        </w:tc>
      </w:tr>
      <w:tr w:rsidR="00A85603" w:rsidRPr="00D8407E" w14:paraId="0F0F3545" w14:textId="77777777" w:rsidTr="00702076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49BC" w14:textId="77777777" w:rsidR="00A85603" w:rsidRPr="00D8407E" w:rsidRDefault="00A85603" w:rsidP="00A8560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GOLD STAFF RECRUITMENT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91A8" w14:textId="77777777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£1,595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A423" w14:textId="77777777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79ED8" w14:textId="1DF00A86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121E84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58CED" w14:textId="0556D1BF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121E84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C2C61" w14:textId="53F93146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121E84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</w:tr>
      <w:tr w:rsidR="00D8407E" w:rsidRPr="00D8407E" w14:paraId="7CFD9B2C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5C1A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HCRG STAFFING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289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£26,334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E5D9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£24,017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8A46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£24,058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9477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£23,912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8EF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£36,575</w:t>
            </w:r>
          </w:p>
        </w:tc>
      </w:tr>
      <w:tr w:rsidR="00D8407E" w:rsidRPr="00D8407E" w14:paraId="01B5DC2B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EF35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ID MEDICAL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806B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£27,813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839A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£22,305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990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£3,938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01D9" w14:textId="19E43B0D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 w:rsidR="00A85603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C20B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£95</w:t>
            </w:r>
          </w:p>
        </w:tc>
      </w:tr>
      <w:tr w:rsidR="00D8407E" w:rsidRPr="00D8407E" w14:paraId="2D997EB2" w14:textId="77777777" w:rsidTr="00D8407E">
        <w:trPr>
          <w:trHeight w:val="510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0BA1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INDEPENDENT CLINICAL SERVICES LTD TA THORNBURY NURSING SERVICES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E733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537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£5,736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B296" w14:textId="63BA156C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 w:rsidR="00A85603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E59A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£940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3F3B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£31,114</w:t>
            </w:r>
          </w:p>
        </w:tc>
      </w:tr>
      <w:tr w:rsidR="00D8407E" w:rsidRPr="00D8407E" w14:paraId="5BDED8A0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3858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MED PURE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855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96A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£1,355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1B8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£6,304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A697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£8,996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D0A3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£235</w:t>
            </w:r>
          </w:p>
        </w:tc>
      </w:tr>
      <w:tr w:rsidR="00D8407E" w:rsidRPr="00D8407E" w14:paraId="14DE52F1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630C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MED TEAM PRIMARY CARE SERVICES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6C9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£17,826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F321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£25,158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2DE1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£27,529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D200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£52,452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2BD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£42,283</w:t>
            </w:r>
          </w:p>
        </w:tc>
      </w:tr>
      <w:tr w:rsidR="00D8407E" w:rsidRPr="00D8407E" w14:paraId="13FBCD4E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ADFC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MEDICSPRO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6C7E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£39,511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16B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£23,564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FE30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£33,965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4896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£21,836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7177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£23,902</w:t>
            </w:r>
          </w:p>
        </w:tc>
      </w:tr>
      <w:tr w:rsidR="00D8407E" w:rsidRPr="00D8407E" w14:paraId="02CD253A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F28B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MEDICURE PROFESSIONALS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83BB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£18,844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707B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£19,885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E676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£30,025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3D8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£26,654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EC83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£19,134</w:t>
            </w:r>
          </w:p>
        </w:tc>
      </w:tr>
      <w:tr w:rsidR="00A85603" w:rsidRPr="00D8407E" w14:paraId="5F283749" w14:textId="77777777" w:rsidTr="00A26DDF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C810" w14:textId="77777777" w:rsidR="00A85603" w:rsidRPr="00D8407E" w:rsidRDefault="00A85603" w:rsidP="00A8560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MEDSOL HEALTHCARE SERVICES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CC4D0" w14:textId="5E9C3135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4D0589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7367A" w14:textId="324FE2B5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4D0589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1DB23" w14:textId="7E4BB5BE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4D0589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08815" w14:textId="3B006B4D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4D0589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7A93" w14:textId="77777777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£16,973</w:t>
            </w:r>
          </w:p>
        </w:tc>
      </w:tr>
      <w:tr w:rsidR="00D8407E" w:rsidRPr="00D8407E" w14:paraId="673A07A2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DC37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MPS HEALTHCARE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E4A6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£75,075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96C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£35,013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846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£20,565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CA2B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£35,719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A54A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£41,880</w:t>
            </w:r>
          </w:p>
        </w:tc>
      </w:tr>
      <w:tr w:rsidR="00D8407E" w:rsidRPr="00D8407E" w14:paraId="03E853D5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C684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MYLOCUM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88AD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£41,119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1CB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£38,617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06A6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£42,752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DF4D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£27,833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7461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£60,438</w:t>
            </w:r>
          </w:p>
        </w:tc>
      </w:tr>
      <w:tr w:rsidR="00D8407E" w:rsidRPr="00D8407E" w14:paraId="125774C4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B467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NATIONAL LOCUMS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725E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£17,026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344E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£9,234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48A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£19,949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66D0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£22,328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0C0E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£12,509</w:t>
            </w:r>
          </w:p>
        </w:tc>
      </w:tr>
      <w:tr w:rsidR="00D8407E" w:rsidRPr="00D8407E" w14:paraId="49E0E804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4A76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NEXT STEP NURSING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60BE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£4,910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24A1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£7,739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F287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£6,182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0E2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£2,747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5B6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£5,755</w:t>
            </w:r>
          </w:p>
        </w:tc>
      </w:tr>
      <w:tr w:rsidR="00D8407E" w:rsidRPr="00D8407E" w14:paraId="6CEEEA02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AF61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NISI ENTERPRISES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F27C" w14:textId="09E48D8A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 w:rsidR="00A85603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352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£1,362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ABD4" w14:textId="1A21486F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 w:rsidR="00A85603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A04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DF51" w14:textId="201697FD" w:rsidR="00D8407E" w:rsidRPr="00D8407E" w:rsidRDefault="00A85603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  <w:r w:rsidR="00D8407E"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</w:tc>
      </w:tr>
      <w:tr w:rsidR="00D8407E" w:rsidRPr="00D8407E" w14:paraId="43D6DF3B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48C9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NUTRIX PERSONNEL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1CCF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£15,032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309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£13,143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6F8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£1,997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D4F3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£6,939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3863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£5,906</w:t>
            </w:r>
          </w:p>
        </w:tc>
      </w:tr>
      <w:tr w:rsidR="00A85603" w:rsidRPr="00D8407E" w14:paraId="4CD38F19" w14:textId="77777777" w:rsidTr="0076628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B18A" w14:textId="77777777" w:rsidR="00A85603" w:rsidRPr="00D8407E" w:rsidRDefault="00A85603" w:rsidP="00A8560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PRESTO NURSING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C7DB" w14:textId="77777777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91CC4" w14:textId="1DEFFB02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8C447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13696" w14:textId="521DD1D1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8C447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7F8D9" w14:textId="75EBD640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8C447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28D4C" w14:textId="2722F4B4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8C447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</w:tr>
      <w:tr w:rsidR="00A85603" w:rsidRPr="00D8407E" w14:paraId="11BD4C48" w14:textId="77777777" w:rsidTr="005F43F2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A0E6" w14:textId="77777777" w:rsidR="00A85603" w:rsidRPr="00D8407E" w:rsidRDefault="00A85603" w:rsidP="00A8560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PRO HEALTH </w:t>
            </w:r>
            <w:proofErr w:type="gramStart"/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24  LTD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A8A33" w14:textId="74AC4509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B634E7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476B5" w14:textId="55C71564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B634E7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CFBA" w14:textId="77777777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£1,279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FE178" w14:textId="3B9642F3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4D18EE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99CB2" w14:textId="3EFFB663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4D18EE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</w:tr>
      <w:tr w:rsidR="00D8407E" w:rsidRPr="00D8407E" w14:paraId="779B7E88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240D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PRO NURSING HEALTHCARE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BB8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£56,496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C5E0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£55,766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D7F3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£39,253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5A40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£64,191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FBFB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£55,920</w:t>
            </w:r>
          </w:p>
        </w:tc>
      </w:tr>
      <w:tr w:rsidR="00A85603" w:rsidRPr="00D8407E" w14:paraId="6E120554" w14:textId="77777777" w:rsidTr="00F66C0D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2A02" w14:textId="77777777" w:rsidR="00A85603" w:rsidRPr="00D8407E" w:rsidRDefault="00A85603" w:rsidP="00A8560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PULSE HEALTHCARE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5948" w14:textId="77777777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7EEBC" w14:textId="17C06CC3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B9416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E5208" w14:textId="7D1B125C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B9416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DA511" w14:textId="12AB4E04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B9416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64CF" w14:textId="3B77753A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B9416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</w:tr>
      <w:tr w:rsidR="00D8407E" w:rsidRPr="00D8407E" w14:paraId="5058A7B9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6732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PURE HEALTHCARE GROUP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BBF6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£14,746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9B31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£20,865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83F0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£5,965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5F8F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£18,504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D4D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£25,747</w:t>
            </w:r>
          </w:p>
        </w:tc>
      </w:tr>
      <w:tr w:rsidR="00D8407E" w:rsidRPr="00D8407E" w14:paraId="44C088E4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54D2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RANDSTAD SOLUTIONS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FCB8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£15,060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DF3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£11,908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CF37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£4,330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5E99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£7,153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09D1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£584</w:t>
            </w:r>
          </w:p>
        </w:tc>
      </w:tr>
      <w:tr w:rsidR="00D8407E" w:rsidRPr="00D8407E" w14:paraId="0B522AE2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774F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lastRenderedPageBreak/>
              <w:t>RICHMOND NURSING AGENCY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DB6F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£66,746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DA9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£41,162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6FBB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£78,539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49B3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£29,940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4008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£63,679</w:t>
            </w:r>
          </w:p>
        </w:tc>
      </w:tr>
      <w:tr w:rsidR="00A85603" w:rsidRPr="00D8407E" w14:paraId="1C3218D5" w14:textId="77777777" w:rsidTr="008E75D4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C783" w14:textId="77777777" w:rsidR="00A85603" w:rsidRPr="00D8407E" w:rsidRDefault="00A85603" w:rsidP="00A8560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RMR RECRUITMENT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DB42" w14:textId="77777777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D57AE" w14:textId="1F8DAD48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2867D7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98CD9" w14:textId="638FDB3C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2867D7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D241F" w14:textId="777A978B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2867D7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F7115" w14:textId="77294663" w:rsidR="00A85603" w:rsidRPr="00D8407E" w:rsidRDefault="00A85603" w:rsidP="00A8560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2867D7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</w:tr>
      <w:tr w:rsidR="00D8407E" w:rsidRPr="00D8407E" w14:paraId="70FEAF8F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73ED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SEVEN RESOURCING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2F0E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£12,033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EB68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£8,700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948E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£5,493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BFA9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£5,261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997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£3,441</w:t>
            </w:r>
          </w:p>
        </w:tc>
      </w:tr>
      <w:tr w:rsidR="00D8407E" w:rsidRPr="00D8407E" w14:paraId="33293A88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F888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SILVER BLUE SERVICES LTD T/A SPRINGDAY HEALTHCARE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75B6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£18,619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AE2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£10,147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91E9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£11,675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9AFF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£16,193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EC2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£24,244</w:t>
            </w:r>
          </w:p>
        </w:tc>
      </w:tr>
      <w:tr w:rsidR="00D8407E" w:rsidRPr="00D8407E" w14:paraId="3937C366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4D3F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THE PLACEMENT GROUP NURSING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3B8F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£53,303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B657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£58,687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F5D5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£47,833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B82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£45,813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BC5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£53,924</w:t>
            </w:r>
          </w:p>
        </w:tc>
      </w:tr>
      <w:tr w:rsidR="00D8407E" w:rsidRPr="00D8407E" w14:paraId="0EE434B8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F493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TOTAL ASSIST RECRUITMENT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810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£7,823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7470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£9,976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C6A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£2,594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BA7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£8,730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EBA7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£6,320</w:t>
            </w:r>
          </w:p>
        </w:tc>
      </w:tr>
      <w:tr w:rsidR="00D8407E" w:rsidRPr="00D8407E" w14:paraId="5C713C24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4285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TXM HEALTHCARE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D3B0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£6,822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EBF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£1,176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50B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95D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£1,427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C5B2" w14:textId="057E3E6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 w:rsidR="00A85603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</w:tr>
      <w:tr w:rsidR="00D8407E" w:rsidRPr="00D8407E" w14:paraId="2D2AE820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224B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VETRO HEALTH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82B2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£2,268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AC6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£4,665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8933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£5,325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1476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£7,469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CFC7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£8,399</w:t>
            </w:r>
          </w:p>
        </w:tc>
      </w:tr>
      <w:tr w:rsidR="00D8407E" w:rsidRPr="00D8407E" w14:paraId="7BA9136E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DD81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WIMBORNE NURSING AGENCY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7B73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£1,990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BF99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£962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1BBD" w14:textId="6638B7CB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 w:rsidR="00A85603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DC41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851B" w14:textId="572CA166" w:rsidR="00D8407E" w:rsidRPr="00D8407E" w:rsidRDefault="00A85603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  <w:r w:rsidR="00D8407E"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</w:tc>
      </w:tr>
      <w:tr w:rsidR="00D8407E" w:rsidRPr="00D8407E" w14:paraId="50E7693D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4CC3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YOUR NURSE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9A99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£5,936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BD8B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£2,653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4ECB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£1,326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9EA7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£6,699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75D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£4,206</w:t>
            </w:r>
          </w:p>
        </w:tc>
      </w:tr>
      <w:tr w:rsidR="00D8407E" w:rsidRPr="00D8407E" w14:paraId="70B3D9B0" w14:textId="77777777" w:rsidTr="00D8407E">
        <w:trPr>
          <w:trHeight w:val="285"/>
          <w:jc w:val="center"/>
        </w:trPr>
        <w:tc>
          <w:tcPr>
            <w:tcW w:w="4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2DCA" w14:textId="77777777" w:rsidR="00D8407E" w:rsidRPr="00D8407E" w:rsidRDefault="00D8407E" w:rsidP="00D8407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YOUR WORLD NURSING LTD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760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£102,254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9821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£101,717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07E1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£64,719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E6B4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£54,680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686C" w14:textId="77777777" w:rsidR="00D8407E" w:rsidRPr="00D8407E" w:rsidRDefault="00D8407E" w:rsidP="00D8407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8407E">
              <w:rPr>
                <w:rFonts w:ascii="Verdana" w:eastAsia="Times New Roman" w:hAnsi="Verdana"/>
                <w:color w:val="000000"/>
                <w:sz w:val="20"/>
                <w:szCs w:val="20"/>
              </w:rPr>
              <w:t>£28,117</w:t>
            </w:r>
          </w:p>
        </w:tc>
      </w:tr>
    </w:tbl>
    <w:p w14:paraId="6D27DF6A" w14:textId="334F1D50" w:rsidR="00600908" w:rsidRPr="00600908" w:rsidRDefault="00600908" w:rsidP="00600908">
      <w:pPr>
        <w:ind w:left="993" w:hanging="488"/>
        <w:rPr>
          <w:rFonts w:ascii="Verdana" w:hAnsi="Verdana"/>
          <w:b/>
          <w:sz w:val="22"/>
        </w:rPr>
      </w:pPr>
    </w:p>
    <w:p w14:paraId="40C1E448" w14:textId="3447A883" w:rsidR="00600908" w:rsidRPr="00E365DD" w:rsidRDefault="00600908" w:rsidP="00E365DD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sz w:val="22"/>
        </w:rPr>
      </w:pPr>
      <w:r w:rsidRPr="00600908">
        <w:rPr>
          <w:rFonts w:ascii="Verdana" w:hAnsi="Verdana"/>
          <w:b/>
          <w:sz w:val="22"/>
        </w:rPr>
        <w:t>Please confirm if a Preferred Supplier List (PSL) or tiered system is in place for Nursing agency engagement.</w:t>
      </w:r>
      <w:r w:rsidR="00E365DD">
        <w:rPr>
          <w:rFonts w:ascii="Verdana" w:hAnsi="Verdana"/>
          <w:b/>
          <w:sz w:val="22"/>
        </w:rPr>
        <w:br/>
      </w:r>
      <w:r w:rsidR="00E365DD" w:rsidRPr="00E365DD">
        <w:rPr>
          <w:rFonts w:ascii="Verdana" w:hAnsi="Verdana"/>
          <w:bCs/>
          <w:sz w:val="22"/>
        </w:rPr>
        <w:t>All Wales Framework is used for nursing agency engagement.</w:t>
      </w:r>
      <w:r w:rsidR="00E365DD">
        <w:rPr>
          <w:rFonts w:ascii="Verdana" w:hAnsi="Verdana"/>
          <w:bCs/>
          <w:sz w:val="22"/>
        </w:rPr>
        <w:br/>
      </w:r>
    </w:p>
    <w:p w14:paraId="0E37E710" w14:textId="4ABDE7A6" w:rsidR="00600908" w:rsidRPr="00A24BB5" w:rsidRDefault="00600908" w:rsidP="00C47E97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sz w:val="22"/>
        </w:rPr>
      </w:pPr>
      <w:r w:rsidRPr="00A24BB5">
        <w:rPr>
          <w:rFonts w:ascii="Verdana" w:hAnsi="Verdana"/>
          <w:b/>
          <w:sz w:val="22"/>
        </w:rPr>
        <w:t xml:space="preserve">How many different agencies does the Health Board engage with monthly to fill nursing </w:t>
      </w:r>
      <w:proofErr w:type="gramStart"/>
      <w:r w:rsidRPr="00A24BB5">
        <w:rPr>
          <w:rFonts w:ascii="Verdana" w:hAnsi="Verdana"/>
          <w:b/>
          <w:sz w:val="22"/>
        </w:rPr>
        <w:t>shifts, and</w:t>
      </w:r>
      <w:proofErr w:type="gramEnd"/>
      <w:r w:rsidRPr="00A24BB5">
        <w:rPr>
          <w:rFonts w:ascii="Verdana" w:hAnsi="Verdana"/>
          <w:b/>
          <w:sz w:val="22"/>
        </w:rPr>
        <w:t xml:space="preserve"> is there a limit on the number of agencies used?</w:t>
      </w:r>
      <w:r w:rsidR="00E365DD" w:rsidRPr="00A24BB5">
        <w:rPr>
          <w:rFonts w:ascii="Verdana" w:hAnsi="Verdana"/>
          <w:b/>
          <w:sz w:val="22"/>
        </w:rPr>
        <w:br/>
      </w:r>
      <w:r w:rsidR="00E365DD" w:rsidRPr="00A24BB5">
        <w:rPr>
          <w:rFonts w:ascii="Verdana" w:hAnsi="Verdana"/>
          <w:bCs/>
          <w:sz w:val="22"/>
        </w:rPr>
        <w:t>Please see the information provided in questions 5 and 6 for the different agencies engaged.</w:t>
      </w:r>
      <w:r w:rsidR="00A24BB5">
        <w:rPr>
          <w:rFonts w:ascii="Verdana" w:hAnsi="Verdana"/>
          <w:bCs/>
          <w:sz w:val="22"/>
        </w:rPr>
        <w:br/>
      </w:r>
    </w:p>
    <w:p w14:paraId="7651B5B3" w14:textId="6B187F50" w:rsidR="00600908" w:rsidRPr="00E365DD" w:rsidRDefault="00600908" w:rsidP="00C70CA5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sz w:val="22"/>
        </w:rPr>
      </w:pPr>
      <w:r w:rsidRPr="00E365DD">
        <w:rPr>
          <w:rFonts w:ascii="Verdana" w:hAnsi="Verdana"/>
          <w:b/>
          <w:sz w:val="22"/>
        </w:rPr>
        <w:t>Does the Health Board have a projected agency usage plan for the coming year, and are there specific goals for reducing agency dependency?</w:t>
      </w:r>
      <w:r w:rsidR="00E365DD" w:rsidRPr="00E365DD">
        <w:rPr>
          <w:rFonts w:ascii="Verdana" w:hAnsi="Verdana"/>
          <w:b/>
          <w:sz w:val="22"/>
        </w:rPr>
        <w:br/>
      </w:r>
      <w:r w:rsidR="001D2B1C" w:rsidRPr="001D2B1C">
        <w:rPr>
          <w:rFonts w:ascii="Verdana" w:hAnsi="Verdana"/>
          <w:bCs/>
          <w:sz w:val="22"/>
        </w:rPr>
        <w:t>No, agency expenditure forms part of the wider overarching cost control processes</w:t>
      </w:r>
      <w:r w:rsidR="001D2B1C">
        <w:rPr>
          <w:rFonts w:ascii="Verdana" w:hAnsi="Verdana"/>
          <w:bCs/>
          <w:sz w:val="22"/>
        </w:rPr>
        <w:br/>
      </w:r>
    </w:p>
    <w:p w14:paraId="37B4792E" w14:textId="5C388932" w:rsidR="00600908" w:rsidRPr="00600908" w:rsidRDefault="00600908" w:rsidP="00E365DD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600908">
        <w:rPr>
          <w:rFonts w:ascii="Verdana" w:hAnsi="Verdana"/>
          <w:b/>
          <w:sz w:val="22"/>
        </w:rPr>
        <w:t>If you answered yes to the above question, what are they?</w:t>
      </w:r>
      <w:r w:rsidR="001D2B1C">
        <w:rPr>
          <w:rFonts w:ascii="Verdana" w:hAnsi="Verdana"/>
          <w:b/>
          <w:sz w:val="22"/>
        </w:rPr>
        <w:br/>
      </w:r>
      <w:r w:rsidR="001D2B1C" w:rsidRPr="001D2B1C">
        <w:rPr>
          <w:rFonts w:ascii="Verdana" w:hAnsi="Verdana"/>
          <w:bCs/>
          <w:sz w:val="22"/>
        </w:rPr>
        <w:t xml:space="preserve">Not </w:t>
      </w:r>
      <w:proofErr w:type="gramStart"/>
      <w:r w:rsidR="001D2B1C" w:rsidRPr="001D2B1C">
        <w:rPr>
          <w:rFonts w:ascii="Verdana" w:hAnsi="Verdana"/>
          <w:bCs/>
          <w:sz w:val="22"/>
        </w:rPr>
        <w:t>applicable</w:t>
      </w:r>
      <w:proofErr w:type="gramEnd"/>
    </w:p>
    <w:p w14:paraId="2199BBF2" w14:textId="77777777" w:rsidR="00600908" w:rsidRPr="00600908" w:rsidRDefault="00600908" w:rsidP="00600908">
      <w:pPr>
        <w:ind w:left="993" w:hanging="488"/>
        <w:rPr>
          <w:rFonts w:ascii="Verdana" w:hAnsi="Verdana"/>
          <w:b/>
          <w:sz w:val="22"/>
        </w:rPr>
      </w:pPr>
    </w:p>
    <w:p w14:paraId="2712F356" w14:textId="2A6A17C1" w:rsidR="00600908" w:rsidRPr="00E365DD" w:rsidRDefault="00600908" w:rsidP="00E365DD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sz w:val="22"/>
        </w:rPr>
      </w:pPr>
      <w:r w:rsidRPr="00600908">
        <w:rPr>
          <w:rFonts w:ascii="Verdana" w:hAnsi="Verdana"/>
          <w:b/>
          <w:sz w:val="22"/>
        </w:rPr>
        <w:t>Is there a long-term strategy in place to reduce agency nursing costs or transition to alternative staffing models?</w:t>
      </w:r>
      <w:r w:rsidR="00E365DD">
        <w:rPr>
          <w:rFonts w:ascii="Verdana" w:hAnsi="Verdana"/>
          <w:b/>
          <w:sz w:val="22"/>
        </w:rPr>
        <w:br/>
      </w:r>
      <w:proofErr w:type="gramStart"/>
      <w:r w:rsidR="00E365DD" w:rsidRPr="00E365DD">
        <w:rPr>
          <w:rFonts w:ascii="Verdana" w:hAnsi="Verdana"/>
          <w:bCs/>
          <w:sz w:val="22"/>
        </w:rPr>
        <w:t>Yes</w:t>
      </w:r>
      <w:proofErr w:type="gramEnd"/>
    </w:p>
    <w:p w14:paraId="1D0DFC11" w14:textId="37FF40A3" w:rsidR="00600908" w:rsidRPr="00600908" w:rsidRDefault="00600908" w:rsidP="00E365DD">
      <w:pPr>
        <w:pStyle w:val="ListParagraph"/>
        <w:numPr>
          <w:ilvl w:val="0"/>
          <w:numId w:val="21"/>
        </w:numPr>
        <w:rPr>
          <w:rFonts w:ascii="Verdana" w:hAnsi="Verdana"/>
          <w:b/>
          <w:sz w:val="22"/>
        </w:rPr>
      </w:pPr>
      <w:r w:rsidRPr="00600908">
        <w:rPr>
          <w:rFonts w:ascii="Verdana" w:hAnsi="Verdana"/>
          <w:b/>
          <w:sz w:val="22"/>
        </w:rPr>
        <w:t>If you answered yes to the above question, what are they?</w:t>
      </w:r>
      <w:r w:rsidR="001D2B1C">
        <w:rPr>
          <w:rFonts w:ascii="Verdana" w:hAnsi="Verdana"/>
          <w:b/>
          <w:sz w:val="22"/>
        </w:rPr>
        <w:br/>
      </w:r>
      <w:r w:rsidR="001D2B1C" w:rsidRPr="001D2B1C">
        <w:rPr>
          <w:rFonts w:ascii="Verdana" w:hAnsi="Verdana"/>
          <w:bCs/>
          <w:sz w:val="22"/>
        </w:rPr>
        <w:t xml:space="preserve">Transitioning from agency to the local temporary staffing bank, combined with recruitment and retention </w:t>
      </w:r>
      <w:proofErr w:type="gramStart"/>
      <w:r w:rsidR="001D2B1C" w:rsidRPr="001D2B1C">
        <w:rPr>
          <w:rFonts w:ascii="Verdana" w:hAnsi="Verdana"/>
          <w:bCs/>
          <w:sz w:val="22"/>
        </w:rPr>
        <w:t>strategy</w:t>
      </w:r>
      <w:proofErr w:type="gramEnd"/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15pt;height:20.15pt;visibility:visible;mso-wrap-style:square" o:bullet="t">
        <v:imagedata r:id="rId1" o:title=""/>
      </v:shape>
    </w:pict>
  </w:numPicBullet>
  <w:numPicBullet w:numPicBulletId="1">
    <w:pict>
      <v:shape id="_x0000_i1027" type="#_x0000_t75" style="width:382.45pt;height:382.45pt;visibility:visible;mso-wrap-style:square" o:bullet="t">
        <v:imagedata r:id="rId2" o:title=""/>
      </v:shape>
    </w:pict>
  </w:numPicBullet>
  <w:numPicBullet w:numPicBulletId="2">
    <w:pict>
      <v:shape id="_x0000_i1028" type="#_x0000_t75" style="width:225.8pt;height:225.8pt;visibility:visible;mso-wrap-style:square" o:bullet="t">
        <v:imagedata r:id="rId3" o:title=""/>
      </v:shape>
    </w:pict>
  </w:numPicBullet>
  <w:numPicBullet w:numPicBulletId="3">
    <w:pict>
      <v:shape id="_x0000_i1029" type="#_x0000_t75" style="width:15.55pt;height:15.5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BED5B3E"/>
    <w:multiLevelType w:val="hybridMultilevel"/>
    <w:tmpl w:val="E020BC88"/>
    <w:lvl w:ilvl="0" w:tplc="C61CAD9C">
      <w:start w:val="1"/>
      <w:numFmt w:val="lowerLetter"/>
      <w:lvlText w:val="%1."/>
      <w:lvlJc w:val="left"/>
      <w:pPr>
        <w:ind w:left="15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05" w:hanging="360"/>
      </w:pPr>
    </w:lvl>
    <w:lvl w:ilvl="2" w:tplc="0809001B" w:tentative="1">
      <w:start w:val="1"/>
      <w:numFmt w:val="lowerRoman"/>
      <w:lvlText w:val="%3."/>
      <w:lvlJc w:val="right"/>
      <w:pPr>
        <w:ind w:left="3025" w:hanging="180"/>
      </w:pPr>
    </w:lvl>
    <w:lvl w:ilvl="3" w:tplc="0809000F" w:tentative="1">
      <w:start w:val="1"/>
      <w:numFmt w:val="decimal"/>
      <w:lvlText w:val="%4."/>
      <w:lvlJc w:val="left"/>
      <w:pPr>
        <w:ind w:left="3745" w:hanging="360"/>
      </w:pPr>
    </w:lvl>
    <w:lvl w:ilvl="4" w:tplc="08090019" w:tentative="1">
      <w:start w:val="1"/>
      <w:numFmt w:val="lowerLetter"/>
      <w:lvlText w:val="%5."/>
      <w:lvlJc w:val="left"/>
      <w:pPr>
        <w:ind w:left="4465" w:hanging="360"/>
      </w:pPr>
    </w:lvl>
    <w:lvl w:ilvl="5" w:tplc="0809001B" w:tentative="1">
      <w:start w:val="1"/>
      <w:numFmt w:val="lowerRoman"/>
      <w:lvlText w:val="%6."/>
      <w:lvlJc w:val="right"/>
      <w:pPr>
        <w:ind w:left="5185" w:hanging="180"/>
      </w:pPr>
    </w:lvl>
    <w:lvl w:ilvl="6" w:tplc="0809000F" w:tentative="1">
      <w:start w:val="1"/>
      <w:numFmt w:val="decimal"/>
      <w:lvlText w:val="%7."/>
      <w:lvlJc w:val="left"/>
      <w:pPr>
        <w:ind w:left="5905" w:hanging="360"/>
      </w:pPr>
    </w:lvl>
    <w:lvl w:ilvl="7" w:tplc="08090019" w:tentative="1">
      <w:start w:val="1"/>
      <w:numFmt w:val="lowerLetter"/>
      <w:lvlText w:val="%8."/>
      <w:lvlJc w:val="left"/>
      <w:pPr>
        <w:ind w:left="6625" w:hanging="360"/>
      </w:pPr>
    </w:lvl>
    <w:lvl w:ilvl="8" w:tplc="0809001B" w:tentative="1">
      <w:start w:val="1"/>
      <w:numFmt w:val="lowerRoman"/>
      <w:lvlText w:val="%9."/>
      <w:lvlJc w:val="right"/>
      <w:pPr>
        <w:ind w:left="734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C8B5C15"/>
    <w:multiLevelType w:val="hybridMultilevel"/>
    <w:tmpl w:val="A618789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>
      <w:start w:val="1"/>
      <w:numFmt w:val="lowerLetter"/>
      <w:lvlText w:val="%2."/>
      <w:lvlJc w:val="left"/>
      <w:pPr>
        <w:ind w:left="1945" w:hanging="360"/>
      </w:pPr>
    </w:lvl>
    <w:lvl w:ilvl="2" w:tplc="0809001B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EBE174B"/>
    <w:multiLevelType w:val="hybridMultilevel"/>
    <w:tmpl w:val="B43CCF50"/>
    <w:lvl w:ilvl="0" w:tplc="44888116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B5422F5E">
      <w:start w:val="10"/>
      <w:numFmt w:val="bullet"/>
      <w:lvlText w:val="-"/>
      <w:lvlJc w:val="left"/>
      <w:pPr>
        <w:ind w:left="1585" w:hanging="360"/>
      </w:pPr>
      <w:rPr>
        <w:rFonts w:ascii="Verdana" w:eastAsia="Calibri" w:hAnsi="Verdana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8023EA0"/>
    <w:multiLevelType w:val="hybridMultilevel"/>
    <w:tmpl w:val="896C626A"/>
    <w:lvl w:ilvl="0" w:tplc="01A0A8F6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852990">
    <w:abstractNumId w:val="16"/>
  </w:num>
  <w:num w:numId="2" w16cid:durableId="1663117265">
    <w:abstractNumId w:val="0"/>
  </w:num>
  <w:num w:numId="3" w16cid:durableId="1574659344">
    <w:abstractNumId w:val="9"/>
  </w:num>
  <w:num w:numId="4" w16cid:durableId="1579630444">
    <w:abstractNumId w:val="18"/>
  </w:num>
  <w:num w:numId="5" w16cid:durableId="561407288">
    <w:abstractNumId w:val="4"/>
  </w:num>
  <w:num w:numId="6" w16cid:durableId="1586648916">
    <w:abstractNumId w:val="3"/>
  </w:num>
  <w:num w:numId="7" w16cid:durableId="1416971080">
    <w:abstractNumId w:val="13"/>
  </w:num>
  <w:num w:numId="8" w16cid:durableId="1860654365">
    <w:abstractNumId w:val="17"/>
  </w:num>
  <w:num w:numId="9" w16cid:durableId="995300841">
    <w:abstractNumId w:val="21"/>
  </w:num>
  <w:num w:numId="10" w16cid:durableId="20085684">
    <w:abstractNumId w:val="1"/>
  </w:num>
  <w:num w:numId="11" w16cid:durableId="1789273839">
    <w:abstractNumId w:val="11"/>
  </w:num>
  <w:num w:numId="12" w16cid:durableId="54790565">
    <w:abstractNumId w:val="15"/>
  </w:num>
  <w:num w:numId="13" w16cid:durableId="27293880">
    <w:abstractNumId w:val="19"/>
  </w:num>
  <w:num w:numId="14" w16cid:durableId="5874233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79683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5493294">
    <w:abstractNumId w:val="14"/>
  </w:num>
  <w:num w:numId="17" w16cid:durableId="1636989509">
    <w:abstractNumId w:val="6"/>
  </w:num>
  <w:num w:numId="18" w16cid:durableId="909194421">
    <w:abstractNumId w:val="2"/>
  </w:num>
  <w:num w:numId="19" w16cid:durableId="1005746354">
    <w:abstractNumId w:val="10"/>
  </w:num>
  <w:num w:numId="20" w16cid:durableId="1668901063">
    <w:abstractNumId w:val="12"/>
  </w:num>
  <w:num w:numId="21" w16cid:durableId="1092244182">
    <w:abstractNumId w:val="20"/>
  </w:num>
  <w:num w:numId="22" w16cid:durableId="3200811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D2B1C"/>
    <w:rsid w:val="001E2D50"/>
    <w:rsid w:val="0021090A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87298"/>
    <w:rsid w:val="005925B8"/>
    <w:rsid w:val="0059485C"/>
    <w:rsid w:val="005F0E79"/>
    <w:rsid w:val="00600908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6ABB"/>
    <w:rsid w:val="007D0444"/>
    <w:rsid w:val="007D06BB"/>
    <w:rsid w:val="007D6A3E"/>
    <w:rsid w:val="007F192C"/>
    <w:rsid w:val="0081036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050A4"/>
    <w:rsid w:val="00A10460"/>
    <w:rsid w:val="00A17614"/>
    <w:rsid w:val="00A24BB5"/>
    <w:rsid w:val="00A56076"/>
    <w:rsid w:val="00A76A7C"/>
    <w:rsid w:val="00A84640"/>
    <w:rsid w:val="00A85603"/>
    <w:rsid w:val="00AB4D54"/>
    <w:rsid w:val="00AF0E8B"/>
    <w:rsid w:val="00AF691A"/>
    <w:rsid w:val="00B031C2"/>
    <w:rsid w:val="00B0627D"/>
    <w:rsid w:val="00B34966"/>
    <w:rsid w:val="00B61DE2"/>
    <w:rsid w:val="00B73D24"/>
    <w:rsid w:val="00B82C9E"/>
    <w:rsid w:val="00B8458F"/>
    <w:rsid w:val="00BA5BA2"/>
    <w:rsid w:val="00BB4931"/>
    <w:rsid w:val="00BC67E1"/>
    <w:rsid w:val="00C01F74"/>
    <w:rsid w:val="00C021A4"/>
    <w:rsid w:val="00C050BE"/>
    <w:rsid w:val="00C75A00"/>
    <w:rsid w:val="00CA07E3"/>
    <w:rsid w:val="00CB2BBE"/>
    <w:rsid w:val="00CC63CD"/>
    <w:rsid w:val="00CE1516"/>
    <w:rsid w:val="00CE325E"/>
    <w:rsid w:val="00CE3DBC"/>
    <w:rsid w:val="00D15865"/>
    <w:rsid w:val="00D62A67"/>
    <w:rsid w:val="00D8407E"/>
    <w:rsid w:val="00DC0D5A"/>
    <w:rsid w:val="00DC47F3"/>
    <w:rsid w:val="00DC7FA9"/>
    <w:rsid w:val="00DD5E37"/>
    <w:rsid w:val="00DF2EA1"/>
    <w:rsid w:val="00E11F2D"/>
    <w:rsid w:val="00E26720"/>
    <w:rsid w:val="00E365DD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CC63CD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C6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63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63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3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6</Pages>
  <Words>1224</Words>
  <Characters>6309</Characters>
  <Application>Microsoft Office Word</Application>
  <DocSecurity>4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Darren Griffiths (Swansea Bay UHB - Finance)</cp:lastModifiedBy>
  <cp:revision>2</cp:revision>
  <cp:lastPrinted>2019-03-26T11:11:00Z</cp:lastPrinted>
  <dcterms:created xsi:type="dcterms:W3CDTF">2024-12-16T15:14:00Z</dcterms:created>
  <dcterms:modified xsi:type="dcterms:W3CDTF">2024-12-16T15:14:00Z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b1ebe5f67ea67218963f50340ec88719a47834ef00d93500cebaaa449e994285</vt:lpwstr>
  </property>
</Properties>
</file>