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072D9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2EE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072D9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A2EE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6DA94BD" w14:textId="58F300CB" w:rsidR="000A2EED" w:rsidRPr="000A2EED" w:rsidRDefault="000A2EED" w:rsidP="000A2EED">
      <w:pPr>
        <w:rPr>
          <w:rFonts w:ascii="Verdana" w:hAnsi="Verdana"/>
          <w:b/>
          <w:sz w:val="22"/>
          <w:szCs w:val="22"/>
        </w:rPr>
      </w:pPr>
      <w:r w:rsidRPr="000A2EED">
        <w:rPr>
          <w:rFonts w:ascii="Verdana" w:hAnsi="Verdana"/>
          <w:b/>
          <w:sz w:val="22"/>
          <w:szCs w:val="22"/>
        </w:rPr>
        <w:t>1. Please state the number of  Agenda for Change pay band 1-4 staff within your organisation holding job titles that contain the word ‘</w:t>
      </w:r>
      <w:r w:rsidRPr="000A2EED">
        <w:rPr>
          <w:rFonts w:ascii="Verdana" w:hAnsi="Verdana"/>
          <w:b/>
          <w:bCs/>
          <w:sz w:val="22"/>
          <w:szCs w:val="22"/>
        </w:rPr>
        <w:t>advanced</w:t>
      </w:r>
      <w:r w:rsidRPr="000A2EED">
        <w:rPr>
          <w:rFonts w:ascii="Verdana" w:hAnsi="Verdana"/>
          <w:b/>
          <w:sz w:val="22"/>
          <w:szCs w:val="22"/>
        </w:rPr>
        <w:t>’.  Please make it clear how many at each banding level hold this job title and list the job titles. [</w:t>
      </w:r>
      <w:proofErr w:type="spellStart"/>
      <w:r w:rsidRPr="000A2EED">
        <w:rPr>
          <w:rFonts w:ascii="Verdana" w:hAnsi="Verdana"/>
          <w:b/>
          <w:sz w:val="22"/>
          <w:szCs w:val="22"/>
        </w:rPr>
        <w:t>eg</w:t>
      </w:r>
      <w:proofErr w:type="spellEnd"/>
      <w:r w:rsidRPr="000A2EED">
        <w:rPr>
          <w:rFonts w:ascii="Verdana" w:hAnsi="Verdana"/>
          <w:b/>
          <w:sz w:val="22"/>
          <w:szCs w:val="22"/>
        </w:rPr>
        <w:t xml:space="preserve">: </w:t>
      </w:r>
      <w:r w:rsidRPr="000A2EED">
        <w:rPr>
          <w:rFonts w:ascii="Verdana" w:hAnsi="Verdana"/>
          <w:b/>
          <w:i/>
          <w:iCs/>
          <w:sz w:val="22"/>
          <w:szCs w:val="22"/>
        </w:rPr>
        <w:t>Band 3</w:t>
      </w:r>
      <w:r w:rsidRPr="000A2EED">
        <w:rPr>
          <w:rFonts w:ascii="Verdana" w:hAnsi="Verdana"/>
          <w:b/>
          <w:sz w:val="22"/>
          <w:szCs w:val="22"/>
        </w:rPr>
        <w:t xml:space="preserve"> - </w:t>
      </w:r>
      <w:r w:rsidRPr="000A2EED">
        <w:rPr>
          <w:rFonts w:ascii="Verdana" w:hAnsi="Verdana"/>
          <w:b/>
          <w:i/>
          <w:iCs/>
          <w:sz w:val="22"/>
          <w:szCs w:val="22"/>
        </w:rPr>
        <w:t>advanced health care assistant – X7</w:t>
      </w:r>
      <w:r w:rsidRPr="000A2EED">
        <w:rPr>
          <w:rFonts w:ascii="Verdana" w:hAnsi="Verdana"/>
          <w:b/>
          <w:sz w:val="22"/>
          <w:szCs w:val="22"/>
        </w:rPr>
        <w:t>]</w:t>
      </w:r>
    </w:p>
    <w:p w14:paraId="3A8905EE" w14:textId="52A8DA41" w:rsidR="000A2EED" w:rsidRPr="000A2EED" w:rsidRDefault="000A2EED" w:rsidP="000A2EE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There are no permanent/fixed term contract staff Band 1 -4 that are currently held with the word Advanced held in their job title. </w:t>
      </w:r>
    </w:p>
    <w:p w14:paraId="35B54B43" w14:textId="2EEBC436" w:rsidR="000A2EED" w:rsidRDefault="000A2EED" w:rsidP="000A2EED">
      <w:pPr>
        <w:rPr>
          <w:rFonts w:ascii="Verdana" w:hAnsi="Verdana"/>
          <w:b/>
          <w:i/>
          <w:iCs/>
          <w:sz w:val="22"/>
          <w:szCs w:val="22"/>
        </w:rPr>
      </w:pPr>
      <w:r w:rsidRPr="000A2EED">
        <w:rPr>
          <w:rFonts w:ascii="Verdana" w:hAnsi="Verdana"/>
          <w:b/>
          <w:sz w:val="22"/>
          <w:szCs w:val="22"/>
        </w:rPr>
        <w:t>2. Please state the number of  Agenda for Change pay band 1-4 staff within your organisation holding job titles that contain the word ‘</w:t>
      </w:r>
      <w:r w:rsidRPr="000A2EED">
        <w:rPr>
          <w:rFonts w:ascii="Verdana" w:hAnsi="Verdana"/>
          <w:b/>
          <w:bCs/>
          <w:sz w:val="22"/>
          <w:szCs w:val="22"/>
        </w:rPr>
        <w:t>nurse</w:t>
      </w:r>
      <w:r w:rsidRPr="000A2EED">
        <w:rPr>
          <w:rFonts w:ascii="Verdana" w:hAnsi="Verdana"/>
          <w:b/>
          <w:sz w:val="22"/>
          <w:szCs w:val="22"/>
        </w:rPr>
        <w:t>’ or ‘</w:t>
      </w:r>
      <w:r w:rsidRPr="000A2EED">
        <w:rPr>
          <w:rFonts w:ascii="Verdana" w:hAnsi="Verdana"/>
          <w:b/>
          <w:bCs/>
          <w:sz w:val="22"/>
          <w:szCs w:val="22"/>
        </w:rPr>
        <w:t>nursing</w:t>
      </w:r>
      <w:r w:rsidRPr="000A2EED">
        <w:rPr>
          <w:rFonts w:ascii="Verdana" w:hAnsi="Verdana"/>
          <w:b/>
          <w:sz w:val="22"/>
          <w:szCs w:val="22"/>
        </w:rPr>
        <w:t>’.  Please make it clear how many at each banding level hold this job title and list the job titles. [</w:t>
      </w:r>
      <w:proofErr w:type="spellStart"/>
      <w:r w:rsidRPr="000A2EED">
        <w:rPr>
          <w:rFonts w:ascii="Verdana" w:hAnsi="Verdana"/>
          <w:b/>
          <w:sz w:val="22"/>
          <w:szCs w:val="22"/>
        </w:rPr>
        <w:t>eg</w:t>
      </w:r>
      <w:proofErr w:type="spellEnd"/>
      <w:r w:rsidRPr="000A2EED">
        <w:rPr>
          <w:rFonts w:ascii="Verdana" w:hAnsi="Verdana"/>
          <w:b/>
          <w:sz w:val="22"/>
          <w:szCs w:val="22"/>
        </w:rPr>
        <w:t xml:space="preserve">: </w:t>
      </w:r>
      <w:r w:rsidRPr="000A2EED">
        <w:rPr>
          <w:rFonts w:ascii="Verdana" w:hAnsi="Verdana"/>
          <w:b/>
          <w:i/>
          <w:iCs/>
          <w:sz w:val="22"/>
          <w:szCs w:val="22"/>
        </w:rPr>
        <w:t>Band 4 -nursing associate -  X24]</w:t>
      </w:r>
    </w:p>
    <w:p w14:paraId="25D32AA1" w14:textId="77777777" w:rsidR="000004F4" w:rsidRPr="000A2EED" w:rsidRDefault="000004F4" w:rsidP="000A2EED">
      <w:pPr>
        <w:rPr>
          <w:rFonts w:ascii="Verdana" w:hAnsi="Verdana"/>
          <w:b/>
          <w:i/>
          <w:iCs/>
          <w:sz w:val="22"/>
          <w:szCs w:val="22"/>
        </w:rPr>
      </w:pPr>
      <w:bookmarkStart w:id="1" w:name="_GoBack"/>
      <w:bookmarkEnd w:id="1"/>
    </w:p>
    <w:tbl>
      <w:tblPr>
        <w:tblW w:w="9780" w:type="dxa"/>
        <w:tblInd w:w="421" w:type="dxa"/>
        <w:tblLook w:val="04A0" w:firstRow="1" w:lastRow="0" w:firstColumn="1" w:lastColumn="0" w:noHBand="0" w:noVBand="1"/>
      </w:tblPr>
      <w:tblGrid>
        <w:gridCol w:w="7439"/>
        <w:gridCol w:w="2341"/>
      </w:tblGrid>
      <w:tr w:rsidR="000A2EED" w:rsidRPr="000A2EED" w14:paraId="006ADE4E" w14:textId="77777777" w:rsidTr="000A2EED">
        <w:trPr>
          <w:trHeight w:val="300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659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Job Title/ </w:t>
            </w: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Grade 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1508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Number held</w:t>
            </w:r>
          </w:p>
        </w:tc>
      </w:tr>
      <w:tr w:rsidR="000A2EED" w:rsidRPr="000A2EED" w14:paraId="1FDE511E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F655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Community Nursing Assistant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E3DC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105</w:t>
            </w:r>
          </w:p>
        </w:tc>
      </w:tr>
      <w:tr w:rsidR="000A2EED" w:rsidRPr="000A2EED" w14:paraId="21F622F7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B421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CYM|XR03|Review Body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33B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0A2EED" w:rsidRPr="000A2EED" w14:paraId="54B265F6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20A3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Dental Nurse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1549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40E6A5CC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8367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FBF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61703942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63D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Dental Nurse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17E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51</w:t>
            </w:r>
          </w:p>
        </w:tc>
      </w:tr>
      <w:tr w:rsidR="000A2EED" w:rsidRPr="000A2EED" w14:paraId="07B67EC7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7D3B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1B9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0A2EED" w:rsidRPr="000A2EED" w14:paraId="58A910A3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4DDD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Nurse Assistant Practitioner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129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83</w:t>
            </w:r>
          </w:p>
        </w:tc>
      </w:tr>
      <w:tr w:rsidR="000A2EED" w:rsidRPr="000A2EED" w14:paraId="1DD6B82C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23DD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CFA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</w:tr>
      <w:tr w:rsidR="000A2EED" w:rsidRPr="000A2EED" w14:paraId="6A6245F7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318C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Nurse </w:t>
            </w:r>
            <w:proofErr w:type="spellStart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Assitant</w:t>
            </w:r>
            <w:proofErr w:type="spellEnd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Practitioner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9F3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0A2EED" w:rsidRPr="000A2EED" w14:paraId="7C6893A8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030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E56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A2EED" w:rsidRPr="000A2EED" w14:paraId="7ABF1747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7BF5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Nursery Nurse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3D72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65914A1A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E8F8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3469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18894BF5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BCDC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Nursery Nurse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0F9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74</w:t>
            </w:r>
          </w:p>
        </w:tc>
      </w:tr>
      <w:tr w:rsidR="000A2EED" w:rsidRPr="000A2EED" w14:paraId="41450F28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4A4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F215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</w:tr>
      <w:tr w:rsidR="000A2EED" w:rsidRPr="000A2EED" w14:paraId="7BC520EF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5138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Nursing Assistant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8319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0A2EED" w:rsidRPr="000A2EED" w14:paraId="4A62A266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5C45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CYM|XR03|Review Body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AF30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0A2EED" w:rsidRPr="000A2EED" w14:paraId="53AC0623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45A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School Nursing Assistant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FD9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0A2EED" w:rsidRPr="000A2EED" w14:paraId="506675AC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5CF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CYM|XR03|Review Body Band 3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009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A2EED" w:rsidRPr="000A2EED" w14:paraId="13C5B37F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3901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Unqualified Nurse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95F5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0A2EED" w:rsidRPr="000A2EED" w14:paraId="29915948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BA4C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CYM|XR04|Review Body Band 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C110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0A2EED" w:rsidRPr="000A2EED" w14:paraId="53A169BD" w14:textId="77777777" w:rsidTr="000A2EED">
        <w:trPr>
          <w:trHeight w:val="300"/>
        </w:trPr>
        <w:tc>
          <w:tcPr>
            <w:tcW w:w="7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81AEA29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B95F9E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461</w:t>
            </w:r>
          </w:p>
        </w:tc>
      </w:tr>
    </w:tbl>
    <w:p w14:paraId="07150DFA" w14:textId="77777777" w:rsidR="000A2EED" w:rsidRPr="000A2EED" w:rsidRDefault="000A2EED" w:rsidP="000A2EED">
      <w:pPr>
        <w:rPr>
          <w:rFonts w:ascii="Verdana" w:hAnsi="Verdana"/>
          <w:b/>
          <w:sz w:val="22"/>
          <w:szCs w:val="22"/>
        </w:rPr>
      </w:pPr>
    </w:p>
    <w:p w14:paraId="4DC5F1FB" w14:textId="52D4371B" w:rsidR="000A2EED" w:rsidRDefault="000A2EED" w:rsidP="000A2EED">
      <w:pPr>
        <w:rPr>
          <w:rFonts w:ascii="Verdana" w:hAnsi="Verdana"/>
          <w:b/>
          <w:sz w:val="22"/>
          <w:szCs w:val="22"/>
        </w:rPr>
      </w:pPr>
      <w:r w:rsidRPr="000A2EED">
        <w:rPr>
          <w:rFonts w:ascii="Verdana" w:hAnsi="Verdana"/>
          <w:b/>
          <w:sz w:val="22"/>
          <w:szCs w:val="22"/>
        </w:rPr>
        <w:t>3. Please state the number of Agenda for Change pay band 5-9 staff within your organisation holding job titles that contain the word ‘</w:t>
      </w:r>
      <w:r w:rsidRPr="000A2EED">
        <w:rPr>
          <w:rFonts w:ascii="Verdana" w:hAnsi="Verdana"/>
          <w:b/>
          <w:bCs/>
          <w:sz w:val="22"/>
          <w:szCs w:val="22"/>
        </w:rPr>
        <w:t>advanced</w:t>
      </w:r>
      <w:r w:rsidRPr="000A2EED">
        <w:rPr>
          <w:rFonts w:ascii="Verdana" w:hAnsi="Verdana"/>
          <w:b/>
          <w:sz w:val="22"/>
          <w:szCs w:val="22"/>
        </w:rPr>
        <w:t>’. Please make it clear how many at each banding level hold this job title and list the job titles. [</w:t>
      </w:r>
      <w:proofErr w:type="spellStart"/>
      <w:r w:rsidRPr="000A2EED">
        <w:rPr>
          <w:rFonts w:ascii="Verdana" w:hAnsi="Verdana"/>
          <w:b/>
          <w:sz w:val="22"/>
          <w:szCs w:val="22"/>
        </w:rPr>
        <w:t>Eg</w:t>
      </w:r>
      <w:proofErr w:type="spellEnd"/>
      <w:r w:rsidRPr="000A2EED">
        <w:rPr>
          <w:rFonts w:ascii="Verdana" w:hAnsi="Verdana"/>
          <w:b/>
          <w:sz w:val="22"/>
          <w:szCs w:val="22"/>
        </w:rPr>
        <w:t>:</w:t>
      </w:r>
      <w:r w:rsidRPr="000A2EED">
        <w:rPr>
          <w:rFonts w:ascii="Verdana" w:hAnsi="Verdana"/>
          <w:b/>
          <w:i/>
          <w:iCs/>
          <w:sz w:val="22"/>
          <w:szCs w:val="22"/>
        </w:rPr>
        <w:t xml:space="preserve"> Advanced nurse practitioner – cancer care – X1</w:t>
      </w:r>
      <w:r w:rsidRPr="000A2EED">
        <w:rPr>
          <w:rFonts w:ascii="Verdana" w:hAnsi="Verdana"/>
          <w:b/>
          <w:sz w:val="22"/>
          <w:szCs w:val="22"/>
        </w:rPr>
        <w:t>…]</w:t>
      </w:r>
    </w:p>
    <w:p w14:paraId="3252D615" w14:textId="77777777" w:rsidR="000004F4" w:rsidRPr="000A2EED" w:rsidRDefault="000004F4" w:rsidP="000A2EED">
      <w:pPr>
        <w:rPr>
          <w:rFonts w:ascii="Verdana" w:hAnsi="Verdana"/>
          <w:b/>
          <w:sz w:val="22"/>
          <w:szCs w:val="22"/>
        </w:rPr>
      </w:pPr>
    </w:p>
    <w:tbl>
      <w:tblPr>
        <w:tblW w:w="9780" w:type="dxa"/>
        <w:tblInd w:w="421" w:type="dxa"/>
        <w:tblLook w:val="04A0" w:firstRow="1" w:lastRow="0" w:firstColumn="1" w:lastColumn="0" w:noHBand="0" w:noVBand="1"/>
      </w:tblPr>
      <w:tblGrid>
        <w:gridCol w:w="7499"/>
        <w:gridCol w:w="2281"/>
      </w:tblGrid>
      <w:tr w:rsidR="000A2EED" w:rsidRPr="000A2EED" w14:paraId="1E897518" w14:textId="77777777" w:rsidTr="000A2EED">
        <w:trPr>
          <w:trHeight w:val="300"/>
        </w:trPr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99AA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Job Title/</w:t>
            </w: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Grade</w:t>
            </w: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E095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Number held</w:t>
            </w:r>
          </w:p>
        </w:tc>
      </w:tr>
      <w:tr w:rsidR="000A2EED" w:rsidRPr="000A2EED" w14:paraId="45A9366C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DFB5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BI Analyst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DFE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206C7878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AC1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ECE9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11FB187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548E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Dietitian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B7E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0A2EED" w:rsidRPr="000A2EED" w14:paraId="2428A43C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D330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D49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0A2EED" w:rsidRPr="000A2EED" w14:paraId="6701BAA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638B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Dietitian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ABDA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13147EE8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D7F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C7C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6FD14EAD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3AB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Information Analyst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327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6D1EC24F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2813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A0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39F734F6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3C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Nurse Practitioner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AC0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1E9E44AD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99B5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948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675A56F1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6795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Advanced Palliative Care Paramedic </w:t>
            </w:r>
            <w:proofErr w:type="spellStart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bAND</w:t>
            </w:r>
            <w:proofErr w:type="spellEnd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849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00A324CE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D5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C14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2F60922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9C0D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Pharmacist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E7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0A2EED" w:rsidRPr="000A2EED" w14:paraId="5C18C110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4B7F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12BD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0A2EED" w:rsidRPr="000A2EED" w14:paraId="2DC4F8B1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6BF0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CYM|XR09|Review Body Band 8 - Range 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A9F5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0A2EED" w:rsidRPr="000A2EED" w14:paraId="5972B09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6C39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Pharmacist Band 8b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C350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4D67606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C3F0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CYM|XR09|Review Body Band 8 - Range 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864E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513FB95D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8293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Pharmacy Technician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007D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0A2EED" w:rsidRPr="000A2EED" w14:paraId="40BA917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0BAA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CYM|XR06|Review Body Band 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3B4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A2EED" w:rsidRPr="000A2EED" w14:paraId="5404A8D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B801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F18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50BC17DF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80BF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F92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7B08AF91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A39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F96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73FADAE3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550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Dietitian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964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0BEEAD1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200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F6EC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2E745F24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9177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Nurse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5F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0079C41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BA93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72B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7C967E31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E951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Nursing &amp; Midwifery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BA6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0A2EED" w:rsidRPr="000A2EED" w14:paraId="5DDD41D0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255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916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0A2EED" w:rsidRPr="000A2EED" w14:paraId="1658EC22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B763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Nursing &amp; Midwifery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F6E2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</w:tr>
      <w:tr w:rsidR="000A2EED" w:rsidRPr="000A2EED" w14:paraId="105B203E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9862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E51B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0A2EED" w:rsidRPr="000A2EED" w14:paraId="6AA076C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9F6D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Nursing &amp; Midwifery Band 8b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53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5DBD323A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4574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CYM|XR09|Review Body Band 8 - Range 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48B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19933096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B92E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Paramedic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F8F2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4E8D7261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A7B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B3F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538D4D6F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CBCE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Physiotherapist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6C23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0A2EED" w:rsidRPr="000A2EED" w14:paraId="01B70F44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98B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7AC1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0A2EED" w:rsidRPr="000A2EED" w14:paraId="18FF12DA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4C5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Radiologist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8424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A2EED" w:rsidRPr="000A2EED" w14:paraId="2B0BBB68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A6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D2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A2EED" w:rsidRPr="000A2EED" w14:paraId="6783AF3C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5B9F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- Radiologist Band 8c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D09C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2F6D7E5A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845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B487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74CA06D0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1E56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Practitioner (Paramedic) Band 8a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8256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2C598B5B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573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CYM|XR08|Review Body Band 8 - Range 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CA58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A2EED" w:rsidRPr="000A2EED" w14:paraId="0C42F403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DF6E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Advanced Specialist Dietitian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2960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3DA5482A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E109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0E11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5206C794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50A0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Trainee Advanced Nurse Practitioner - </w:t>
            </w:r>
            <w:proofErr w:type="spellStart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Hysteroscopist</w:t>
            </w:r>
            <w:proofErr w:type="spellEnd"/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AF23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74231B19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47F6" w14:textId="77777777" w:rsidR="000A2EED" w:rsidRPr="000A2EED" w:rsidRDefault="000A2EED" w:rsidP="000A2EED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CYM|XR07|Review Body Band 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A859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A2EED" w:rsidRPr="000A2EED" w14:paraId="7B5FE587" w14:textId="77777777" w:rsidTr="000A2EED">
        <w:trPr>
          <w:trHeight w:val="300"/>
        </w:trPr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1D373D7" w14:textId="77777777" w:rsidR="000A2EED" w:rsidRPr="000A2EED" w:rsidRDefault="000A2EED" w:rsidP="000A2EED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80FA5FF" w14:textId="77777777" w:rsidR="000A2EED" w:rsidRPr="000A2EED" w:rsidRDefault="000A2EED" w:rsidP="000A2EED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A2E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205</w:t>
            </w:r>
          </w:p>
        </w:tc>
      </w:tr>
    </w:tbl>
    <w:p w14:paraId="3DE112EF" w14:textId="77777777" w:rsidR="000A2EED" w:rsidRPr="000A2EED" w:rsidRDefault="000A2EED" w:rsidP="000A2EED">
      <w:pPr>
        <w:rPr>
          <w:rFonts w:ascii="Verdana" w:hAnsi="Verdana"/>
          <w:b/>
          <w:sz w:val="22"/>
          <w:szCs w:val="22"/>
        </w:rPr>
      </w:pPr>
    </w:p>
    <w:p w14:paraId="7EA0321D" w14:textId="79C97139" w:rsidR="000A2EED" w:rsidRPr="000A2EED" w:rsidRDefault="000A2EED" w:rsidP="000A2EED">
      <w:pPr>
        <w:rPr>
          <w:rFonts w:ascii="Verdana" w:hAnsi="Verdana"/>
          <w:b/>
          <w:sz w:val="22"/>
          <w:szCs w:val="22"/>
        </w:rPr>
      </w:pPr>
      <w:r w:rsidRPr="000A2EED">
        <w:rPr>
          <w:rFonts w:ascii="Verdana" w:hAnsi="Verdana"/>
          <w:b/>
          <w:sz w:val="22"/>
          <w:szCs w:val="22"/>
        </w:rPr>
        <w:t>4. Please state whether you have any plans to review - or if you don’t have plans then please state when you last reviewed - the use of job titles in your organisation containing the word ‘</w:t>
      </w:r>
      <w:r w:rsidRPr="000A2EED">
        <w:rPr>
          <w:rFonts w:ascii="Verdana" w:hAnsi="Verdana"/>
          <w:b/>
          <w:bCs/>
          <w:sz w:val="22"/>
          <w:szCs w:val="22"/>
        </w:rPr>
        <w:t>advanced</w:t>
      </w:r>
      <w:r w:rsidRPr="000A2EED">
        <w:rPr>
          <w:rFonts w:ascii="Verdana" w:hAnsi="Verdana"/>
          <w:b/>
          <w:sz w:val="22"/>
          <w:szCs w:val="22"/>
        </w:rPr>
        <w:t>’? [</w:t>
      </w:r>
      <w:proofErr w:type="spellStart"/>
      <w:r w:rsidRPr="000A2EED">
        <w:rPr>
          <w:rFonts w:ascii="Verdana" w:hAnsi="Verdana"/>
          <w:b/>
          <w:sz w:val="22"/>
          <w:szCs w:val="22"/>
        </w:rPr>
        <w:t>Eg</w:t>
      </w:r>
      <w:proofErr w:type="spellEnd"/>
      <w:r w:rsidRPr="000A2EED">
        <w:rPr>
          <w:rFonts w:ascii="Verdana" w:hAnsi="Verdana"/>
          <w:b/>
          <w:sz w:val="22"/>
          <w:szCs w:val="22"/>
        </w:rPr>
        <w:t xml:space="preserve"> – </w:t>
      </w:r>
      <w:r w:rsidRPr="000A2EED">
        <w:rPr>
          <w:rFonts w:ascii="Verdana" w:hAnsi="Verdana"/>
          <w:b/>
          <w:i/>
          <w:iCs/>
          <w:sz w:val="22"/>
          <w:szCs w:val="22"/>
        </w:rPr>
        <w:t>we reviewed all job titles in June 2023</w:t>
      </w:r>
      <w:r w:rsidRPr="000A2EED">
        <w:rPr>
          <w:rFonts w:ascii="Verdana" w:hAnsi="Verdana"/>
          <w:b/>
          <w:sz w:val="22"/>
          <w:szCs w:val="22"/>
        </w:rPr>
        <w:t xml:space="preserve">]. </w:t>
      </w:r>
    </w:p>
    <w:p w14:paraId="62AF73D3" w14:textId="40F75546" w:rsidR="000A2EED" w:rsidRPr="000004F4" w:rsidRDefault="000004F4" w:rsidP="000A2EED">
      <w:pPr>
        <w:rPr>
          <w:rFonts w:ascii="Verdana" w:hAnsi="Verdana"/>
          <w:sz w:val="22"/>
          <w:szCs w:val="22"/>
        </w:rPr>
      </w:pPr>
      <w:r w:rsidRPr="000004F4">
        <w:rPr>
          <w:rFonts w:ascii="Verdana" w:hAnsi="Verdana"/>
          <w:sz w:val="22"/>
          <w:szCs w:val="22"/>
        </w:rPr>
        <w:t xml:space="preserve">There are no plans to review these specific job titles. </w:t>
      </w:r>
    </w:p>
    <w:p w14:paraId="75970B72" w14:textId="6B8F33E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ECFAD" w14:textId="77777777" w:rsidR="000A2EED" w:rsidRDefault="000A2EED" w:rsidP="000A2EED">
    <w:pPr>
      <w:pStyle w:val="Footer"/>
    </w:pPr>
  </w:p>
  <w:p w14:paraId="7E01F09E" w14:textId="77777777" w:rsidR="000A2EED" w:rsidRDefault="000A2EED" w:rsidP="000A2E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2B78D642" w14:textId="77777777" w:rsidR="000A2EED" w:rsidRDefault="000A2EED" w:rsidP="000A2E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25A795A1" wp14:editId="29240D78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55C07B5D" w14:textId="77777777" w:rsidR="000A2EED" w:rsidRPr="002B2CF6" w:rsidRDefault="000A2EED" w:rsidP="000A2E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449935F" w14:textId="77777777" w:rsidR="000A2EED" w:rsidRDefault="000A2EED" w:rsidP="000A2EED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bookmarkStart w:id="0" w:name="_Hlk168562193"/>
      <w:bookmarkEnd w:id="0"/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1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11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1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11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04F4"/>
    <w:rsid w:val="00040038"/>
    <w:rsid w:val="00095DF5"/>
    <w:rsid w:val="000A2EED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5F37-C2B7-4B6D-8E68-B2E038B4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125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2024-06-06T09:31:00Z</dcterms:modified>
</cp:coreProperties>
</file>