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9E03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19E03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E10303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3D9B816" w14:textId="77777777" w:rsidR="00FE3543" w:rsidRDefault="00FE3543" w:rsidP="00FE3543">
      <w:pPr>
        <w:spacing w:before="280"/>
        <w:jc w:val="both"/>
        <w:rPr>
          <w:rFonts w:ascii="Verdana" w:hAnsi="Verdana"/>
          <w:b/>
          <w:sz w:val="22"/>
        </w:rPr>
      </w:pPr>
      <w:r w:rsidRPr="00B13886">
        <w:rPr>
          <w:rFonts w:ascii="Verdana" w:hAnsi="Verdana"/>
          <w:b/>
          <w:sz w:val="22"/>
        </w:rPr>
        <w:t>Please provide me with details of the costs of services provided by ID Medical Group to your Health Board in each of the past three financial years.</w:t>
      </w:r>
    </w:p>
    <w:p w14:paraId="12780853" w14:textId="77777777" w:rsidR="00FE3543" w:rsidRDefault="00FE3543" w:rsidP="00FE3543">
      <w:pPr>
        <w:spacing w:before="280"/>
        <w:rPr>
          <w:rFonts w:ascii="Verdana" w:hAnsi="Verdana"/>
          <w:b/>
          <w:sz w:val="22"/>
        </w:rPr>
      </w:pPr>
    </w:p>
    <w:tbl>
      <w:tblPr>
        <w:tblW w:w="3893" w:type="dxa"/>
        <w:tblInd w:w="32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2380"/>
      </w:tblGrid>
      <w:tr w:rsidR="00FE3543" w14:paraId="711E7525" w14:textId="77777777" w:rsidTr="00DA14AA">
        <w:trPr>
          <w:trHeight w:val="264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413F3" w14:textId="77777777" w:rsidR="00FE3543" w:rsidRPr="00B13886" w:rsidRDefault="00FE3543" w:rsidP="00DA14AA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B1388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Financial Year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E02CE" w14:textId="77777777" w:rsidR="00FE3543" w:rsidRPr="00B13886" w:rsidRDefault="00FE3543" w:rsidP="00DA14AA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B1388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Payments Made</w:t>
            </w:r>
          </w:p>
        </w:tc>
      </w:tr>
      <w:tr w:rsidR="00FE3543" w14:paraId="62CCD78A" w14:textId="77777777" w:rsidTr="00DA14AA">
        <w:trPr>
          <w:trHeight w:val="264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10441" w14:textId="77777777" w:rsidR="00FE3543" w:rsidRPr="00B13886" w:rsidRDefault="00FE3543" w:rsidP="00DA14AA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B1388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8CF62C" w14:textId="77777777" w:rsidR="00FE3543" w:rsidRPr="00B13886" w:rsidRDefault="00FE3543" w:rsidP="00DA14AA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£</w:t>
            </w:r>
            <w:r w:rsidRPr="00B13886">
              <w:rPr>
                <w:rFonts w:ascii="Verdana" w:hAnsi="Verdana"/>
                <w:color w:val="000000"/>
                <w:sz w:val="22"/>
                <w:szCs w:val="22"/>
              </w:rPr>
              <w:t xml:space="preserve">5,873,349 </w:t>
            </w:r>
          </w:p>
        </w:tc>
      </w:tr>
      <w:tr w:rsidR="00FE3543" w14:paraId="4927679B" w14:textId="77777777" w:rsidTr="00DA14AA">
        <w:trPr>
          <w:trHeight w:val="264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5B600" w14:textId="77777777" w:rsidR="00FE3543" w:rsidRPr="00B13886" w:rsidRDefault="00FE3543" w:rsidP="00DA14AA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B1388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D41B48" w14:textId="77777777" w:rsidR="00FE3543" w:rsidRPr="00B13886" w:rsidRDefault="00FE3543" w:rsidP="00DA14AA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£</w:t>
            </w:r>
            <w:r w:rsidRPr="00B13886">
              <w:rPr>
                <w:rFonts w:ascii="Verdana" w:hAnsi="Verdana"/>
                <w:color w:val="000000"/>
                <w:sz w:val="22"/>
                <w:szCs w:val="22"/>
              </w:rPr>
              <w:t xml:space="preserve">6,947,523 </w:t>
            </w:r>
          </w:p>
        </w:tc>
      </w:tr>
      <w:tr w:rsidR="00FE3543" w14:paraId="5CA713C2" w14:textId="77777777" w:rsidTr="00DA14AA">
        <w:trPr>
          <w:trHeight w:val="264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BE85F8" w14:textId="77777777" w:rsidR="00FE3543" w:rsidRPr="00B13886" w:rsidRDefault="00FE3543" w:rsidP="00DA14AA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B1388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263AB5" w14:textId="77777777" w:rsidR="00FE3543" w:rsidRPr="00B13886" w:rsidRDefault="00FE3543" w:rsidP="00DA14AA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£</w:t>
            </w:r>
            <w:r w:rsidRPr="00B13886">
              <w:rPr>
                <w:rFonts w:ascii="Verdana" w:hAnsi="Verdana"/>
                <w:color w:val="000000"/>
                <w:sz w:val="22"/>
                <w:szCs w:val="22"/>
              </w:rPr>
              <w:t xml:space="preserve">4,125,790 </w:t>
            </w:r>
          </w:p>
        </w:tc>
      </w:tr>
    </w:tbl>
    <w:p w14:paraId="75970B72" w14:textId="7AEEF54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6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26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26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27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10365-DA07-470E-8973-78BB001D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2024-06-06T13:13:00Z</dcterms:modified>
</cp:coreProperties>
</file>