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7A7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AFA345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32ACE" wp14:editId="2F3E0B7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77D5D" w14:textId="2BE273BF" w:rsidR="00DC7FA9" w:rsidRPr="00A52B53" w:rsidRDefault="00A10460" w:rsidP="00AD78F6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78F6" w:rsidRPr="00AD78F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32A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1577D5D" w14:textId="2BE273BF" w:rsidR="00DC7FA9" w:rsidRPr="00A52B53" w:rsidRDefault="00A10460" w:rsidP="00AD78F6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78F6" w:rsidRPr="00AD78F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24-E-007</w:t>
                      </w:r>
                    </w:p>
                  </w:txbxContent>
                </v:textbox>
              </v:shape>
            </w:pict>
          </mc:Fallback>
        </mc:AlternateContent>
      </w:r>
    </w:p>
    <w:p w14:paraId="5BB7C29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3B18096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EDC7FAE" w14:textId="5A91AC53" w:rsidR="00FF4BA7" w:rsidRPr="00A10460" w:rsidRDefault="00FF4BA7" w:rsidP="00D62A67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ab/>
        <w:t xml:space="preserve">       </w:t>
      </w:r>
      <w:r w:rsidRPr="00FF4BA7">
        <w:rPr>
          <w:rFonts w:ascii="Verdana" w:hAnsi="Verdana"/>
          <w:b/>
          <w:sz w:val="22"/>
        </w:rPr>
        <w:t>Please include all of elective, emergency and respite admissions</w:t>
      </w:r>
      <w:r>
        <w:rPr>
          <w:rFonts w:ascii="Verdana" w:hAnsi="Verdana"/>
          <w:b/>
          <w:sz w:val="22"/>
        </w:rPr>
        <w:t>:</w:t>
      </w:r>
    </w:p>
    <w:p w14:paraId="3B9ED0E3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4E3CEF77" w14:textId="218CCC83" w:rsidR="00FF4BA7" w:rsidRPr="00FF4BA7" w:rsidRDefault="00FF4BA7" w:rsidP="00FF4BA7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FF4BA7">
        <w:rPr>
          <w:rFonts w:ascii="Verdana" w:hAnsi="Verdana"/>
          <w:b/>
          <w:noProof/>
          <w:sz w:val="22"/>
          <w:szCs w:val="22"/>
        </w:rPr>
        <w:t>How many people with learning disabilities are in hospitals in your area?</w:t>
      </w:r>
    </w:p>
    <w:p w14:paraId="12BB8AB0" w14:textId="77777777" w:rsidR="00FF4BA7" w:rsidRDefault="00FF4BA7" w:rsidP="00FF4BA7">
      <w:pPr>
        <w:rPr>
          <w:rFonts w:ascii="Verdana" w:hAnsi="Verdana"/>
          <w:b/>
          <w:noProof/>
          <w:sz w:val="22"/>
          <w:szCs w:val="22"/>
        </w:rPr>
      </w:pPr>
    </w:p>
    <w:p w14:paraId="37C88CA4" w14:textId="574BC24C" w:rsidR="00FF4BA7" w:rsidRPr="00FF4BA7" w:rsidRDefault="00FF4BA7" w:rsidP="00FF4BA7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FF4BA7">
        <w:rPr>
          <w:rFonts w:ascii="Verdana" w:hAnsi="Verdana"/>
          <w:bCs/>
          <w:noProof/>
          <w:sz w:val="22"/>
          <w:szCs w:val="22"/>
        </w:rPr>
        <w:t>As at 30th April 2024 there were 47 patients admitted to our Learning Disability sites.</w:t>
      </w:r>
    </w:p>
    <w:p w14:paraId="52C4416D" w14:textId="77777777" w:rsidR="00FF4BA7" w:rsidRDefault="00FF4BA7" w:rsidP="00FF4BA7">
      <w:pPr>
        <w:rPr>
          <w:rFonts w:ascii="Verdana" w:hAnsi="Verdana"/>
          <w:b/>
          <w:noProof/>
          <w:sz w:val="22"/>
          <w:szCs w:val="22"/>
        </w:rPr>
      </w:pPr>
    </w:p>
    <w:p w14:paraId="29892D91" w14:textId="77777777" w:rsidR="00FF4BA7" w:rsidRPr="00FF4BA7" w:rsidRDefault="00FF4BA7" w:rsidP="00FF4BA7">
      <w:pPr>
        <w:rPr>
          <w:rFonts w:ascii="Verdana" w:hAnsi="Verdana"/>
          <w:b/>
          <w:noProof/>
          <w:sz w:val="22"/>
          <w:szCs w:val="22"/>
        </w:rPr>
      </w:pPr>
    </w:p>
    <w:p w14:paraId="56C05880" w14:textId="3FC44F57" w:rsidR="00A10460" w:rsidRPr="00FF4BA7" w:rsidRDefault="00FF4BA7" w:rsidP="00FF4BA7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FF4BA7">
        <w:rPr>
          <w:rFonts w:ascii="Verdana" w:hAnsi="Verdana"/>
          <w:b/>
          <w:noProof/>
          <w:sz w:val="22"/>
          <w:szCs w:val="22"/>
        </w:rPr>
        <w:t>How many people with learning disabilities were in hospitals in your area in April 2022?</w:t>
      </w:r>
    </w:p>
    <w:p w14:paraId="2C0FFDA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BBA3033" w14:textId="3E0C5C58" w:rsidR="00FF4BA7" w:rsidRDefault="00FF4BA7" w:rsidP="00FF4BA7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FF4BA7">
        <w:rPr>
          <w:rFonts w:ascii="Verdana" w:hAnsi="Verdana"/>
          <w:bCs/>
          <w:noProof/>
          <w:sz w:val="22"/>
          <w:szCs w:val="22"/>
        </w:rPr>
        <w:t>As at 30th April 2022 there were 50 patients admitted to our Learning Disability sites.</w:t>
      </w:r>
    </w:p>
    <w:p w14:paraId="7C825FEE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0A7281F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17BAEE14" w14:textId="4DA6B3D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794C2D4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190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5D1A8A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5A7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ED29F5F" wp14:editId="0138EC1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1766106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575077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632A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46B8FD" wp14:editId="5033981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B1234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7A33DF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C8E4C5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A142E6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344FC1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9F1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5F8138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659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FC5C308" wp14:editId="60D80F3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C28A9" wp14:editId="4240D56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CBCE9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AC0C66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0873D2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F41A05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3B0F2A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8B0A0E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A32926"/>
    <w:multiLevelType w:val="hybridMultilevel"/>
    <w:tmpl w:val="BB14716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829062">
    <w:abstractNumId w:val="13"/>
  </w:num>
  <w:num w:numId="2" w16cid:durableId="992180944">
    <w:abstractNumId w:val="0"/>
  </w:num>
  <w:num w:numId="3" w16cid:durableId="598635466">
    <w:abstractNumId w:val="8"/>
  </w:num>
  <w:num w:numId="4" w16cid:durableId="889461926">
    <w:abstractNumId w:val="15"/>
  </w:num>
  <w:num w:numId="5" w16cid:durableId="754668723">
    <w:abstractNumId w:val="4"/>
  </w:num>
  <w:num w:numId="6" w16cid:durableId="1894727820">
    <w:abstractNumId w:val="3"/>
  </w:num>
  <w:num w:numId="7" w16cid:durableId="1156652061">
    <w:abstractNumId w:val="10"/>
  </w:num>
  <w:num w:numId="8" w16cid:durableId="373887204">
    <w:abstractNumId w:val="14"/>
  </w:num>
  <w:num w:numId="9" w16cid:durableId="1820803873">
    <w:abstractNumId w:val="17"/>
  </w:num>
  <w:num w:numId="10" w16cid:durableId="302197186">
    <w:abstractNumId w:val="2"/>
  </w:num>
  <w:num w:numId="11" w16cid:durableId="677735006">
    <w:abstractNumId w:val="9"/>
  </w:num>
  <w:num w:numId="12" w16cid:durableId="1262910808">
    <w:abstractNumId w:val="12"/>
  </w:num>
  <w:num w:numId="13" w16cid:durableId="861867332">
    <w:abstractNumId w:val="16"/>
  </w:num>
  <w:num w:numId="14" w16cid:durableId="1597639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6486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7987657">
    <w:abstractNumId w:val="11"/>
  </w:num>
  <w:num w:numId="17" w16cid:durableId="687829265">
    <w:abstractNumId w:val="5"/>
  </w:num>
  <w:num w:numId="18" w16cid:durableId="189589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78F6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E8A1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</cp:revision>
  <cp:lastPrinted>2019-03-26T11:11:00Z</cp:lastPrinted>
  <dcterms:created xsi:type="dcterms:W3CDTF">2024-05-22T05:56:00Z</dcterms:created>
  <dcterms:modified xsi:type="dcterms:W3CDTF">2024-05-22T06:03:00Z</dcterms:modified>
</cp:coreProperties>
</file>