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5010B62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533E4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24-G-052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5010B62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533E4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24-G-052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DF7C416" w14:textId="5C304D0F" w:rsidR="003E5425" w:rsidRPr="003E5425" w:rsidRDefault="003E5425" w:rsidP="003E5425">
      <w:pPr>
        <w:spacing w:before="280"/>
        <w:rPr>
          <w:rFonts w:ascii="Verdana" w:hAnsi="Verdana"/>
          <w:b/>
          <w:sz w:val="22"/>
        </w:rPr>
      </w:pPr>
      <w:r w:rsidRPr="003E5425">
        <w:rPr>
          <w:rFonts w:ascii="Verdana" w:hAnsi="Verdana"/>
          <w:b/>
          <w:sz w:val="22"/>
        </w:rPr>
        <w:t>Please would you provide the following information</w:t>
      </w:r>
      <w:r>
        <w:rPr>
          <w:rFonts w:ascii="Verdana" w:hAnsi="Verdana"/>
          <w:b/>
          <w:sz w:val="22"/>
        </w:rPr>
        <w:t xml:space="preserve"> for </w:t>
      </w:r>
      <w:r w:rsidR="00DA0E21">
        <w:rPr>
          <w:rFonts w:ascii="Verdana" w:hAnsi="Verdana"/>
          <w:b/>
          <w:sz w:val="22"/>
        </w:rPr>
        <w:t>Dr SM</w:t>
      </w:r>
      <w:r w:rsidRPr="003E5425">
        <w:rPr>
          <w:rFonts w:ascii="Verdana" w:hAnsi="Verdana"/>
          <w:b/>
          <w:sz w:val="22"/>
        </w:rPr>
        <w:t>:</w:t>
      </w:r>
    </w:p>
    <w:p w14:paraId="6C59BC44" w14:textId="77777777" w:rsidR="003E5425" w:rsidRDefault="003E5425" w:rsidP="003E5425">
      <w:pPr>
        <w:spacing w:before="280"/>
        <w:rPr>
          <w:rFonts w:ascii="Verdana" w:hAnsi="Verdana"/>
          <w:b/>
          <w:sz w:val="22"/>
        </w:rPr>
      </w:pPr>
      <w:r w:rsidRPr="003E5425">
        <w:rPr>
          <w:rFonts w:ascii="Verdana" w:hAnsi="Verdana"/>
          <w:b/>
          <w:sz w:val="22"/>
        </w:rPr>
        <w:t xml:space="preserve">1. Date of qualification as a radiologist </w:t>
      </w:r>
    </w:p>
    <w:p w14:paraId="76D2067F" w14:textId="77777777" w:rsidR="003E5425" w:rsidRDefault="003E5425" w:rsidP="003E5425">
      <w:pPr>
        <w:spacing w:before="280"/>
        <w:rPr>
          <w:rFonts w:ascii="Verdana" w:hAnsi="Verdana"/>
          <w:b/>
          <w:sz w:val="22"/>
        </w:rPr>
      </w:pPr>
      <w:r w:rsidRPr="003E5425">
        <w:rPr>
          <w:rFonts w:ascii="Verdana" w:hAnsi="Verdana"/>
          <w:b/>
          <w:sz w:val="22"/>
        </w:rPr>
        <w:t xml:space="preserve">2. Any areas of expertise </w:t>
      </w:r>
    </w:p>
    <w:p w14:paraId="072AFCD9" w14:textId="77777777" w:rsidR="003E5425" w:rsidRDefault="003E5425" w:rsidP="003E5425">
      <w:pPr>
        <w:spacing w:before="280"/>
        <w:rPr>
          <w:rFonts w:ascii="Verdana" w:hAnsi="Verdana"/>
          <w:b/>
          <w:sz w:val="22"/>
        </w:rPr>
      </w:pPr>
      <w:r w:rsidRPr="003E5425">
        <w:rPr>
          <w:rFonts w:ascii="Verdana" w:hAnsi="Verdana"/>
          <w:b/>
          <w:sz w:val="22"/>
        </w:rPr>
        <w:t xml:space="preserve">3. Number of years of experience as a radiologist </w:t>
      </w:r>
    </w:p>
    <w:p w14:paraId="0EEFFB6A" w14:textId="77777777" w:rsidR="003E5425" w:rsidRDefault="003E5425" w:rsidP="003E5425">
      <w:pPr>
        <w:spacing w:before="280"/>
        <w:rPr>
          <w:rFonts w:ascii="Verdana" w:hAnsi="Verdana"/>
          <w:b/>
          <w:sz w:val="22"/>
        </w:rPr>
      </w:pPr>
      <w:r w:rsidRPr="003E5425">
        <w:rPr>
          <w:rFonts w:ascii="Verdana" w:hAnsi="Verdana"/>
          <w:b/>
          <w:sz w:val="22"/>
        </w:rPr>
        <w:t xml:space="preserve">4. Confirmation that he has a licence to practice medicine </w:t>
      </w:r>
    </w:p>
    <w:p w14:paraId="3E4B89E8" w14:textId="1732B254" w:rsidR="00286642" w:rsidRDefault="003E5425" w:rsidP="003E5425">
      <w:pPr>
        <w:spacing w:before="280"/>
        <w:rPr>
          <w:rFonts w:ascii="Verdana" w:hAnsi="Verdana"/>
          <w:b/>
          <w:sz w:val="22"/>
        </w:rPr>
      </w:pPr>
      <w:r w:rsidRPr="003E5425">
        <w:rPr>
          <w:rFonts w:ascii="Verdana" w:hAnsi="Verdana"/>
          <w:b/>
          <w:sz w:val="22"/>
        </w:rPr>
        <w:t>5. His GMC number</w:t>
      </w:r>
    </w:p>
    <w:p w14:paraId="217029A8" w14:textId="77777777" w:rsidR="003E5425" w:rsidRDefault="003E5425" w:rsidP="00DC0D5A">
      <w:pPr>
        <w:spacing w:before="280"/>
        <w:rPr>
          <w:rFonts w:ascii="Verdana" w:hAnsi="Verdana"/>
          <w:b/>
          <w:sz w:val="22"/>
        </w:rPr>
      </w:pPr>
    </w:p>
    <w:p w14:paraId="58B2F4E3" w14:textId="38E0C19B" w:rsidR="00286642" w:rsidRDefault="00286642" w:rsidP="00DC0D5A">
      <w:pPr>
        <w:spacing w:before="280"/>
      </w:pPr>
      <w:r>
        <w:rPr>
          <w:rFonts w:ascii="Verdana" w:hAnsi="Verdana"/>
          <w:b/>
          <w:sz w:val="22"/>
        </w:rPr>
        <w:t>Our Response:</w:t>
      </w:r>
    </w:p>
    <w:p w14:paraId="23DF621B" w14:textId="38880632" w:rsidR="00873328" w:rsidRDefault="003E5425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We do not hold this information.</w:t>
      </w:r>
    </w:p>
    <w:p w14:paraId="7F3B5E29" w14:textId="769E7AFA" w:rsidR="003E5425" w:rsidRDefault="003E5425" w:rsidP="00421E7F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The person is not employed by Swansea Bay University Health Board.</w:t>
      </w:r>
    </w:p>
    <w:p w14:paraId="091B32A3" w14:textId="29459B90" w:rsidR="003E5425" w:rsidRPr="003E5425" w:rsidRDefault="003E5425" w:rsidP="003E5425">
      <w:pPr>
        <w:ind w:left="0"/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ab/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38800" w14:textId="77777777" w:rsidR="00B73D24" w:rsidRDefault="00B73D2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C88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0F03FD30" wp14:editId="2714D46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15A49180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656EA6A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0" w:name="_Hlk168407067"/>
    <w:bookmarkStart w:id="1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0"/>
    <w:bookmarkEnd w:id="1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7074A" w14:textId="77777777" w:rsidR="00B73D24" w:rsidRDefault="00B73D2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E6546" w14:textId="77777777" w:rsidR="00B73D24" w:rsidRDefault="00B73D2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18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41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420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421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9039071">
    <w:abstractNumId w:val="13"/>
  </w:num>
  <w:num w:numId="2" w16cid:durableId="1428035836">
    <w:abstractNumId w:val="0"/>
  </w:num>
  <w:num w:numId="3" w16cid:durableId="760226298">
    <w:abstractNumId w:val="8"/>
  </w:num>
  <w:num w:numId="4" w16cid:durableId="1058480592">
    <w:abstractNumId w:val="15"/>
  </w:num>
  <w:num w:numId="5" w16cid:durableId="382406774">
    <w:abstractNumId w:val="4"/>
  </w:num>
  <w:num w:numId="6" w16cid:durableId="1164278312">
    <w:abstractNumId w:val="3"/>
  </w:num>
  <w:num w:numId="7" w16cid:durableId="673146551">
    <w:abstractNumId w:val="10"/>
  </w:num>
  <w:num w:numId="8" w16cid:durableId="189035334">
    <w:abstractNumId w:val="14"/>
  </w:num>
  <w:num w:numId="9" w16cid:durableId="1730151279">
    <w:abstractNumId w:val="17"/>
  </w:num>
  <w:num w:numId="10" w16cid:durableId="329720538">
    <w:abstractNumId w:val="1"/>
  </w:num>
  <w:num w:numId="11" w16cid:durableId="2086174615">
    <w:abstractNumId w:val="9"/>
  </w:num>
  <w:num w:numId="12" w16cid:durableId="54285126">
    <w:abstractNumId w:val="12"/>
  </w:num>
  <w:num w:numId="13" w16cid:durableId="235012641">
    <w:abstractNumId w:val="16"/>
  </w:num>
  <w:num w:numId="14" w16cid:durableId="20530704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06013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34327668">
    <w:abstractNumId w:val="11"/>
  </w:num>
  <w:num w:numId="17" w16cid:durableId="1568026668">
    <w:abstractNumId w:val="5"/>
  </w:num>
  <w:num w:numId="18" w16cid:durableId="2087140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E542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533E4"/>
    <w:rsid w:val="00D62A67"/>
    <w:rsid w:val="00DA0E21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57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23</cp:revision>
  <cp:lastPrinted>2019-03-26T11:11:00Z</cp:lastPrinted>
  <dcterms:created xsi:type="dcterms:W3CDTF">2021-09-13T07:38:00Z</dcterms:created>
  <dcterms:modified xsi:type="dcterms:W3CDTF">2024-08-01T11:12:00Z</dcterms:modified>
</cp:coreProperties>
</file>