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4BA6" w14:textId="77777777" w:rsidR="009171C4" w:rsidRDefault="009171C4" w:rsidP="007A5616">
      <w:pPr>
        <w:spacing w:before="0" w:after="240"/>
        <w:ind w:left="0"/>
        <w:jc w:val="center"/>
        <w:rPr>
          <w:sz w:val="18"/>
          <w:szCs w:val="20"/>
        </w:rPr>
      </w:pPr>
    </w:p>
    <w:p w14:paraId="2FD8DA67" w14:textId="2778D00B" w:rsidR="005925B8" w:rsidRDefault="007A5616" w:rsidP="009171C4">
      <w:pPr>
        <w:spacing w:before="0" w:after="0" w:line="240" w:lineRule="auto"/>
        <w:ind w:left="0" w:right="0"/>
        <w:rPr>
          <w:sz w:val="18"/>
          <w:szCs w:val="20"/>
        </w:rPr>
      </w:pPr>
      <w:r>
        <w:rPr>
          <w:sz w:val="18"/>
          <w:szCs w:val="20"/>
        </w:rPr>
        <w:t xml:space="preserve">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BA70D10" w:rsidR="00DC7FA9" w:rsidRPr="00A10460" w:rsidRDefault="009171C4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B565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24-G-045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BA70D10" w:rsidR="00DC7FA9" w:rsidRPr="00A10460" w:rsidRDefault="009171C4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B565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24-G-045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ED05A87" w14:textId="77777777" w:rsidR="00CB5654" w:rsidRPr="00CB5654" w:rsidRDefault="00CB5654" w:rsidP="00CB5654">
      <w:pPr>
        <w:spacing w:before="280"/>
        <w:rPr>
          <w:rFonts w:ascii="Verdana" w:hAnsi="Verdana"/>
          <w:b/>
          <w:sz w:val="22"/>
        </w:rPr>
      </w:pPr>
      <w:r w:rsidRPr="00CB5654">
        <w:rPr>
          <w:rFonts w:ascii="Verdana" w:hAnsi="Verdana"/>
          <w:b/>
          <w:sz w:val="22"/>
        </w:rPr>
        <w:t>I would like to submit an FOI request for the following coagulation factors product:</w:t>
      </w:r>
    </w:p>
    <w:p w14:paraId="3A2D9F2C" w14:textId="01C32A23" w:rsidR="00CB5654" w:rsidRPr="00CB5654" w:rsidRDefault="00CB5654" w:rsidP="00CB565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CB5654">
        <w:rPr>
          <w:rFonts w:ascii="Verdana" w:hAnsi="Verdana"/>
          <w:b/>
          <w:sz w:val="22"/>
        </w:rPr>
        <w:t>How many patients did you treat with Bypassing agents (BPA)/</w:t>
      </w:r>
      <w:proofErr w:type="spellStart"/>
      <w:r w:rsidRPr="00CB5654">
        <w:rPr>
          <w:rFonts w:ascii="Verdana" w:hAnsi="Verdana"/>
          <w:b/>
          <w:sz w:val="22"/>
        </w:rPr>
        <w:t>Hemlibra</w:t>
      </w:r>
      <w:proofErr w:type="spellEnd"/>
      <w:r w:rsidRPr="00CB5654">
        <w:rPr>
          <w:rFonts w:ascii="Verdana" w:hAnsi="Verdana"/>
          <w:b/>
          <w:sz w:val="22"/>
        </w:rPr>
        <w:t xml:space="preserve"> inhibitor in Q2’24 (April, May, June 2024)?</w:t>
      </w:r>
    </w:p>
    <w:p w14:paraId="03402252" w14:textId="36D8BBFB" w:rsidR="00CB5654" w:rsidRPr="00CB5654" w:rsidRDefault="00CB5654" w:rsidP="00CB5654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CB5654">
        <w:rPr>
          <w:rFonts w:ascii="Verdana" w:hAnsi="Verdana"/>
          <w:b/>
          <w:sz w:val="22"/>
        </w:rPr>
        <w:t>With BPA/</w:t>
      </w:r>
      <w:proofErr w:type="spellStart"/>
      <w:r w:rsidRPr="00CB5654">
        <w:rPr>
          <w:rFonts w:ascii="Verdana" w:hAnsi="Verdana"/>
          <w:b/>
          <w:sz w:val="22"/>
        </w:rPr>
        <w:t>Hemlibra</w:t>
      </w:r>
      <w:proofErr w:type="spellEnd"/>
      <w:r w:rsidRPr="00CB5654">
        <w:rPr>
          <w:rFonts w:ascii="Verdana" w:hAnsi="Verdana"/>
          <w:b/>
          <w:sz w:val="22"/>
        </w:rPr>
        <w:t xml:space="preserve"> Inhibitor?  </w:t>
      </w:r>
      <w:r w:rsidRPr="00CB5654">
        <w:rPr>
          <w:rFonts w:ascii="Verdana" w:hAnsi="Verdana"/>
          <w:b/>
          <w:sz w:val="22"/>
        </w:rPr>
        <w:br/>
      </w:r>
      <w:r w:rsidRPr="00CB5654">
        <w:rPr>
          <w:rFonts w:ascii="Verdana" w:hAnsi="Verdana"/>
          <w:bCs/>
          <w:sz w:val="22"/>
        </w:rPr>
        <w:t>&lt;5</w:t>
      </w:r>
      <w:r>
        <w:rPr>
          <w:rFonts w:ascii="Verdana" w:hAnsi="Verdana"/>
          <w:bCs/>
          <w:sz w:val="22"/>
        </w:rPr>
        <w:t>*</w:t>
      </w:r>
      <w:r w:rsidR="00CE1DBA">
        <w:rPr>
          <w:rFonts w:ascii="Verdana" w:hAnsi="Verdana"/>
          <w:bCs/>
          <w:sz w:val="22"/>
        </w:rPr>
        <w:br/>
      </w:r>
      <w:r w:rsidR="00CE1DBA">
        <w:rPr>
          <w:rFonts w:ascii="Verdana" w:hAnsi="Verdana"/>
          <w:bCs/>
          <w:sz w:val="22"/>
        </w:rPr>
        <w:br/>
      </w:r>
    </w:p>
    <w:p w14:paraId="3E4B89E8" w14:textId="686F3014" w:rsidR="00286642" w:rsidRPr="00CE1DBA" w:rsidRDefault="00CB5654" w:rsidP="00CE1DBA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CE1DBA">
        <w:rPr>
          <w:rFonts w:ascii="Verdana" w:hAnsi="Verdana"/>
          <w:b/>
          <w:sz w:val="22"/>
        </w:rPr>
        <w:t>Please fill in the BPA/</w:t>
      </w:r>
      <w:proofErr w:type="spellStart"/>
      <w:r w:rsidRPr="00CE1DBA">
        <w:rPr>
          <w:rFonts w:ascii="Verdana" w:hAnsi="Verdana"/>
          <w:b/>
          <w:sz w:val="22"/>
        </w:rPr>
        <w:t>Hemlibra</w:t>
      </w:r>
      <w:proofErr w:type="spellEnd"/>
      <w:r w:rsidRPr="00CE1DBA">
        <w:rPr>
          <w:rFonts w:ascii="Verdana" w:hAnsi="Verdana"/>
          <w:b/>
          <w:sz w:val="22"/>
        </w:rPr>
        <w:t xml:space="preserve"> products utilized in April, May, June 2024</w:t>
      </w:r>
    </w:p>
    <w:tbl>
      <w:tblPr>
        <w:tblW w:w="10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9"/>
        <w:gridCol w:w="1906"/>
        <w:gridCol w:w="1978"/>
        <w:gridCol w:w="266"/>
        <w:gridCol w:w="1727"/>
        <w:gridCol w:w="1350"/>
        <w:gridCol w:w="1319"/>
      </w:tblGrid>
      <w:tr w:rsidR="00BD2C2C" w:rsidRPr="00BD2C2C" w14:paraId="471324CD" w14:textId="77777777" w:rsidTr="00BD2C2C">
        <w:trPr>
          <w:trHeight w:val="251"/>
        </w:trPr>
        <w:tc>
          <w:tcPr>
            <w:tcW w:w="426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FD08E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April through June 2024</w:t>
            </w:r>
          </w:p>
        </w:tc>
        <w:tc>
          <w:tcPr>
            <w:tcW w:w="197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0CE58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Q2’24</w:t>
            </w:r>
          </w:p>
          <w:p w14:paraId="1979025A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Volume (IU)/mg</w:t>
            </w:r>
          </w:p>
        </w:tc>
        <w:tc>
          <w:tcPr>
            <w:tcW w:w="2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BFE40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5C900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Total Patients</w:t>
            </w:r>
          </w:p>
        </w:tc>
        <w:tc>
          <w:tcPr>
            <w:tcW w:w="26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CC01E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Patients</w:t>
            </w:r>
          </w:p>
        </w:tc>
      </w:tr>
      <w:tr w:rsidR="00BD2C2C" w:rsidRPr="00BD2C2C" w14:paraId="6B7F4887" w14:textId="77777777" w:rsidTr="00BD2C2C">
        <w:trPr>
          <w:trHeight w:val="386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77A783" w14:textId="77777777" w:rsidR="00BD2C2C" w:rsidRPr="00BD2C2C" w:rsidRDefault="00BD2C2C" w:rsidP="00BD2C2C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621AAA" w14:textId="77777777" w:rsidR="00BD2C2C" w:rsidRPr="00BD2C2C" w:rsidRDefault="00BD2C2C" w:rsidP="00BD2C2C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A5CFEF" w14:textId="77777777" w:rsidR="00BD2C2C" w:rsidRPr="00BD2C2C" w:rsidRDefault="00BD2C2C" w:rsidP="00BD2C2C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26FE69" w14:textId="77777777" w:rsidR="00BD2C2C" w:rsidRPr="00BD2C2C" w:rsidRDefault="00BD2C2C" w:rsidP="00BD2C2C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ABBEB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Prophylaxis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7DB91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On demand</w:t>
            </w:r>
          </w:p>
        </w:tc>
      </w:tr>
      <w:tr w:rsidR="00BD2C2C" w:rsidRPr="00BD2C2C" w14:paraId="6D4357A4" w14:textId="77777777" w:rsidTr="00BD2C2C">
        <w:trPr>
          <w:trHeight w:val="337"/>
        </w:trPr>
        <w:tc>
          <w:tcPr>
            <w:tcW w:w="2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E50D1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F1972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Example: FEIBA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01B1C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50,000 IU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CBBD7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F0990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EA6B6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E864E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0</w:t>
            </w:r>
          </w:p>
        </w:tc>
      </w:tr>
      <w:tr w:rsidR="00BD2C2C" w:rsidRPr="00BD2C2C" w14:paraId="762D9B6E" w14:textId="77777777" w:rsidTr="00BD2C2C">
        <w:trPr>
          <w:trHeight w:val="223"/>
        </w:trPr>
        <w:tc>
          <w:tcPr>
            <w:tcW w:w="1090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31B4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Hem </w:t>
            </w:r>
            <w:proofErr w:type="gramStart"/>
            <w:r w:rsidRPr="00BD2C2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</w:t>
            </w:r>
            <w:proofErr w:type="gramEnd"/>
            <w:r w:rsidRPr="00BD2C2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Inhibitor Patients</w:t>
            </w:r>
          </w:p>
        </w:tc>
      </w:tr>
      <w:tr w:rsidR="00BA1ACF" w:rsidRPr="00BD2C2C" w14:paraId="05A30D85" w14:textId="77777777" w:rsidTr="000D6704">
        <w:trPr>
          <w:trHeight w:val="254"/>
        </w:trPr>
        <w:tc>
          <w:tcPr>
            <w:tcW w:w="23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0D162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 xml:space="preserve">Haem </w:t>
            </w:r>
            <w:proofErr w:type="gramStart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proofErr w:type="gramEnd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 xml:space="preserve"> Inhibitor Patients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D7158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FEIBA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22784" w14:textId="5E68347D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30,000iu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2D82E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C45C3" w14:textId="325ED1D4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&lt;5*</w:t>
            </w: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16A5" w14:textId="54BC1231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F259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A7264" w14:textId="1558C1C0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F259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A1ACF" w:rsidRPr="00BD2C2C" w14:paraId="667E9822" w14:textId="77777777" w:rsidTr="00BA1ACF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4A5AB7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70F8C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Cevenfacta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C4B5F" w14:textId="13A97615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4495E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F440F" w14:textId="13A66D9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32F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2D407" w14:textId="4E12BA24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F259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D15EA" w14:textId="090DA836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F259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A1ACF" w:rsidRPr="00BD2C2C" w14:paraId="7C448B08" w14:textId="77777777" w:rsidTr="00BA1ACF">
        <w:trPr>
          <w:trHeight w:val="2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9F405F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54530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C49FC" w14:textId="6723BF32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F12A7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5CCC" w14:textId="55719D34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32F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3C691" w14:textId="3F7BD6D6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F259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574F5" w14:textId="6BFAE1B4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F259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A1ACF" w:rsidRPr="00BD2C2C" w14:paraId="4970C077" w14:textId="77777777" w:rsidTr="00BA1ACF">
        <w:trPr>
          <w:trHeight w:val="2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969C4D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7337A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Hemlibra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EB2BF" w14:textId="616ACA83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C4B04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69538" w14:textId="123D88C6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&lt;5*</w:t>
            </w: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76B18" w14:textId="0CEDAED4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F259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46B30" w14:textId="12B1982D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F259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D2C2C" w:rsidRPr="00BD2C2C" w14:paraId="2CF11AA2" w14:textId="77777777" w:rsidTr="00BD2C2C">
        <w:trPr>
          <w:trHeight w:val="169"/>
        </w:trPr>
        <w:tc>
          <w:tcPr>
            <w:tcW w:w="1090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47FA2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BA1ACF" w:rsidRPr="00BD2C2C" w14:paraId="1390C589" w14:textId="77777777" w:rsidTr="005D3BBE">
        <w:trPr>
          <w:trHeight w:val="286"/>
        </w:trPr>
        <w:tc>
          <w:tcPr>
            <w:tcW w:w="23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775D8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Haem B Inhibitor Patients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0B3C4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FEIBA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D26F1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BC2FF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46324" w14:textId="1BF27ED8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6E6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C1FE3" w14:textId="3C78161D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43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03012" w14:textId="4A67E85A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43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A1ACF" w:rsidRPr="00BD2C2C" w14:paraId="6857AE12" w14:textId="77777777" w:rsidTr="005D3BB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F6C594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69593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Cevenfacta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4D938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E0D00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59E6A" w14:textId="24EE972F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6E6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B2FD5" w14:textId="0714A9AB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43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6EABA" w14:textId="144896FB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43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A1ACF" w:rsidRPr="00BD2C2C" w14:paraId="2DF8D7C6" w14:textId="77777777" w:rsidTr="005D3BBE">
        <w:trPr>
          <w:trHeight w:val="2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BDD3D7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496C7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92890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5CEBC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90BDF" w14:textId="300088FD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6E6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92116" w14:textId="0E544349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43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70FE0" w14:textId="6522575F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43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A1ACF" w:rsidRPr="00BD2C2C" w14:paraId="1B386924" w14:textId="77777777" w:rsidTr="005D3BBE">
        <w:trPr>
          <w:trHeight w:val="2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A80C6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B0E75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Obizur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6993C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18105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F57B5" w14:textId="0E7123B0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6E6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4B21E" w14:textId="677B3BBB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43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1E9F0" w14:textId="265AC4DE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43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D2C2C" w:rsidRPr="00BD2C2C" w14:paraId="7F363E2C" w14:textId="77777777" w:rsidTr="00BD2C2C">
        <w:trPr>
          <w:trHeight w:val="169"/>
        </w:trPr>
        <w:tc>
          <w:tcPr>
            <w:tcW w:w="1090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65275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AHA Patients</w:t>
            </w:r>
          </w:p>
        </w:tc>
      </w:tr>
      <w:tr w:rsidR="00BA1ACF" w:rsidRPr="00BD2C2C" w14:paraId="40015D94" w14:textId="77777777" w:rsidTr="00E978CD">
        <w:trPr>
          <w:trHeight w:val="236"/>
        </w:trPr>
        <w:tc>
          <w:tcPr>
            <w:tcW w:w="23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C1EDC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0938C7F3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625B6993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67EE245C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AHA Patients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5D635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FEIBA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7819A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3BC54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C8BA6" w14:textId="2A14431E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6A5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654CC" w14:textId="44657530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0149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FC265" w14:textId="5A37A162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0149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A1ACF" w:rsidRPr="00BD2C2C" w14:paraId="25DB21DD" w14:textId="77777777" w:rsidTr="00E978CD">
        <w:trPr>
          <w:trHeight w:val="2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6FDC26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D4810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278BD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EA5DB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D8912" w14:textId="665FB26F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6A5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03F18" w14:textId="034D9379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0149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16776" w14:textId="23370A30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0149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A1ACF" w:rsidRPr="00BD2C2C" w14:paraId="1085392A" w14:textId="77777777" w:rsidTr="00631CB7">
        <w:trPr>
          <w:trHeight w:val="2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AEE8D6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73381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Obizur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FCCEE" w14:textId="670F1CAB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7000iu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5A40B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3352F" w14:textId="5019E2D3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&lt;5*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BF0DC" w14:textId="521F450C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0149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42F3D" w14:textId="118EA842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0149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A1ACF" w:rsidRPr="00BD2C2C" w14:paraId="4EA345FC" w14:textId="77777777" w:rsidTr="00B0331F">
        <w:trPr>
          <w:trHeight w:val="2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EEB96D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C7B24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Cevenfacta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CE72C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D6DAF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59F3B" w14:textId="5C1315F1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30E5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A46F1" w14:textId="14A8D121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0149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06157" w14:textId="28D9B722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0149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A1ACF" w:rsidRPr="00BD2C2C" w14:paraId="497214E8" w14:textId="77777777" w:rsidTr="00B0331F">
        <w:trPr>
          <w:trHeight w:val="2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C0A64B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86B9B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Hemlibra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4E369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525A2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1A6AC" w14:textId="633DACC5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30E5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3E0C2" w14:textId="2B6B9B75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0149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26F3C" w14:textId="43534DF2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0149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D2C2C" w:rsidRPr="00BD2C2C" w14:paraId="5CCB6990" w14:textId="77777777" w:rsidTr="00BD2C2C">
        <w:trPr>
          <w:trHeight w:val="236"/>
        </w:trPr>
        <w:tc>
          <w:tcPr>
            <w:tcW w:w="1090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8E664" w14:textId="77777777" w:rsidR="00BD2C2C" w:rsidRPr="00BD2C2C" w:rsidRDefault="00BD2C2C" w:rsidP="00BD2C2C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Other Use</w:t>
            </w:r>
          </w:p>
        </w:tc>
      </w:tr>
      <w:tr w:rsidR="00BA1ACF" w:rsidRPr="00BD2C2C" w14:paraId="420FCA90" w14:textId="77777777" w:rsidTr="00F2354E">
        <w:trPr>
          <w:trHeight w:val="236"/>
        </w:trPr>
        <w:tc>
          <w:tcPr>
            <w:tcW w:w="2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D8DFC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FVII deficient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CB9C3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F570C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B0C73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96E40" w14:textId="0C1F89A7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731E5" w14:textId="3510EDD8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90AA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1CAD9" w14:textId="475BFD34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90AA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A1ACF" w:rsidRPr="00BD2C2C" w14:paraId="2171FB91" w14:textId="77777777" w:rsidTr="00F2354E">
        <w:trPr>
          <w:trHeight w:val="236"/>
        </w:trPr>
        <w:tc>
          <w:tcPr>
            <w:tcW w:w="2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AC715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Glanzmann’s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4697D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FB9CE" w14:textId="30D3519B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144g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7BBB2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88DC7" w14:textId="2E94E588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&lt;5*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40C06" w14:textId="65815859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90AA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DF80E" w14:textId="2F0D8DE2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90AA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A1ACF" w:rsidRPr="00BD2C2C" w14:paraId="2CFC96EC" w14:textId="77777777" w:rsidTr="00BE5CB4">
        <w:trPr>
          <w:trHeight w:val="236"/>
        </w:trPr>
        <w:tc>
          <w:tcPr>
            <w:tcW w:w="2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CB248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04E5F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B60AA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81E8C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88A98" w14:textId="3929E003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63A0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9C9BB" w14:textId="2E274937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90AA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CBC9D" w14:textId="3608D059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90AA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A1ACF" w:rsidRPr="00BD2C2C" w14:paraId="30A3E46D" w14:textId="77777777" w:rsidTr="00BE5CB4">
        <w:trPr>
          <w:trHeight w:val="236"/>
        </w:trPr>
        <w:tc>
          <w:tcPr>
            <w:tcW w:w="2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6A4F0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276C9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Cevenfacta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3D090" w14:textId="77777777" w:rsidR="00BA1ACF" w:rsidRPr="00BD2C2C" w:rsidRDefault="00BA1ACF" w:rsidP="00BA1ACF">
            <w:pPr>
              <w:spacing w:before="0" w:after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51274" w14:textId="77777777" w:rsidR="00BA1ACF" w:rsidRPr="00BD2C2C" w:rsidRDefault="00BA1ACF" w:rsidP="00BA1ACF">
            <w:pPr>
              <w:spacing w:before="100" w:beforeAutospacing="1" w:after="100" w:afterAutospacing="1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2C2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1ECCC" w14:textId="1683A690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63A0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5FCF0" w14:textId="343098A0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90AA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5712E" w14:textId="0B2DB77C" w:rsidR="00BA1ACF" w:rsidRPr="00BD2C2C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90AA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5FF775E" w14:textId="592BC5C3" w:rsidR="00E00677" w:rsidRDefault="00CE1DBA" w:rsidP="00CE1DB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E1DBA">
        <w:rPr>
          <w:rFonts w:ascii="Verdana" w:hAnsi="Verdana"/>
          <w:b/>
          <w:bCs/>
          <w:noProof/>
          <w:sz w:val="22"/>
          <w:szCs w:val="22"/>
        </w:rPr>
        <w:t>How many minor and major surgeries did your BPA patients have in April, May, June 2024?</w:t>
      </w:r>
    </w:p>
    <w:tbl>
      <w:tblPr>
        <w:tblW w:w="99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5"/>
        <w:gridCol w:w="1920"/>
        <w:gridCol w:w="1807"/>
        <w:gridCol w:w="1677"/>
        <w:gridCol w:w="1671"/>
      </w:tblGrid>
      <w:tr w:rsidR="00E00677" w:rsidRPr="00E00677" w14:paraId="013F56E1" w14:textId="77777777" w:rsidTr="00E00677">
        <w:trPr>
          <w:trHeight w:val="360"/>
          <w:jc w:val="center"/>
        </w:trPr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323B8" w14:textId="77777777" w:rsidR="00E00677" w:rsidRPr="00E00677" w:rsidRDefault="00E00677" w:rsidP="00E00677">
            <w:pPr>
              <w:spacing w:before="100" w:beforeAutospacing="1" w:after="200" w:line="240" w:lineRule="auto"/>
              <w:ind w:left="0" w:right="0"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E2A21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Inhibitor patients</w:t>
            </w:r>
          </w:p>
        </w:tc>
        <w:tc>
          <w:tcPr>
            <w:tcW w:w="334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2F720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Glanzmann, FVII deficiency, AHA</w:t>
            </w:r>
          </w:p>
        </w:tc>
      </w:tr>
      <w:tr w:rsidR="00E00677" w:rsidRPr="00E00677" w14:paraId="300B9F87" w14:textId="77777777" w:rsidTr="00E00677">
        <w:trPr>
          <w:trHeight w:val="360"/>
          <w:jc w:val="center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49774" w14:textId="77777777" w:rsidR="00E00677" w:rsidRPr="00E00677" w:rsidRDefault="00E00677" w:rsidP="00E00677">
            <w:pPr>
              <w:spacing w:before="100" w:beforeAutospacing="1" w:after="200" w:line="240" w:lineRule="auto"/>
              <w:ind w:left="0" w:right="0"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3334E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Minor surgeries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40795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Major surgeries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3CD93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Minor surgeries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25033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Major surgeries</w:t>
            </w:r>
          </w:p>
        </w:tc>
      </w:tr>
      <w:tr w:rsidR="00E00677" w:rsidRPr="00E00677" w14:paraId="3906412F" w14:textId="77777777" w:rsidTr="00E00677">
        <w:trPr>
          <w:trHeight w:val="360"/>
          <w:jc w:val="center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3C034" w14:textId="77777777" w:rsidR="00E00677" w:rsidRPr="00E00677" w:rsidRDefault="00E00677" w:rsidP="00E00677">
            <w:pPr>
              <w:spacing w:before="100" w:beforeAutospacing="1" w:after="200" w:line="240" w:lineRule="auto"/>
              <w:ind w:left="0" w:right="0"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00677">
              <w:rPr>
                <w:rFonts w:ascii="Calibri" w:hAnsi="Calibri" w:cs="Calibri"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173A4" w14:textId="2FF4A53D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E31E0" w14:textId="5773D4A0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C02F1" w14:textId="123A9F3B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9A39B" w14:textId="17ABC338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00677" w:rsidRPr="00E00677" w14:paraId="3B756A6A" w14:textId="77777777" w:rsidTr="00E00677">
        <w:trPr>
          <w:trHeight w:val="360"/>
          <w:jc w:val="center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F73AD" w14:textId="77777777" w:rsidR="00E00677" w:rsidRPr="00E00677" w:rsidRDefault="00E00677" w:rsidP="00E00677">
            <w:pPr>
              <w:spacing w:before="100" w:beforeAutospacing="1" w:after="200" w:line="240" w:lineRule="auto"/>
              <w:ind w:left="0" w:right="0"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color w:val="000000"/>
                <w:sz w:val="22"/>
                <w:szCs w:val="22"/>
              </w:rPr>
              <w:t>FEIBA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59840" w14:textId="65C9CF91" w:rsidR="00E00677" w:rsidRPr="00E00677" w:rsidRDefault="001F4318" w:rsidP="00BA1AC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&lt;5*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EB85F" w14:textId="11B0D233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40EA5" w14:textId="56CD2907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2ACA0" w14:textId="336CEE5F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00677" w:rsidRPr="00E00677" w14:paraId="62307DE3" w14:textId="77777777" w:rsidTr="00E00677">
        <w:trPr>
          <w:trHeight w:val="360"/>
          <w:jc w:val="center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03AC1" w14:textId="77777777" w:rsidR="00E00677" w:rsidRPr="00E00677" w:rsidRDefault="00E00677" w:rsidP="00E00677">
            <w:pPr>
              <w:spacing w:before="100" w:beforeAutospacing="1" w:after="200" w:line="240" w:lineRule="auto"/>
              <w:ind w:left="0" w:right="0"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00677">
              <w:rPr>
                <w:rFonts w:ascii="Calibri" w:hAnsi="Calibri" w:cs="Calibri"/>
                <w:color w:val="000000"/>
                <w:sz w:val="22"/>
                <w:szCs w:val="22"/>
              </w:rPr>
              <w:t>Obizur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AB437" w14:textId="55B49E69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05B01" w14:textId="477C9A5C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FF19C" w14:textId="77F0EAF1" w:rsidR="00E00677" w:rsidRPr="00E00677" w:rsidRDefault="001F4318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&lt;5*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4A2A5" w14:textId="750180BC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178A95B" w14:textId="4ACC9867" w:rsidR="00873328" w:rsidRPr="00CE1DBA" w:rsidRDefault="00CE1DBA" w:rsidP="00E00677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6DCB503" w14:textId="77777777" w:rsidR="00CE1DBA" w:rsidRDefault="00CE1DBA" w:rsidP="00CE1DB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E1DBA">
        <w:rPr>
          <w:rFonts w:ascii="Verdana" w:hAnsi="Verdana"/>
          <w:b/>
          <w:bCs/>
          <w:noProof/>
          <w:sz w:val="22"/>
          <w:szCs w:val="22"/>
        </w:rPr>
        <w:t>How many minor and major surgeries did your BPA/Hemlibra inhibitor patients have in April, May, June 2024?</w:t>
      </w:r>
    </w:p>
    <w:p w14:paraId="76C285F1" w14:textId="77777777" w:rsidR="00CE1DBA" w:rsidRDefault="00CE1DBA" w:rsidP="00CE1DBA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99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5"/>
        <w:gridCol w:w="1920"/>
        <w:gridCol w:w="1807"/>
        <w:gridCol w:w="1677"/>
        <w:gridCol w:w="1671"/>
      </w:tblGrid>
      <w:tr w:rsidR="00E00677" w:rsidRPr="00E00677" w14:paraId="665477F4" w14:textId="77777777" w:rsidTr="00E00677">
        <w:trPr>
          <w:trHeight w:val="360"/>
          <w:jc w:val="center"/>
        </w:trPr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C9F84" w14:textId="77777777" w:rsidR="00E00677" w:rsidRPr="00E00677" w:rsidRDefault="00E00677" w:rsidP="00E00677">
            <w:pPr>
              <w:spacing w:before="100" w:beforeAutospacing="1" w:after="200" w:line="240" w:lineRule="auto"/>
              <w:ind w:left="0" w:right="0"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06F49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Inhibitor patients</w:t>
            </w:r>
          </w:p>
        </w:tc>
        <w:tc>
          <w:tcPr>
            <w:tcW w:w="334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9FF50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Glanzmann, FVII deficiency, AHA</w:t>
            </w:r>
          </w:p>
        </w:tc>
      </w:tr>
      <w:tr w:rsidR="00E00677" w:rsidRPr="00E00677" w14:paraId="36061BCA" w14:textId="77777777" w:rsidTr="00E00677">
        <w:trPr>
          <w:trHeight w:val="360"/>
          <w:jc w:val="center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AA7F4" w14:textId="77777777" w:rsidR="00E00677" w:rsidRPr="00E00677" w:rsidRDefault="00E00677" w:rsidP="00E00677">
            <w:pPr>
              <w:spacing w:before="100" w:beforeAutospacing="1" w:after="200" w:line="240" w:lineRule="auto"/>
              <w:ind w:left="0" w:right="0"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A0D16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Minor surgeries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4EFD7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Major surgeries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1E5B1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Minor surgeries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5A84B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Major surgeries</w:t>
            </w:r>
          </w:p>
        </w:tc>
      </w:tr>
      <w:tr w:rsidR="00E00677" w:rsidRPr="00E00677" w14:paraId="728AEA98" w14:textId="77777777" w:rsidTr="00E00677">
        <w:trPr>
          <w:trHeight w:val="360"/>
          <w:jc w:val="center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4E65B" w14:textId="77777777" w:rsidR="00E00677" w:rsidRPr="00E00677" w:rsidRDefault="00E00677" w:rsidP="00E00677">
            <w:pPr>
              <w:spacing w:before="100" w:beforeAutospacing="1" w:after="200" w:line="240" w:lineRule="auto"/>
              <w:ind w:left="0" w:right="0"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00677">
              <w:rPr>
                <w:rFonts w:ascii="Calibri" w:hAnsi="Calibri" w:cs="Calibri"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5FFF5" w14:textId="77C11451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93E1C" w14:textId="45354CF4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0856D" w14:textId="28D60B47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B647E" w14:textId="367B6614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00677" w:rsidRPr="00E00677" w14:paraId="0E9D5247" w14:textId="77777777" w:rsidTr="00E00677">
        <w:trPr>
          <w:trHeight w:val="360"/>
          <w:jc w:val="center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6CB98" w14:textId="77777777" w:rsidR="00E00677" w:rsidRPr="00E00677" w:rsidRDefault="00E00677" w:rsidP="00E00677">
            <w:pPr>
              <w:spacing w:before="100" w:beforeAutospacing="1" w:after="200" w:line="240" w:lineRule="auto"/>
              <w:ind w:left="0" w:right="0"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color w:val="000000"/>
                <w:sz w:val="22"/>
                <w:szCs w:val="22"/>
              </w:rPr>
              <w:t>FEIBA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D6228" w14:textId="65ABFBAF" w:rsidR="00E00677" w:rsidRPr="00E00677" w:rsidRDefault="001F4318" w:rsidP="00BA1AC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&lt;5*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B6D81" w14:textId="50C0EDBB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4A097" w14:textId="45E080FB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19992" w14:textId="3707EB74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00677" w:rsidRPr="00E00677" w14:paraId="1893AA2A" w14:textId="77777777" w:rsidTr="00E00677">
        <w:trPr>
          <w:trHeight w:val="360"/>
          <w:jc w:val="center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A3846" w14:textId="77777777" w:rsidR="00E00677" w:rsidRPr="00E00677" w:rsidRDefault="00E00677" w:rsidP="00E00677">
            <w:pPr>
              <w:spacing w:before="100" w:beforeAutospacing="1" w:after="200" w:line="240" w:lineRule="auto"/>
              <w:ind w:left="0" w:right="0"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00677">
              <w:rPr>
                <w:rFonts w:ascii="Calibri" w:hAnsi="Calibri" w:cs="Calibri"/>
                <w:color w:val="000000"/>
                <w:sz w:val="22"/>
                <w:szCs w:val="22"/>
              </w:rPr>
              <w:t>Obizur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D9E09" w14:textId="146D02E4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4997C" w14:textId="3514A425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0F833" w14:textId="73E9E592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E814F" w14:textId="6F1912D7" w:rsidR="00E00677" w:rsidRPr="00E00677" w:rsidRDefault="00BA1ACF" w:rsidP="00BA1ACF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BF5B6F6" w14:textId="4A45BF3E" w:rsidR="00CE1DBA" w:rsidRDefault="00E00677" w:rsidP="00CE1DBA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04ABC35" w14:textId="77777777" w:rsidR="00E00677" w:rsidRDefault="00CE1DBA" w:rsidP="00CE1DB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E1DBA">
        <w:rPr>
          <w:rFonts w:ascii="Verdana" w:hAnsi="Verdana"/>
          <w:b/>
          <w:bCs/>
          <w:noProof/>
          <w:sz w:val="22"/>
          <w:szCs w:val="22"/>
        </w:rPr>
        <w:t>How many breakthrough bleeds did your Hemlibra Inhibitor patients have, and what brand were they treated with?</w:t>
      </w:r>
      <w:r w:rsidR="00421E7F" w:rsidRPr="00CE1DBA">
        <w:rPr>
          <w:rFonts w:ascii="Verdana" w:hAnsi="Verdana"/>
          <w:b/>
          <w:bCs/>
          <w:noProof/>
          <w:sz w:val="22"/>
          <w:szCs w:val="22"/>
        </w:rPr>
        <w:br/>
      </w:r>
      <w:r w:rsidR="00E00677">
        <w:rPr>
          <w:rFonts w:ascii="Verdana" w:hAnsi="Verdana"/>
          <w:b/>
          <w:bCs/>
          <w:noProof/>
          <w:sz w:val="22"/>
          <w:szCs w:val="22"/>
        </w:rPr>
        <w:br/>
      </w:r>
    </w:p>
    <w:tbl>
      <w:tblPr>
        <w:tblW w:w="103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3"/>
        <w:gridCol w:w="3726"/>
        <w:gridCol w:w="3726"/>
      </w:tblGrid>
      <w:tr w:rsidR="00E00677" w:rsidRPr="00E00677" w14:paraId="2588108C" w14:textId="77777777" w:rsidTr="00E00677">
        <w:trPr>
          <w:trHeight w:val="360"/>
        </w:trPr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311C5" w14:textId="77777777" w:rsidR="00E00677" w:rsidRPr="00E00677" w:rsidRDefault="00E00677" w:rsidP="00E00677">
            <w:pPr>
              <w:spacing w:before="100" w:beforeAutospacing="1" w:after="200" w:line="240" w:lineRule="auto"/>
              <w:ind w:left="0" w:right="0"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DAE92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Inhibitor patients</w:t>
            </w:r>
          </w:p>
        </w:tc>
        <w:tc>
          <w:tcPr>
            <w:tcW w:w="3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F088E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Q2’24 volume (IU/mg)</w:t>
            </w:r>
          </w:p>
        </w:tc>
      </w:tr>
      <w:tr w:rsidR="00E00677" w:rsidRPr="00E00677" w14:paraId="11FEC7BE" w14:textId="77777777" w:rsidTr="00E00677">
        <w:trPr>
          <w:trHeight w:val="360"/>
        </w:trPr>
        <w:tc>
          <w:tcPr>
            <w:tcW w:w="2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F7FFB" w14:textId="77777777" w:rsidR="00E00677" w:rsidRPr="00E00677" w:rsidRDefault="00E00677" w:rsidP="00E00677">
            <w:pPr>
              <w:spacing w:before="100" w:beforeAutospacing="1" w:after="200" w:line="240" w:lineRule="auto"/>
              <w:ind w:left="0" w:right="0"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00677">
              <w:rPr>
                <w:rFonts w:ascii="Calibri" w:hAnsi="Calibri" w:cs="Calibri"/>
                <w:color w:val="000000"/>
                <w:sz w:val="22"/>
                <w:szCs w:val="22"/>
              </w:rPr>
              <w:t>Hemlibra</w:t>
            </w:r>
            <w:proofErr w:type="spellEnd"/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DB811" w14:textId="11E363FC" w:rsidR="00E00677" w:rsidRPr="00E00677" w:rsidRDefault="001F4318" w:rsidP="001F431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B55FD" w14:textId="366AB283" w:rsidR="00E00677" w:rsidRPr="00E00677" w:rsidRDefault="001F4318" w:rsidP="001F4318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00677" w:rsidRPr="00E00677" w14:paraId="5B8950EA" w14:textId="77777777" w:rsidTr="00E00677">
        <w:trPr>
          <w:trHeight w:val="360"/>
        </w:trPr>
        <w:tc>
          <w:tcPr>
            <w:tcW w:w="2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18F2C" w14:textId="77777777" w:rsidR="00E00677" w:rsidRPr="00E00677" w:rsidRDefault="00E00677" w:rsidP="00E00677">
            <w:pPr>
              <w:spacing w:before="100" w:beforeAutospacing="1" w:after="200" w:line="240" w:lineRule="auto"/>
              <w:ind w:left="0" w:right="0"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00677">
              <w:rPr>
                <w:rFonts w:ascii="Calibri" w:hAnsi="Calibri" w:cs="Calibri"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E924E" w14:textId="5B7F743E" w:rsidR="00E00677" w:rsidRPr="00E00677" w:rsidRDefault="001F4318" w:rsidP="001F431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F95F9" w14:textId="364F128C" w:rsidR="00E00677" w:rsidRPr="00E00677" w:rsidRDefault="001F4318" w:rsidP="001F4318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00677" w:rsidRPr="00E00677" w14:paraId="3955746C" w14:textId="77777777" w:rsidTr="00E00677">
        <w:trPr>
          <w:trHeight w:val="360"/>
        </w:trPr>
        <w:tc>
          <w:tcPr>
            <w:tcW w:w="2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20A95" w14:textId="77777777" w:rsidR="00E00677" w:rsidRPr="00E00677" w:rsidRDefault="00E00677" w:rsidP="00E00677">
            <w:pPr>
              <w:spacing w:before="100" w:beforeAutospacing="1" w:after="200" w:line="240" w:lineRule="auto"/>
              <w:ind w:left="0" w:right="0"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color w:val="000000"/>
                <w:sz w:val="22"/>
                <w:szCs w:val="22"/>
              </w:rPr>
              <w:t>FEIBA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CCD59" w14:textId="439B431E" w:rsidR="00E00677" w:rsidRPr="00E00677" w:rsidRDefault="001F4318" w:rsidP="001F431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E934A" w14:textId="12875F3A" w:rsidR="00E00677" w:rsidRPr="00E00677" w:rsidRDefault="001F4318" w:rsidP="001F4318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73AAF95" w14:textId="177C8D70" w:rsidR="00CE1DBA" w:rsidRDefault="00E00677" w:rsidP="00E00677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74F22EE" w14:textId="77777777" w:rsidR="00CE1DBA" w:rsidRDefault="00CE1DBA" w:rsidP="00CE1DBA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6E029E12" w14:textId="1F8FF139" w:rsidR="00CE1DBA" w:rsidRPr="00E00677" w:rsidRDefault="00CE1DBA" w:rsidP="00A353F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bookmarkStart w:id="0" w:name="_Hlk174456325"/>
      <w:r w:rsidRPr="00E00677">
        <w:rPr>
          <w:rFonts w:ascii="Verdana" w:hAnsi="Verdana"/>
          <w:b/>
          <w:bCs/>
          <w:noProof/>
          <w:sz w:val="22"/>
          <w:szCs w:val="22"/>
        </w:rPr>
        <w:t>Were there any changes in the total number of acute bleeds treated with factor in Q2’24 as compared to Q1’24?</w:t>
      </w:r>
      <w:bookmarkEnd w:id="0"/>
      <w:r w:rsidRPr="00E00677">
        <w:rPr>
          <w:rFonts w:ascii="Verdana" w:hAnsi="Verdana"/>
          <w:b/>
          <w:bCs/>
          <w:noProof/>
          <w:sz w:val="22"/>
          <w:szCs w:val="22"/>
        </w:rPr>
        <w:br/>
      </w:r>
      <w:r w:rsidR="00A52581" w:rsidRPr="00A52581">
        <w:rPr>
          <w:rFonts w:ascii="Verdana" w:hAnsi="Verdana"/>
          <w:noProof/>
          <w:sz w:val="22"/>
          <w:szCs w:val="22"/>
        </w:rPr>
        <w:t>No</w:t>
      </w:r>
      <w:r w:rsidR="00E00677">
        <w:rPr>
          <w:rFonts w:ascii="Verdana" w:hAnsi="Verdana"/>
          <w:b/>
          <w:bCs/>
          <w:noProof/>
          <w:sz w:val="22"/>
          <w:szCs w:val="22"/>
        </w:rPr>
        <w:br/>
      </w:r>
    </w:p>
    <w:p w14:paraId="5F048BC0" w14:textId="6FE68437" w:rsidR="00E00677" w:rsidRDefault="00CE1DBA" w:rsidP="00CE1DB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E1DBA">
        <w:rPr>
          <w:rFonts w:ascii="Verdana" w:hAnsi="Verdana"/>
          <w:b/>
          <w:bCs/>
          <w:noProof/>
          <w:sz w:val="22"/>
          <w:szCs w:val="22"/>
        </w:rPr>
        <w:t>Was there any change in the number of elective surgeries using factor in Q2’24 as compared to Q1’24?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tbl>
      <w:tblPr>
        <w:tblW w:w="63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9"/>
        <w:gridCol w:w="1106"/>
      </w:tblGrid>
      <w:tr w:rsidR="00E00677" w:rsidRPr="00E00677" w14:paraId="1BF2E96C" w14:textId="77777777" w:rsidTr="00E00677">
        <w:trPr>
          <w:trHeight w:val="140"/>
          <w:tblHeader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23ECF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Number of Surgeries</w:t>
            </w: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060EB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BPA</w:t>
            </w:r>
          </w:p>
        </w:tc>
      </w:tr>
      <w:tr w:rsidR="00E00677" w:rsidRPr="00E00677" w14:paraId="2EDF8C92" w14:textId="77777777" w:rsidTr="00E00677">
        <w:trPr>
          <w:trHeight w:val="163"/>
          <w:tblHeader/>
          <w:jc w:val="center"/>
        </w:trPr>
        <w:tc>
          <w:tcPr>
            <w:tcW w:w="52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183BD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Increase / Decrease / Stable compared to Q1’24?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7C9A4" w14:textId="3A871195" w:rsidR="00E00677" w:rsidRPr="00E00677" w:rsidRDefault="001F4318" w:rsidP="001F431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Stable</w:t>
            </w:r>
          </w:p>
        </w:tc>
      </w:tr>
      <w:tr w:rsidR="00E00677" w:rsidRPr="00E00677" w14:paraId="23286675" w14:textId="77777777" w:rsidTr="00E00677">
        <w:trPr>
          <w:trHeight w:val="163"/>
          <w:tblHeader/>
          <w:jc w:val="center"/>
        </w:trPr>
        <w:tc>
          <w:tcPr>
            <w:tcW w:w="52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07768" w14:textId="77777777" w:rsidR="00E00677" w:rsidRPr="00E00677" w:rsidRDefault="00E00677" w:rsidP="00E00677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0677">
              <w:rPr>
                <w:rFonts w:ascii="Calibri" w:hAnsi="Calibri" w:cs="Calibri"/>
                <w:sz w:val="22"/>
                <w:szCs w:val="22"/>
              </w:rPr>
              <w:t>How many surgeries occurred in Q2’24?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1BDBA" w14:textId="4B413CB2" w:rsidR="00E00677" w:rsidRPr="00E00677" w:rsidRDefault="001F4318" w:rsidP="001F4318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&lt;5*</w:t>
            </w:r>
          </w:p>
        </w:tc>
      </w:tr>
    </w:tbl>
    <w:p w14:paraId="504F5CFE" w14:textId="52BAB026" w:rsidR="00CE1DBA" w:rsidRDefault="00CE1DBA" w:rsidP="00E00677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0FAF4DF3" w14:textId="77777777" w:rsidR="00CE1DBA" w:rsidRPr="00CE1DBA" w:rsidRDefault="00CE1DBA" w:rsidP="00CE1DBA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</w:p>
    <w:p w14:paraId="0659CD50" w14:textId="02E7E674" w:rsidR="00E00677" w:rsidRDefault="00CE1DBA" w:rsidP="00CE1DB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E1DBA">
        <w:rPr>
          <w:rFonts w:ascii="Verdana" w:hAnsi="Verdana"/>
          <w:b/>
          <w:bCs/>
          <w:noProof/>
          <w:sz w:val="22"/>
          <w:szCs w:val="22"/>
        </w:rPr>
        <w:t>Have any BPA patients switched products between April 1s through June 30 2024? What were the reasons for the switches?</w:t>
      </w:r>
      <w:r w:rsidR="00E00677">
        <w:rPr>
          <w:rFonts w:ascii="Verdana" w:hAnsi="Verdana"/>
          <w:b/>
          <w:bCs/>
          <w:noProof/>
          <w:sz w:val="22"/>
          <w:szCs w:val="22"/>
        </w:rPr>
        <w:br/>
      </w:r>
      <w:r w:rsidR="001F4318" w:rsidRPr="001F4318">
        <w:rPr>
          <w:rFonts w:ascii="Verdana" w:hAnsi="Verdana"/>
          <w:noProof/>
          <w:sz w:val="22"/>
          <w:szCs w:val="22"/>
        </w:rPr>
        <w:t>No – not applicable</w:t>
      </w:r>
    </w:p>
    <w:p w14:paraId="7F7FF55C" w14:textId="12D812E6" w:rsidR="00CE1DBA" w:rsidRDefault="00CE1DBA" w:rsidP="00E00677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6AF4CFA4" w14:textId="77777777" w:rsidR="00CE1DBA" w:rsidRPr="00CE1DBA" w:rsidRDefault="00CE1DBA" w:rsidP="00CE1DBA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</w:p>
    <w:p w14:paraId="526A313C" w14:textId="59C0FB25" w:rsidR="00CE1DBA" w:rsidRDefault="00CE1DBA" w:rsidP="00CE1DB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E1DBA">
        <w:rPr>
          <w:rFonts w:ascii="Verdana" w:hAnsi="Verdana"/>
          <w:b/>
          <w:bCs/>
          <w:noProof/>
          <w:sz w:val="22"/>
          <w:szCs w:val="22"/>
        </w:rPr>
        <w:t xml:space="preserve">What is the total number of patients treated with NovoSeven at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CE1DBA">
        <w:rPr>
          <w:rFonts w:ascii="Verdana" w:hAnsi="Verdana"/>
          <w:b/>
          <w:bCs/>
          <w:noProof/>
          <w:sz w:val="22"/>
          <w:szCs w:val="22"/>
        </w:rPr>
        <w:t>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1F4318" w:rsidRPr="00BA1ACF">
        <w:rPr>
          <w:rFonts w:ascii="Verdana" w:hAnsi="Verdana"/>
          <w:noProof/>
          <w:sz w:val="22"/>
          <w:szCs w:val="22"/>
        </w:rPr>
        <w:t>&lt;5*</w:t>
      </w:r>
    </w:p>
    <w:p w14:paraId="37FC362D" w14:textId="6022DC9B" w:rsidR="00E00677" w:rsidRDefault="00E00677" w:rsidP="00CE1DBA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3476205E" w14:textId="32C48BDE" w:rsidR="004A7A65" w:rsidRDefault="004A7A65" w:rsidP="00CE1DBA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393695B2" w14:textId="7E19A387" w:rsidR="004A7A65" w:rsidRDefault="004A7A65" w:rsidP="00CE1DBA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38A37864" w14:textId="3D44C959" w:rsidR="004A7A65" w:rsidRDefault="004A7A65" w:rsidP="004A7A65">
      <w:pPr>
        <w:pStyle w:val="ListParagraph"/>
        <w:ind w:left="50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4A7A65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75970B72" w14:textId="5ACC7F3F" w:rsidR="00A10460" w:rsidRPr="00E00677" w:rsidRDefault="00421E7F" w:rsidP="00E00677">
      <w:pPr>
        <w:rPr>
          <w:rFonts w:ascii="Verdana" w:hAnsi="Verdana"/>
          <w:b/>
          <w:bCs/>
          <w:noProof/>
          <w:sz w:val="22"/>
          <w:szCs w:val="22"/>
        </w:rPr>
      </w:pPr>
      <w:r w:rsidRPr="00E00677"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_____________________________________________________________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9988" w14:textId="4B338FE5" w:rsidR="009171C4" w:rsidRDefault="009171C4" w:rsidP="009171C4">
    <w:pPr>
      <w:pStyle w:val="Footer"/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0D2A98F8" wp14:editId="1EE3D8E1">
          <wp:simplePos x="0" y="0"/>
          <wp:positionH relativeFrom="column">
            <wp:posOffset>5431790</wp:posOffset>
          </wp:positionH>
          <wp:positionV relativeFrom="paragraph">
            <wp:posOffset>273685</wp:posOffset>
          </wp:positionV>
          <wp:extent cx="2215515" cy="1270635"/>
          <wp:effectExtent l="0" t="0" r="0" b="5715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5515" cy="1270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77EDFF" w14:textId="7E818E0D" w:rsidR="009171C4" w:rsidRDefault="009171C4" w:rsidP="009171C4">
    <w:pPr>
      <w:pStyle w:val="Footer"/>
    </w:pPr>
  </w:p>
  <w:p w14:paraId="7AF1FF37" w14:textId="77777777" w:rsidR="009171C4" w:rsidRDefault="009171C4" w:rsidP="009171C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30D8C7EF" w14:textId="3662B664" w:rsidR="009171C4" w:rsidRDefault="009171C4" w:rsidP="009171C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077AE57C" w14:textId="77777777" w:rsidR="009171C4" w:rsidRPr="002B2CF6" w:rsidRDefault="009171C4" w:rsidP="009171C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23DDC799" w:rsidR="007D6A3E" w:rsidRDefault="009171C4" w:rsidP="009171C4">
    <w:pPr>
      <w:pStyle w:val="Footer"/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027" type="#_x0000_t75" style="width:382.55pt;height:382.55pt;visibility:visible;mso-wrap-style:square" o:bullet="t">
        <v:imagedata r:id="rId2" o:title=""/>
      </v:shape>
    </w:pict>
  </w:numPicBullet>
  <w:numPicBullet w:numPicBulletId="2">
    <w:pict>
      <v:shape id="_x0000_i1028" type="#_x0000_t75" style="width:225.65pt;height:225.65pt;visibility:visible;mso-wrap-style:square" o:bullet="t">
        <v:imagedata r:id="rId3" o:title=""/>
      </v:shape>
    </w:pict>
  </w:numPicBullet>
  <w:numPicBullet w:numPicBulletId="3">
    <w:pict>
      <v:shape id="_x0000_i1029" type="#_x0000_t75" style="width:16.1pt;height:16.1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4322FC6"/>
    <w:multiLevelType w:val="hybridMultilevel"/>
    <w:tmpl w:val="EF985F32"/>
    <w:lvl w:ilvl="0" w:tplc="9EB8A492">
      <w:start w:val="1"/>
      <w:numFmt w:val="lowerLetter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8975D08"/>
    <w:multiLevelType w:val="hybridMultilevel"/>
    <w:tmpl w:val="9A728F8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3C003BD"/>
    <w:multiLevelType w:val="hybridMultilevel"/>
    <w:tmpl w:val="1426731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35B73E4"/>
    <w:multiLevelType w:val="hybridMultilevel"/>
    <w:tmpl w:val="460CA494"/>
    <w:lvl w:ilvl="0" w:tplc="FA30A71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9"/>
  </w:num>
  <w:num w:numId="5">
    <w:abstractNumId w:val="5"/>
  </w:num>
  <w:num w:numId="6">
    <w:abstractNumId w:val="4"/>
  </w:num>
  <w:num w:numId="7">
    <w:abstractNumId w:val="13"/>
  </w:num>
  <w:num w:numId="8">
    <w:abstractNumId w:val="17"/>
  </w:num>
  <w:num w:numId="9">
    <w:abstractNumId w:val="21"/>
  </w:num>
  <w:num w:numId="10">
    <w:abstractNumId w:val="2"/>
  </w:num>
  <w:num w:numId="11">
    <w:abstractNumId w:val="12"/>
  </w:num>
  <w:num w:numId="12">
    <w:abstractNumId w:val="15"/>
  </w:num>
  <w:num w:numId="13">
    <w:abstractNumId w:val="2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7"/>
  </w:num>
  <w:num w:numId="18">
    <w:abstractNumId w:val="3"/>
  </w:num>
  <w:num w:numId="19">
    <w:abstractNumId w:val="6"/>
  </w:num>
  <w:num w:numId="20">
    <w:abstractNumId w:val="18"/>
  </w:num>
  <w:num w:numId="21">
    <w:abstractNumId w:val="8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1F4318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A7A65"/>
    <w:rsid w:val="004C59CA"/>
    <w:rsid w:val="004C7B47"/>
    <w:rsid w:val="004E1954"/>
    <w:rsid w:val="004F1E5A"/>
    <w:rsid w:val="004F4D32"/>
    <w:rsid w:val="0053063B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171C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2581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1ACF"/>
    <w:rsid w:val="00BB4931"/>
    <w:rsid w:val="00BC67E1"/>
    <w:rsid w:val="00BD2C2C"/>
    <w:rsid w:val="00C021A4"/>
    <w:rsid w:val="00C050BE"/>
    <w:rsid w:val="00C75A00"/>
    <w:rsid w:val="00CA07E3"/>
    <w:rsid w:val="00CB2BBE"/>
    <w:rsid w:val="00CB5654"/>
    <w:rsid w:val="00CE1516"/>
    <w:rsid w:val="00CE1DBA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00677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90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2024-08-13T14:53:00Z</dcterms:modified>
</cp:coreProperties>
</file>