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4BA6" w14:textId="77777777" w:rsidR="009171C4" w:rsidRDefault="009171C4" w:rsidP="007A5616">
      <w:pPr>
        <w:spacing w:before="0" w:after="240"/>
        <w:ind w:left="0"/>
        <w:jc w:val="center"/>
        <w:rPr>
          <w:sz w:val="18"/>
          <w:szCs w:val="20"/>
        </w:rPr>
      </w:pPr>
    </w:p>
    <w:p w14:paraId="2FD8DA67" w14:textId="2778D00B" w:rsidR="005925B8" w:rsidRDefault="007A5616" w:rsidP="009171C4">
      <w:pPr>
        <w:spacing w:before="0" w:after="0" w:line="240" w:lineRule="auto"/>
        <w:ind w:left="0" w:right="0"/>
        <w:rPr>
          <w:sz w:val="18"/>
          <w:szCs w:val="20"/>
        </w:rPr>
      </w:pPr>
      <w:r>
        <w:rPr>
          <w:sz w:val="18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3A3F924" w:rsidR="00DC7FA9" w:rsidRPr="00A10460" w:rsidRDefault="009171C4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="00A10460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013A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24-G-043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3A3F924" w:rsidR="00DC7FA9" w:rsidRPr="00A10460" w:rsidRDefault="009171C4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="00A10460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013A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24-G-043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748C2A38" w:rsidR="00286642" w:rsidRPr="00D013A1" w:rsidRDefault="00D013A1" w:rsidP="00DC0D5A">
      <w:pPr>
        <w:spacing w:before="280"/>
        <w:rPr>
          <w:rFonts w:ascii="Verdana" w:hAnsi="Verdana"/>
          <w:bCs/>
          <w:sz w:val="22"/>
        </w:rPr>
      </w:pPr>
      <w:r w:rsidRPr="00D013A1">
        <w:rPr>
          <w:rFonts w:ascii="Verdana" w:hAnsi="Verdana"/>
          <w:bCs/>
          <w:sz w:val="22"/>
        </w:rPr>
        <w:t>I would like to know how many people presenting with tooth issues attended A&amp;E departments in your area in 2023.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4505A909" w14:textId="770C611E" w:rsidR="00792223" w:rsidRPr="00792223" w:rsidRDefault="00D013A1" w:rsidP="00792223">
      <w:pPr>
        <w:rPr>
          <w:rFonts w:ascii="Verdana" w:hAnsi="Verdana"/>
          <w:noProof/>
          <w:sz w:val="22"/>
          <w:szCs w:val="22"/>
        </w:rPr>
      </w:pPr>
      <w:r w:rsidRPr="00792223">
        <w:rPr>
          <w:rFonts w:ascii="Verdana" w:hAnsi="Verdana"/>
          <w:noProof/>
          <w:sz w:val="22"/>
          <w:szCs w:val="22"/>
        </w:rPr>
        <w:t>Please note that we have provided this information for both Morriston Hospital Emergency Department</w:t>
      </w:r>
      <w:r w:rsidR="004129C7">
        <w:rPr>
          <w:rFonts w:ascii="Verdana" w:hAnsi="Verdana"/>
          <w:noProof/>
          <w:sz w:val="22"/>
          <w:szCs w:val="22"/>
        </w:rPr>
        <w:t xml:space="preserve"> and</w:t>
      </w:r>
      <w:r w:rsidRPr="00792223">
        <w:rPr>
          <w:rFonts w:ascii="Verdana" w:hAnsi="Verdana"/>
          <w:noProof/>
          <w:sz w:val="22"/>
          <w:szCs w:val="22"/>
        </w:rPr>
        <w:t xml:space="preserve"> the Minor Injuries</w:t>
      </w:r>
      <w:r w:rsidR="00792223" w:rsidRPr="00792223">
        <w:rPr>
          <w:rFonts w:ascii="Verdana" w:hAnsi="Verdana"/>
          <w:noProof/>
          <w:sz w:val="22"/>
          <w:szCs w:val="22"/>
        </w:rPr>
        <w:t xml:space="preserve"> Unit at Neath Port Talbot Hospital. Some patients attended on more than one occasion as detailed below.</w:t>
      </w:r>
    </w:p>
    <w:p w14:paraId="64549D2A" w14:textId="6AFA01A8" w:rsidR="00792223" w:rsidRDefault="00792223" w:rsidP="00421E7F">
      <w:pPr>
        <w:rPr>
          <w:sz w:val="20"/>
          <w:szCs w:val="20"/>
        </w:rPr>
      </w:pPr>
      <w:r>
        <w:rPr>
          <w:noProof/>
        </w:rPr>
        <w:fldChar w:fldCharType="begin"/>
      </w:r>
      <w:r>
        <w:rPr>
          <w:noProof/>
        </w:rPr>
        <w:instrText xml:space="preserve"> LINK Excel.Sheet.12 "C:\\Users\\ka182309\\AppData\\Local\\Microsoft\\Windows\\INetCache\\Content.Outlook\\0EZLUC17\\12651 - Tooth issues in AE.xlsx" "Summary!R7C1:R10C3" \a \f 4 \h  \* MERGEFORMAT </w:instrText>
      </w:r>
      <w:r>
        <w:rPr>
          <w:noProof/>
        </w:rPr>
        <w:fldChar w:fldCharType="separate"/>
      </w:r>
    </w:p>
    <w:tbl>
      <w:tblPr>
        <w:tblW w:w="6804" w:type="dxa"/>
        <w:jc w:val="center"/>
        <w:tblLook w:val="04A0" w:firstRow="1" w:lastRow="0" w:firstColumn="1" w:lastColumn="0" w:noHBand="0" w:noVBand="1"/>
      </w:tblPr>
      <w:tblGrid>
        <w:gridCol w:w="2736"/>
        <w:gridCol w:w="1816"/>
        <w:gridCol w:w="2252"/>
      </w:tblGrid>
      <w:tr w:rsidR="00792223" w:rsidRPr="00792223" w14:paraId="34894AE7" w14:textId="77777777" w:rsidTr="00792223">
        <w:trPr>
          <w:trHeight w:val="300"/>
          <w:jc w:val="center"/>
        </w:trPr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06CC1C4" w14:textId="582A2830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Unit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752379F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Patients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82CAA2E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attendances</w:t>
            </w:r>
          </w:p>
        </w:tc>
      </w:tr>
      <w:tr w:rsidR="00792223" w:rsidRPr="00792223" w14:paraId="5D94A09C" w14:textId="77777777" w:rsidTr="00792223">
        <w:trPr>
          <w:trHeight w:val="30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4F7F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Morriston ED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6ADD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952D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969</w:t>
            </w:r>
          </w:p>
        </w:tc>
      </w:tr>
      <w:tr w:rsidR="00792223" w:rsidRPr="00792223" w14:paraId="1D2DDDDB" w14:textId="77777777" w:rsidTr="00792223">
        <w:trPr>
          <w:trHeight w:val="300"/>
          <w:jc w:val="center"/>
        </w:trPr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26288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Neath PT MIU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AB76C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B9709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792223" w:rsidRPr="00792223" w14:paraId="3F7D4DED" w14:textId="77777777" w:rsidTr="00792223">
        <w:trPr>
          <w:trHeight w:val="300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3A4ED22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929EB45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985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8339F92" w14:textId="77777777" w:rsidR="00792223" w:rsidRPr="00792223" w:rsidRDefault="00792223" w:rsidP="00792223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9222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1033</w:t>
            </w:r>
          </w:p>
        </w:tc>
      </w:tr>
    </w:tbl>
    <w:p w14:paraId="0180B628" w14:textId="4523452E" w:rsidR="00792223" w:rsidRDefault="00792223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fldChar w:fldCharType="end"/>
      </w:r>
    </w:p>
    <w:p w14:paraId="75970B72" w14:textId="71D9E80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9988" w14:textId="4B338FE5" w:rsidR="009171C4" w:rsidRDefault="009171C4" w:rsidP="009171C4">
    <w:pPr>
      <w:pStyle w:val="Footer"/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0D2A98F8" wp14:editId="1EE3D8E1">
          <wp:simplePos x="0" y="0"/>
          <wp:positionH relativeFrom="column">
            <wp:posOffset>5431790</wp:posOffset>
          </wp:positionH>
          <wp:positionV relativeFrom="paragraph">
            <wp:posOffset>273685</wp:posOffset>
          </wp:positionV>
          <wp:extent cx="2215515" cy="1270635"/>
          <wp:effectExtent l="0" t="0" r="0" b="5715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5515" cy="1270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77EDFF" w14:textId="7E818E0D" w:rsidR="009171C4" w:rsidRDefault="009171C4" w:rsidP="009171C4">
    <w:pPr>
      <w:pStyle w:val="Footer"/>
    </w:pPr>
  </w:p>
  <w:p w14:paraId="7AF1FF37" w14:textId="77777777" w:rsidR="009171C4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30D8C7EF" w14:textId="3662B664" w:rsidR="009171C4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077AE57C" w14:textId="77777777" w:rsidR="009171C4" w:rsidRPr="002B2CF6" w:rsidRDefault="009171C4" w:rsidP="009171C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23DDC799" w:rsidR="007D6A3E" w:rsidRDefault="009171C4" w:rsidP="009171C4">
    <w:pPr>
      <w:pStyle w:val="Footer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Cadeirydd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Prif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Weithredwr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dros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Pencadlys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29C7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0CE3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222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171C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013A1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CF4FD-DEBE-4707-8550-B8D13B72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24</cp:revision>
  <cp:lastPrinted>2019-03-26T11:11:00Z</cp:lastPrinted>
  <dcterms:created xsi:type="dcterms:W3CDTF">2021-09-13T07:38:00Z</dcterms:created>
  <dcterms:modified xsi:type="dcterms:W3CDTF">2024-08-13T08:58:00Z</dcterms:modified>
</cp:coreProperties>
</file>