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677B62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C7C8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24-G-027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677B62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C7C8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24-G-027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992C436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84B2E85" w14:textId="77777777" w:rsidR="008C7C80" w:rsidRPr="008C7C80" w:rsidRDefault="008C7C80" w:rsidP="008C7C80">
      <w:pPr>
        <w:pStyle w:val="ydp81a2d142yiv4060597259msonormal"/>
        <w:spacing w:before="0" w:beforeAutospacing="0" w:after="0" w:afterAutospacing="0"/>
        <w:ind w:left="505"/>
        <w:rPr>
          <w:rFonts w:ascii="Verdana" w:hAnsi="Verdana"/>
          <w:b/>
          <w:bCs/>
        </w:rPr>
      </w:pPr>
      <w:r w:rsidRPr="008C7C80">
        <w:rPr>
          <w:rFonts w:ascii="Verdana" w:hAnsi="Verdana"/>
          <w:b/>
          <w:bCs/>
        </w:rPr>
        <w:t>I am writing to you to request what statistics you hold concerning unplanned extubations in your neonatal units from April 24 - July 24. Unplanned extubations (UE) are defined as unintentional dislodgement of an endotracheal tube (ETT) from a patient receiving invasive mechanical ventilation. </w:t>
      </w:r>
    </w:p>
    <w:p w14:paraId="572D52C8" w14:textId="77777777" w:rsidR="008C7C80" w:rsidRPr="008C7C80" w:rsidRDefault="008C7C80" w:rsidP="008C7C80">
      <w:pPr>
        <w:rPr>
          <w:rFonts w:ascii="Verdana" w:eastAsia="Times New Roman" w:hAnsi="Verdana"/>
          <w:b/>
          <w:bCs/>
          <w:sz w:val="22"/>
          <w:szCs w:val="22"/>
        </w:rPr>
      </w:pPr>
      <w:r w:rsidRPr="008C7C80">
        <w:rPr>
          <w:rFonts w:ascii="Verdana" w:eastAsia="Times New Roman" w:hAnsi="Verdana"/>
          <w:b/>
          <w:bCs/>
          <w:sz w:val="22"/>
          <w:szCs w:val="22"/>
        </w:rPr>
        <w:t>Would I also be able to clarify if the NHS uses the 2013 Lucas da Silva "Unplanned extubation in the neonatal ICU: a systematic review" paper as a benchmark for normal rates of UEs?</w:t>
      </w:r>
    </w:p>
    <w:p w14:paraId="58B2F4E3" w14:textId="637148A6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038766C8" w14:textId="1D16766E" w:rsidR="008C7C80" w:rsidRPr="008C7C80" w:rsidRDefault="008C7C80" w:rsidP="008C7C80">
      <w:pPr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8C7C80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Swansea Bay University Health Board’s </w:t>
      </w:r>
      <w:r w:rsidRPr="008C7C80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unplanned extubation rate from </w:t>
      </w:r>
      <w:r w:rsidRPr="008C7C80">
        <w:rPr>
          <w:rFonts w:ascii="Verdana" w:hAnsi="Verdana"/>
          <w:color w:val="000000" w:themeColor="text1"/>
          <w:sz w:val="22"/>
          <w:szCs w:val="22"/>
          <w:lang w:eastAsia="en-US"/>
        </w:rPr>
        <w:t>1</w:t>
      </w:r>
      <w:r w:rsidRPr="008C7C80">
        <w:rPr>
          <w:rFonts w:ascii="Verdana" w:hAnsi="Verdana"/>
          <w:color w:val="000000" w:themeColor="text1"/>
          <w:sz w:val="22"/>
          <w:szCs w:val="22"/>
          <w:vertAlign w:val="superscript"/>
          <w:lang w:eastAsia="en-US"/>
        </w:rPr>
        <w:t>st</w:t>
      </w:r>
      <w:r w:rsidRPr="008C7C80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April 2024</w:t>
      </w:r>
      <w:r w:rsidRPr="008C7C80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to date</w:t>
      </w:r>
      <w:r w:rsidRPr="008C7C80">
        <w:rPr>
          <w:rFonts w:ascii="Verdana" w:hAnsi="Verdana"/>
          <w:color w:val="000000" w:themeColor="text1"/>
          <w:sz w:val="22"/>
          <w:szCs w:val="22"/>
          <w:lang w:eastAsia="en-US"/>
        </w:rPr>
        <w:t>, 23</w:t>
      </w:r>
      <w:r w:rsidRPr="008C7C80">
        <w:rPr>
          <w:rFonts w:ascii="Verdana" w:hAnsi="Verdana"/>
          <w:color w:val="000000" w:themeColor="text1"/>
          <w:sz w:val="22"/>
          <w:szCs w:val="22"/>
          <w:vertAlign w:val="superscript"/>
          <w:lang w:eastAsia="en-US"/>
        </w:rPr>
        <w:t>rd</w:t>
      </w:r>
      <w:r w:rsidRPr="008C7C80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July 2024,</w:t>
      </w:r>
      <w:r w:rsidRPr="008C7C80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is 2.3/100 ventilator days. </w:t>
      </w:r>
    </w:p>
    <w:p w14:paraId="7C7EA719" w14:textId="0B07F13B" w:rsidR="008C7C80" w:rsidRPr="008C7C80" w:rsidRDefault="008C7C80" w:rsidP="008C7C80">
      <w:pPr>
        <w:rPr>
          <w:rFonts w:ascii="Verdana" w:hAnsi="Verdana"/>
          <w:color w:val="000000" w:themeColor="text1"/>
          <w:sz w:val="22"/>
          <w:szCs w:val="22"/>
          <w:lang w:eastAsia="en-US"/>
        </w:rPr>
      </w:pPr>
      <w:r w:rsidRPr="008C7C80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The systematic review in question was considered as part of </w:t>
      </w:r>
      <w:r w:rsidRPr="008C7C80">
        <w:rPr>
          <w:rFonts w:ascii="Verdana" w:hAnsi="Verdana"/>
          <w:color w:val="000000" w:themeColor="text1"/>
          <w:sz w:val="22"/>
          <w:szCs w:val="22"/>
          <w:lang w:eastAsia="en-US"/>
        </w:rPr>
        <w:t>Swansea Bay University Health Board’s</w:t>
      </w:r>
      <w:r w:rsidRPr="008C7C80">
        <w:rPr>
          <w:rFonts w:ascii="Verdana" w:hAnsi="Verdana"/>
          <w:color w:val="000000" w:themeColor="text1"/>
          <w:sz w:val="22"/>
          <w:szCs w:val="22"/>
          <w:lang w:eastAsia="en-US"/>
        </w:rPr>
        <w:t xml:space="preserve"> review of the evidence base but was not used as the benchmark. We have used the VON database for benchmarking. </w:t>
      </w:r>
    </w:p>
    <w:p w14:paraId="75970B72" w14:textId="01CA156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64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64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64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64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2CD2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C7C8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ydp81a2d142yiv4060597259msonormal">
    <w:name w:val="ydp81a2d142yiv4060597259msonormal"/>
    <w:basedOn w:val="Normal"/>
    <w:rsid w:val="008C7C80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23</cp:revision>
  <cp:lastPrinted>2019-03-26T11:11:00Z</cp:lastPrinted>
  <dcterms:created xsi:type="dcterms:W3CDTF">2021-09-13T07:38:00Z</dcterms:created>
  <dcterms:modified xsi:type="dcterms:W3CDTF">2024-07-29T13:39:00Z</dcterms:modified>
</cp:coreProperties>
</file>