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6CAE73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276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6CAE73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8276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D5F6E48" w:rsidR="00DC0D5A" w:rsidRPr="00F82764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You asked:</w:t>
      </w:r>
    </w:p>
    <w:p w14:paraId="635CC948" w14:textId="77777777" w:rsidR="00F82764" w:rsidRPr="00F82764" w:rsidRDefault="00F82764" w:rsidP="00F82764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can you provide the below information:</w:t>
      </w:r>
    </w:p>
    <w:p w14:paraId="79A2C491" w14:textId="77777777" w:rsidR="00F82764" w:rsidRP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 </w:t>
      </w:r>
    </w:p>
    <w:p w14:paraId="745BE0B7" w14:textId="77E11E7A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In the period 1st January 2024 to 30th June 2024 please provide a breakdown of:</w:t>
      </w:r>
    </w:p>
    <w:p w14:paraId="4BADD5AD" w14:textId="7777777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03C8B802" w14:textId="61306EE8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 xml:space="preserve">· Total </w:t>
      </w:r>
      <w:r w:rsidR="00BF391F">
        <w:rPr>
          <w:rFonts w:ascii="Verdana" w:hAnsi="Verdana"/>
          <w:b/>
          <w:sz w:val="22"/>
          <w:szCs w:val="22"/>
        </w:rPr>
        <w:t>health board</w:t>
      </w:r>
      <w:r w:rsidR="00BF391F" w:rsidRPr="00F82764">
        <w:rPr>
          <w:rFonts w:ascii="Verdana" w:hAnsi="Verdana"/>
          <w:b/>
          <w:sz w:val="22"/>
          <w:szCs w:val="22"/>
        </w:rPr>
        <w:t xml:space="preserve"> </w:t>
      </w:r>
      <w:r w:rsidRPr="00F82764">
        <w:rPr>
          <w:rFonts w:ascii="Verdana" w:hAnsi="Verdana"/>
          <w:b/>
          <w:sz w:val="22"/>
          <w:szCs w:val="22"/>
        </w:rPr>
        <w:t>spend with framework agencies for locum nurses</w:t>
      </w:r>
    </w:p>
    <w:p w14:paraId="54B84012" w14:textId="2D99E870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6917B84B" w14:textId="30081D0B" w:rsidR="00F82764" w:rsidRPr="00F82764" w:rsidRDefault="0046780B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£</w:t>
      </w:r>
      <w:r w:rsidR="00F82764" w:rsidRPr="00F82764">
        <w:rPr>
          <w:rFonts w:ascii="Verdana" w:hAnsi="Verdana"/>
          <w:bCs/>
          <w:sz w:val="22"/>
          <w:szCs w:val="22"/>
        </w:rPr>
        <w:t>7,312,068</w:t>
      </w:r>
    </w:p>
    <w:p w14:paraId="78C70C06" w14:textId="77777777" w:rsid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</w:p>
    <w:p w14:paraId="4647CB04" w14:textId="361C5A75" w:rsidR="00F82764" w:rsidRP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provide a further breakdown for locum nurses by:</w:t>
      </w:r>
    </w:p>
    <w:p w14:paraId="655028C4" w14:textId="7777777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4B442B53" w14:textId="6E4ED823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  Spend per band</w:t>
      </w:r>
      <w:r w:rsidR="003C16E7">
        <w:rPr>
          <w:rFonts w:ascii="Verdana" w:hAnsi="Verdana"/>
          <w:b/>
          <w:sz w:val="22"/>
          <w:szCs w:val="22"/>
        </w:rPr>
        <w:t>*</w:t>
      </w:r>
    </w:p>
    <w:p w14:paraId="37CA5942" w14:textId="76D8E042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79203963" w14:textId="6E9240E0" w:rsidR="00F82764" w:rsidRDefault="00F82764" w:rsidP="00F82764">
      <w:pPr>
        <w:pStyle w:val="NormalWeb"/>
        <w:ind w:firstLine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Registered </w:t>
      </w:r>
      <w:r>
        <w:rPr>
          <w:rFonts w:ascii="Verdana" w:hAnsi="Verdana"/>
          <w:bCs/>
          <w:sz w:val="22"/>
          <w:szCs w:val="22"/>
        </w:rPr>
        <w:tab/>
      </w:r>
      <w:r>
        <w:rPr>
          <w:rFonts w:ascii="Verdana" w:hAnsi="Verdana"/>
          <w:bCs/>
          <w:sz w:val="22"/>
          <w:szCs w:val="22"/>
        </w:rPr>
        <w:tab/>
      </w:r>
      <w:r w:rsidR="00524D46">
        <w:rPr>
          <w:rFonts w:ascii="Verdana" w:hAnsi="Verdana"/>
          <w:bCs/>
          <w:sz w:val="22"/>
          <w:szCs w:val="22"/>
        </w:rPr>
        <w:t>£</w:t>
      </w:r>
      <w:r>
        <w:rPr>
          <w:rFonts w:ascii="Verdana" w:hAnsi="Verdana"/>
          <w:bCs/>
          <w:sz w:val="22"/>
          <w:szCs w:val="22"/>
        </w:rPr>
        <w:t>5,667,449</w:t>
      </w:r>
    </w:p>
    <w:p w14:paraId="6F7D3E8F" w14:textId="7BCFD565" w:rsidR="00F82764" w:rsidRDefault="00F82764" w:rsidP="00F82764">
      <w:pPr>
        <w:pStyle w:val="NormalWeb"/>
        <w:ind w:firstLine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Unregistered </w:t>
      </w:r>
      <w:r>
        <w:rPr>
          <w:rFonts w:ascii="Verdana" w:hAnsi="Verdana"/>
          <w:bCs/>
          <w:sz w:val="22"/>
          <w:szCs w:val="22"/>
        </w:rPr>
        <w:tab/>
      </w:r>
      <w:r w:rsidR="00524D46">
        <w:rPr>
          <w:rFonts w:ascii="Verdana" w:hAnsi="Verdana"/>
          <w:bCs/>
          <w:sz w:val="22"/>
          <w:szCs w:val="22"/>
        </w:rPr>
        <w:t>£</w:t>
      </w:r>
      <w:r>
        <w:rPr>
          <w:rFonts w:ascii="Verdana" w:hAnsi="Verdana"/>
          <w:bCs/>
          <w:sz w:val="22"/>
          <w:szCs w:val="22"/>
        </w:rPr>
        <w:t>1,664,619</w:t>
      </w:r>
    </w:p>
    <w:p w14:paraId="32DE7572" w14:textId="1B4C5A14" w:rsidR="003C16E7" w:rsidRDefault="003C16E7" w:rsidP="00F82764">
      <w:pPr>
        <w:pStyle w:val="NormalWeb"/>
        <w:ind w:firstLine="720"/>
        <w:rPr>
          <w:rFonts w:ascii="Verdana" w:hAnsi="Verdana"/>
          <w:bCs/>
          <w:sz w:val="22"/>
          <w:szCs w:val="22"/>
        </w:rPr>
      </w:pPr>
    </w:p>
    <w:p w14:paraId="5B286590" w14:textId="61C699D8" w:rsidR="003C16E7" w:rsidRPr="00F82764" w:rsidRDefault="003C16E7" w:rsidP="003C16E7">
      <w:pPr>
        <w:pStyle w:val="NormalWeb"/>
        <w:ind w:left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*Please note agency framework is classed by registered or unregistered therefore we are unable to supply the information broken down by banding. </w:t>
      </w:r>
    </w:p>
    <w:p w14:paraId="4FD10EFA" w14:textId="7777777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113EE4F3" w14:textId="00764DBC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  Spend per agency name</w:t>
      </w:r>
    </w:p>
    <w:p w14:paraId="5590D5ED" w14:textId="306BBA85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1E4B216D" w14:textId="1C88D23D" w:rsidR="00F82764" w:rsidRDefault="00F82764" w:rsidP="00F82764">
      <w:pPr>
        <w:pStyle w:val="NormalWeb"/>
        <w:ind w:firstLine="720"/>
        <w:rPr>
          <w:rFonts w:ascii="Arial" w:eastAsia="Calibri" w:hAnsi="Arial" w:cs="Arial"/>
          <w:sz w:val="20"/>
          <w:szCs w:val="20"/>
        </w:rPr>
      </w:pPr>
      <w:r>
        <w:rPr>
          <w:rFonts w:ascii="Verdana" w:hAnsi="Verdana"/>
          <w:b/>
          <w:sz w:val="22"/>
          <w:szCs w:val="22"/>
        </w:rPr>
        <w:fldChar w:fldCharType="begin"/>
      </w:r>
      <w:r>
        <w:rPr>
          <w:rFonts w:ascii="Verdana" w:hAnsi="Verdana"/>
          <w:b/>
          <w:sz w:val="22"/>
          <w:szCs w:val="22"/>
        </w:rPr>
        <w:instrText xml:space="preserve"> LINK Excel.Sheet.12 "C:\\Users\\ca016494\\AppData\\Local\\Microsoft\\Windows\\INetCache\\Content.Outlook\\1MI729XN\\FOI 24-G-018 Nursing Spend Q1-3.xlsx" "Questions 1-3!R18C1:R65C2" \a \f 5 \h  \* MERGEFORMAT </w:instrText>
      </w:r>
      <w:r>
        <w:rPr>
          <w:rFonts w:ascii="Verdana" w:hAnsi="Verdana"/>
          <w:b/>
          <w:sz w:val="22"/>
          <w:szCs w:val="22"/>
        </w:rPr>
        <w:fldChar w:fldCharType="separate"/>
      </w:r>
    </w:p>
    <w:tbl>
      <w:tblPr>
        <w:tblStyle w:val="TableGrid"/>
        <w:tblW w:w="9922" w:type="dxa"/>
        <w:tblInd w:w="421" w:type="dxa"/>
        <w:tblLook w:val="04A0" w:firstRow="1" w:lastRow="0" w:firstColumn="1" w:lastColumn="0" w:noHBand="0" w:noVBand="1"/>
      </w:tblPr>
      <w:tblGrid>
        <w:gridCol w:w="6979"/>
        <w:gridCol w:w="2943"/>
      </w:tblGrid>
      <w:tr w:rsidR="00080C40" w:rsidRPr="00F82764" w14:paraId="6B56B47A" w14:textId="77777777" w:rsidTr="00080C40">
        <w:trPr>
          <w:trHeight w:val="362"/>
        </w:trPr>
        <w:tc>
          <w:tcPr>
            <w:tcW w:w="6979" w:type="dxa"/>
            <w:noWrap/>
            <w:hideMark/>
          </w:tcPr>
          <w:p w14:paraId="1CD0EAB5" w14:textId="77777777" w:rsidR="00080C40" w:rsidRPr="00080C40" w:rsidRDefault="00080C40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</w:p>
          <w:p w14:paraId="67A8D0C2" w14:textId="5B2B35BD" w:rsidR="00080C40" w:rsidRPr="00F82764" w:rsidRDefault="00080C40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080C40">
              <w:rPr>
                <w:rFonts w:ascii="Verdana" w:hAnsi="Verdana"/>
                <w:b/>
                <w:sz w:val="22"/>
                <w:szCs w:val="22"/>
              </w:rPr>
              <w:t xml:space="preserve">Spend per agency name </w:t>
            </w:r>
          </w:p>
        </w:tc>
        <w:tc>
          <w:tcPr>
            <w:tcW w:w="2943" w:type="dxa"/>
            <w:noWrap/>
            <w:hideMark/>
          </w:tcPr>
          <w:p w14:paraId="54782C4E" w14:textId="77777777" w:rsidR="00080C40" w:rsidRDefault="00080C40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</w:p>
          <w:p w14:paraId="525D962A" w14:textId="2841B674" w:rsidR="00080C40" w:rsidRPr="00080C40" w:rsidRDefault="00080C40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080C40">
              <w:rPr>
                <w:rFonts w:ascii="Verdana" w:hAnsi="Verdana"/>
                <w:b/>
                <w:sz w:val="22"/>
                <w:szCs w:val="22"/>
              </w:rPr>
              <w:t>£</w:t>
            </w:r>
          </w:p>
        </w:tc>
      </w:tr>
      <w:tr w:rsidR="00080C40" w:rsidRPr="00F82764" w14:paraId="7348AACD" w14:textId="77777777" w:rsidTr="00F82764">
        <w:trPr>
          <w:trHeight w:val="430"/>
        </w:trPr>
        <w:tc>
          <w:tcPr>
            <w:tcW w:w="6979" w:type="dxa"/>
            <w:noWrap/>
          </w:tcPr>
          <w:p w14:paraId="3A7AE51B" w14:textId="37F2A6E2" w:rsidR="00080C40" w:rsidRDefault="00080C40" w:rsidP="00080C40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ABILITY RECRUITMENT GROUP LTD</w:t>
            </w:r>
          </w:p>
        </w:tc>
        <w:tc>
          <w:tcPr>
            <w:tcW w:w="2943" w:type="dxa"/>
            <w:noWrap/>
          </w:tcPr>
          <w:p w14:paraId="17B419A6" w14:textId="70C1C804" w:rsidR="00080C40" w:rsidRDefault="00080C40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276,538</w:t>
            </w:r>
          </w:p>
        </w:tc>
      </w:tr>
      <w:tr w:rsidR="00F82764" w:rsidRPr="00F82764" w14:paraId="351361F3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856A9B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ALLIED &amp; CLINICAL RECRUITMENTS LTD</w:t>
            </w:r>
          </w:p>
        </w:tc>
        <w:tc>
          <w:tcPr>
            <w:tcW w:w="2943" w:type="dxa"/>
            <w:noWrap/>
            <w:hideMark/>
          </w:tcPr>
          <w:p w14:paraId="2FBB074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33,033</w:t>
            </w:r>
          </w:p>
        </w:tc>
      </w:tr>
      <w:tr w:rsidR="00F82764" w:rsidRPr="00F82764" w14:paraId="4F266876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3A1665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ASA MEDICAL SOLUTIONS LTD</w:t>
            </w:r>
          </w:p>
        </w:tc>
        <w:tc>
          <w:tcPr>
            <w:tcW w:w="2943" w:type="dxa"/>
            <w:noWrap/>
            <w:hideMark/>
          </w:tcPr>
          <w:p w14:paraId="21E0FBB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119,393</w:t>
            </w:r>
          </w:p>
        </w:tc>
      </w:tr>
      <w:tr w:rsidR="00F82764" w:rsidRPr="00F82764" w14:paraId="7E7B382D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0F8258C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ASPECT HEALTHCARE LTD</w:t>
            </w:r>
          </w:p>
        </w:tc>
        <w:tc>
          <w:tcPr>
            <w:tcW w:w="2943" w:type="dxa"/>
            <w:noWrap/>
            <w:hideMark/>
          </w:tcPr>
          <w:p w14:paraId="1695737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4,234</w:t>
            </w:r>
          </w:p>
        </w:tc>
      </w:tr>
      <w:tr w:rsidR="00F82764" w:rsidRPr="00F82764" w14:paraId="476FD277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8270D0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BIGGS BEIT LTD t/a BIGGS HEALTHCARE</w:t>
            </w:r>
          </w:p>
        </w:tc>
        <w:tc>
          <w:tcPr>
            <w:tcW w:w="2943" w:type="dxa"/>
            <w:noWrap/>
            <w:hideMark/>
          </w:tcPr>
          <w:p w14:paraId="6D2BE15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3,245</w:t>
            </w:r>
          </w:p>
        </w:tc>
      </w:tr>
      <w:tr w:rsidR="00F82764" w:rsidRPr="00F82764" w14:paraId="40C3043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7EA0AC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BLEEP 360 LTD</w:t>
            </w:r>
          </w:p>
        </w:tc>
        <w:tc>
          <w:tcPr>
            <w:tcW w:w="2943" w:type="dxa"/>
            <w:noWrap/>
            <w:hideMark/>
          </w:tcPr>
          <w:p w14:paraId="58AB5AB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56,459</w:t>
            </w:r>
          </w:p>
        </w:tc>
      </w:tr>
      <w:tr w:rsidR="00F82764" w:rsidRPr="00F82764" w14:paraId="3E627097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48518C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BLUESTONES MEDICAL</w:t>
            </w:r>
          </w:p>
        </w:tc>
        <w:tc>
          <w:tcPr>
            <w:tcW w:w="2943" w:type="dxa"/>
            <w:noWrap/>
            <w:hideMark/>
          </w:tcPr>
          <w:p w14:paraId="51156F7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36,246</w:t>
            </w:r>
          </w:p>
        </w:tc>
      </w:tr>
      <w:tr w:rsidR="00F82764" w:rsidRPr="00F82764" w14:paraId="2D3D7109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1861F74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CAMHS PROFESSIONALS LTD</w:t>
            </w:r>
          </w:p>
        </w:tc>
        <w:tc>
          <w:tcPr>
            <w:tcW w:w="2943" w:type="dxa"/>
            <w:noWrap/>
            <w:hideMark/>
          </w:tcPr>
          <w:p w14:paraId="717193BB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27,537</w:t>
            </w:r>
          </w:p>
        </w:tc>
      </w:tr>
      <w:tr w:rsidR="00F82764" w:rsidRPr="00F82764" w14:paraId="674369B7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92622B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CAPITAL STAFFING SERVICES LTD</w:t>
            </w:r>
          </w:p>
        </w:tc>
        <w:tc>
          <w:tcPr>
            <w:tcW w:w="2943" w:type="dxa"/>
            <w:noWrap/>
            <w:hideMark/>
          </w:tcPr>
          <w:p w14:paraId="370F768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9,735</w:t>
            </w:r>
          </w:p>
        </w:tc>
      </w:tr>
      <w:tr w:rsidR="00F82764" w:rsidRPr="00F82764" w14:paraId="5F4B6B9A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03B8CA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CARE PROVIDERS RECRUITMENT LTD</w:t>
            </w:r>
          </w:p>
        </w:tc>
        <w:tc>
          <w:tcPr>
            <w:tcW w:w="2943" w:type="dxa"/>
            <w:noWrap/>
            <w:hideMark/>
          </w:tcPr>
          <w:p w14:paraId="279020E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33,056</w:t>
            </w:r>
          </w:p>
        </w:tc>
      </w:tr>
      <w:tr w:rsidR="00F82764" w:rsidRPr="00F82764" w14:paraId="74ACD548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B6BCE6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lastRenderedPageBreak/>
              <w:t>CRG HEALTHCARE &amp; MEDICAL STAFFING LTD</w:t>
            </w:r>
          </w:p>
        </w:tc>
        <w:tc>
          <w:tcPr>
            <w:tcW w:w="2943" w:type="dxa"/>
            <w:noWrap/>
            <w:hideMark/>
          </w:tcPr>
          <w:p w14:paraId="21DB49D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79,360</w:t>
            </w:r>
          </w:p>
        </w:tc>
      </w:tr>
      <w:tr w:rsidR="00F82764" w:rsidRPr="00F82764" w14:paraId="6CF9A6C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57F27F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DAYTIME HEALTHCARE RECRUITMENT LTD</w:t>
            </w:r>
          </w:p>
        </w:tc>
        <w:tc>
          <w:tcPr>
            <w:tcW w:w="2943" w:type="dxa"/>
            <w:noWrap/>
            <w:hideMark/>
          </w:tcPr>
          <w:p w14:paraId="1A2DE01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98,584</w:t>
            </w:r>
          </w:p>
        </w:tc>
      </w:tr>
      <w:tr w:rsidR="00F82764" w:rsidRPr="00F82764" w14:paraId="1FC174FF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07FAF0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DIRECT NURSING SERVICES LTD</w:t>
            </w:r>
          </w:p>
        </w:tc>
        <w:tc>
          <w:tcPr>
            <w:tcW w:w="2943" w:type="dxa"/>
            <w:noWrap/>
            <w:hideMark/>
          </w:tcPr>
          <w:p w14:paraId="7D6B7DA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703,242</w:t>
            </w:r>
          </w:p>
        </w:tc>
      </w:tr>
      <w:tr w:rsidR="00F82764" w:rsidRPr="00F82764" w14:paraId="5B027598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BB22CFB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DRC LOCUMS</w:t>
            </w:r>
          </w:p>
        </w:tc>
        <w:tc>
          <w:tcPr>
            <w:tcW w:w="2943" w:type="dxa"/>
            <w:noWrap/>
            <w:hideMark/>
          </w:tcPr>
          <w:p w14:paraId="5D748AE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22,456</w:t>
            </w:r>
          </w:p>
        </w:tc>
      </w:tr>
      <w:tr w:rsidR="00F82764" w:rsidRPr="00F82764" w14:paraId="7CD9FF4D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08663DB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ELEVENTH HOUR GROUP LTD</w:t>
            </w:r>
          </w:p>
        </w:tc>
        <w:tc>
          <w:tcPr>
            <w:tcW w:w="2943" w:type="dxa"/>
            <w:noWrap/>
            <w:hideMark/>
          </w:tcPr>
          <w:p w14:paraId="555A1B6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6,605</w:t>
            </w:r>
          </w:p>
        </w:tc>
      </w:tr>
      <w:tr w:rsidR="00F82764" w:rsidRPr="00F82764" w14:paraId="7587D13C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22438B7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ELEVENTH HOUR MEDICAL LTD</w:t>
            </w:r>
          </w:p>
        </w:tc>
        <w:tc>
          <w:tcPr>
            <w:tcW w:w="2943" w:type="dxa"/>
            <w:noWrap/>
            <w:hideMark/>
          </w:tcPr>
          <w:p w14:paraId="52A0952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22,222</w:t>
            </w:r>
          </w:p>
        </w:tc>
      </w:tr>
      <w:tr w:rsidR="00F82764" w:rsidRPr="00F82764" w14:paraId="2FC4CA93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672EE9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ENFERM MEDICAL LTD</w:t>
            </w:r>
          </w:p>
        </w:tc>
        <w:tc>
          <w:tcPr>
            <w:tcW w:w="2943" w:type="dxa"/>
            <w:noWrap/>
            <w:hideMark/>
          </w:tcPr>
          <w:p w14:paraId="32382A8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238,860</w:t>
            </w:r>
          </w:p>
        </w:tc>
      </w:tr>
      <w:tr w:rsidR="00F82764" w:rsidRPr="00F82764" w14:paraId="416D3716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B9C261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GOLD STAFF RECRUITMENT LTD</w:t>
            </w:r>
          </w:p>
        </w:tc>
        <w:tc>
          <w:tcPr>
            <w:tcW w:w="2943" w:type="dxa"/>
            <w:noWrap/>
            <w:hideMark/>
          </w:tcPr>
          <w:p w14:paraId="206E458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12,672</w:t>
            </w:r>
          </w:p>
        </w:tc>
      </w:tr>
      <w:tr w:rsidR="00F82764" w:rsidRPr="00F82764" w14:paraId="6D2812CC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5E71CF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HANSON GREY LTD</w:t>
            </w:r>
          </w:p>
        </w:tc>
        <w:tc>
          <w:tcPr>
            <w:tcW w:w="2943" w:type="dxa"/>
            <w:noWrap/>
            <w:hideMark/>
          </w:tcPr>
          <w:p w14:paraId="5E4DE3C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2,213</w:t>
            </w:r>
          </w:p>
        </w:tc>
      </w:tr>
      <w:tr w:rsidR="00F82764" w:rsidRPr="00F82764" w14:paraId="11722F10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3565FD3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HCRG STAFFING LTD</w:t>
            </w:r>
          </w:p>
        </w:tc>
        <w:tc>
          <w:tcPr>
            <w:tcW w:w="2943" w:type="dxa"/>
            <w:noWrap/>
            <w:hideMark/>
          </w:tcPr>
          <w:p w14:paraId="24B0106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239,003</w:t>
            </w:r>
          </w:p>
        </w:tc>
      </w:tr>
      <w:tr w:rsidR="00F82764" w:rsidRPr="00F82764" w14:paraId="7A4874E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484450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ID MEDICAL</w:t>
            </w:r>
          </w:p>
        </w:tc>
        <w:tc>
          <w:tcPr>
            <w:tcW w:w="2943" w:type="dxa"/>
            <w:noWrap/>
            <w:hideMark/>
          </w:tcPr>
          <w:p w14:paraId="415879E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322,200</w:t>
            </w:r>
          </w:p>
        </w:tc>
      </w:tr>
      <w:tr w:rsidR="00F82764" w:rsidRPr="00F82764" w14:paraId="34634C61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8B94BF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 RECRUITMENT LTD</w:t>
            </w:r>
          </w:p>
        </w:tc>
        <w:tc>
          <w:tcPr>
            <w:tcW w:w="2943" w:type="dxa"/>
            <w:noWrap/>
            <w:hideMark/>
          </w:tcPr>
          <w:p w14:paraId="07A3DD0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1,158</w:t>
            </w:r>
          </w:p>
        </w:tc>
      </w:tr>
      <w:tr w:rsidR="00F82764" w:rsidRPr="00F82764" w14:paraId="7B44F6FB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076023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MED PURE LTD</w:t>
            </w:r>
          </w:p>
        </w:tc>
        <w:tc>
          <w:tcPr>
            <w:tcW w:w="2943" w:type="dxa"/>
            <w:noWrap/>
            <w:hideMark/>
          </w:tcPr>
          <w:p w14:paraId="2A402E82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429</w:t>
            </w:r>
          </w:p>
        </w:tc>
      </w:tr>
      <w:tr w:rsidR="00F82764" w:rsidRPr="00F82764" w14:paraId="26508456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FC3FF82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MED TEAM PRIMARY CARE SERVICES LTD</w:t>
            </w:r>
          </w:p>
        </w:tc>
        <w:tc>
          <w:tcPr>
            <w:tcW w:w="2943" w:type="dxa"/>
            <w:noWrap/>
            <w:hideMark/>
          </w:tcPr>
          <w:p w14:paraId="3D2DEFA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162,931</w:t>
            </w:r>
          </w:p>
        </w:tc>
      </w:tr>
      <w:tr w:rsidR="00F82764" w:rsidRPr="00F82764" w14:paraId="4DEC7240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9F18B77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MEDICSPRO LTD</w:t>
            </w:r>
          </w:p>
        </w:tc>
        <w:tc>
          <w:tcPr>
            <w:tcW w:w="2943" w:type="dxa"/>
            <w:noWrap/>
            <w:hideMark/>
          </w:tcPr>
          <w:p w14:paraId="4280453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316,097</w:t>
            </w:r>
          </w:p>
        </w:tc>
      </w:tr>
      <w:tr w:rsidR="00F82764" w:rsidRPr="00F82764" w14:paraId="78E71E69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02E7D33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MEDICURE PROFESSIONALS LTD</w:t>
            </w:r>
          </w:p>
        </w:tc>
        <w:tc>
          <w:tcPr>
            <w:tcW w:w="2943" w:type="dxa"/>
            <w:noWrap/>
            <w:hideMark/>
          </w:tcPr>
          <w:p w14:paraId="129F009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60,253</w:t>
            </w:r>
          </w:p>
        </w:tc>
      </w:tr>
      <w:tr w:rsidR="00F82764" w:rsidRPr="00F82764" w14:paraId="200DF84C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586ACC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MPS HEALTHCARE LTD</w:t>
            </w:r>
          </w:p>
        </w:tc>
        <w:tc>
          <w:tcPr>
            <w:tcW w:w="2943" w:type="dxa"/>
            <w:noWrap/>
            <w:hideMark/>
          </w:tcPr>
          <w:p w14:paraId="2A9E902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401,491</w:t>
            </w:r>
          </w:p>
        </w:tc>
      </w:tr>
      <w:tr w:rsidR="00F82764" w:rsidRPr="00F82764" w14:paraId="387FA022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2FB4F4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MYLOCUM LTD</w:t>
            </w:r>
          </w:p>
        </w:tc>
        <w:tc>
          <w:tcPr>
            <w:tcW w:w="2943" w:type="dxa"/>
            <w:noWrap/>
            <w:hideMark/>
          </w:tcPr>
          <w:p w14:paraId="0E1E390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488,068</w:t>
            </w:r>
          </w:p>
        </w:tc>
      </w:tr>
      <w:tr w:rsidR="00F82764" w:rsidRPr="00F82764" w14:paraId="5933162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32F0E3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NATIONAL LOCUMS</w:t>
            </w:r>
          </w:p>
        </w:tc>
        <w:tc>
          <w:tcPr>
            <w:tcW w:w="2943" w:type="dxa"/>
            <w:noWrap/>
            <w:hideMark/>
          </w:tcPr>
          <w:p w14:paraId="0F415A5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62,762</w:t>
            </w:r>
          </w:p>
        </w:tc>
      </w:tr>
      <w:tr w:rsidR="00F82764" w:rsidRPr="00F82764" w14:paraId="026DEE55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7E543D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NEXT STEP NURSING LTD</w:t>
            </w:r>
          </w:p>
        </w:tc>
        <w:tc>
          <w:tcPr>
            <w:tcW w:w="2943" w:type="dxa"/>
            <w:noWrap/>
            <w:hideMark/>
          </w:tcPr>
          <w:p w14:paraId="5167492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143,050</w:t>
            </w:r>
          </w:p>
        </w:tc>
      </w:tr>
      <w:tr w:rsidR="00F82764" w:rsidRPr="00F82764" w14:paraId="6CCC10F5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E5CD6D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NISI ENTERPRISES LTD</w:t>
            </w:r>
          </w:p>
        </w:tc>
        <w:tc>
          <w:tcPr>
            <w:tcW w:w="2943" w:type="dxa"/>
            <w:noWrap/>
            <w:hideMark/>
          </w:tcPr>
          <w:p w14:paraId="5AAAFD8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11,497</w:t>
            </w:r>
          </w:p>
        </w:tc>
      </w:tr>
      <w:tr w:rsidR="00F82764" w:rsidRPr="00F82764" w14:paraId="39361FF1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BB371B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PRO NURSING HEALTHCARE LTD</w:t>
            </w:r>
          </w:p>
        </w:tc>
        <w:tc>
          <w:tcPr>
            <w:tcW w:w="2943" w:type="dxa"/>
            <w:noWrap/>
            <w:hideMark/>
          </w:tcPr>
          <w:p w14:paraId="5E1DD30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513,798</w:t>
            </w:r>
          </w:p>
        </w:tc>
      </w:tr>
      <w:tr w:rsidR="00F82764" w:rsidRPr="00F82764" w14:paraId="1D885B3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C743D4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PULSE HEALTHCARE LTD</w:t>
            </w:r>
          </w:p>
        </w:tc>
        <w:tc>
          <w:tcPr>
            <w:tcW w:w="2943" w:type="dxa"/>
            <w:noWrap/>
            <w:hideMark/>
          </w:tcPr>
          <w:p w14:paraId="4260FAF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5,052</w:t>
            </w:r>
          </w:p>
        </w:tc>
      </w:tr>
      <w:tr w:rsidR="00F82764" w:rsidRPr="00F82764" w14:paraId="3EAFF523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131F975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RANDSTAD SOLUTIONS LTD</w:t>
            </w:r>
          </w:p>
        </w:tc>
        <w:tc>
          <w:tcPr>
            <w:tcW w:w="2943" w:type="dxa"/>
            <w:noWrap/>
            <w:hideMark/>
          </w:tcPr>
          <w:p w14:paraId="3DFD6F9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106,851</w:t>
            </w:r>
          </w:p>
        </w:tc>
      </w:tr>
      <w:tr w:rsidR="00F82764" w:rsidRPr="00F82764" w14:paraId="4E679F96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F5C1967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RICHMOND NURSING AGENCY LTD</w:t>
            </w:r>
          </w:p>
        </w:tc>
        <w:tc>
          <w:tcPr>
            <w:tcW w:w="2943" w:type="dxa"/>
            <w:noWrap/>
            <w:hideMark/>
          </w:tcPr>
          <w:p w14:paraId="0B476E8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821,797</w:t>
            </w:r>
          </w:p>
        </w:tc>
      </w:tr>
      <w:tr w:rsidR="00F82764" w:rsidRPr="00F82764" w14:paraId="441B5FBA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8620AF7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RMR RECRUITMENT LTD</w:t>
            </w:r>
          </w:p>
        </w:tc>
        <w:tc>
          <w:tcPr>
            <w:tcW w:w="2943" w:type="dxa"/>
            <w:noWrap/>
            <w:hideMark/>
          </w:tcPr>
          <w:p w14:paraId="644B9EE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11,032</w:t>
            </w:r>
          </w:p>
        </w:tc>
      </w:tr>
      <w:tr w:rsidR="00F82764" w:rsidRPr="00F82764" w14:paraId="23772B57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93446A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SEVEN RESOURCING LTD</w:t>
            </w:r>
          </w:p>
        </w:tc>
        <w:tc>
          <w:tcPr>
            <w:tcW w:w="2943" w:type="dxa"/>
            <w:noWrap/>
            <w:hideMark/>
          </w:tcPr>
          <w:p w14:paraId="1588281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139,696</w:t>
            </w:r>
          </w:p>
        </w:tc>
      </w:tr>
      <w:tr w:rsidR="00F82764" w:rsidRPr="00F82764" w14:paraId="162CCC66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2690902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 xml:space="preserve">SILVER BLUE SERVICES LTD T/A SPRINGDAY </w:t>
            </w:r>
          </w:p>
          <w:p w14:paraId="2DC65D6E" w14:textId="40876DEA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HEALTHCARE</w:t>
            </w:r>
          </w:p>
        </w:tc>
        <w:tc>
          <w:tcPr>
            <w:tcW w:w="2943" w:type="dxa"/>
            <w:noWrap/>
            <w:hideMark/>
          </w:tcPr>
          <w:p w14:paraId="2DFB20F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117,063</w:t>
            </w:r>
          </w:p>
        </w:tc>
      </w:tr>
      <w:tr w:rsidR="00F82764" w:rsidRPr="00F82764" w14:paraId="6C1554C2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FAA13A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SWIIS UK LTD</w:t>
            </w:r>
          </w:p>
        </w:tc>
        <w:tc>
          <w:tcPr>
            <w:tcW w:w="2943" w:type="dxa"/>
            <w:noWrap/>
            <w:hideMark/>
          </w:tcPr>
          <w:p w14:paraId="4AC1137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1,882</w:t>
            </w:r>
          </w:p>
        </w:tc>
      </w:tr>
      <w:tr w:rsidR="00F82764" w:rsidRPr="00F82764" w14:paraId="5A546DDD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0961991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THE PLACEMENT GROUP NURSING LTD</w:t>
            </w:r>
          </w:p>
        </w:tc>
        <w:tc>
          <w:tcPr>
            <w:tcW w:w="2943" w:type="dxa"/>
            <w:noWrap/>
            <w:hideMark/>
          </w:tcPr>
          <w:p w14:paraId="003A5ED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370,822</w:t>
            </w:r>
          </w:p>
        </w:tc>
      </w:tr>
      <w:tr w:rsidR="00F82764" w:rsidRPr="00F82764" w14:paraId="653157A2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4078D6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TOTAL ASSIST RECRUITMENT LTD</w:t>
            </w:r>
          </w:p>
        </w:tc>
        <w:tc>
          <w:tcPr>
            <w:tcW w:w="2943" w:type="dxa"/>
            <w:noWrap/>
            <w:hideMark/>
          </w:tcPr>
          <w:p w14:paraId="60C79F26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81,743</w:t>
            </w:r>
          </w:p>
        </w:tc>
      </w:tr>
      <w:tr w:rsidR="00F82764" w:rsidRPr="00F82764" w14:paraId="6F594527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30FBD21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TXM HEALTHCARE LTD</w:t>
            </w:r>
          </w:p>
        </w:tc>
        <w:tc>
          <w:tcPr>
            <w:tcW w:w="2943" w:type="dxa"/>
            <w:noWrap/>
            <w:hideMark/>
          </w:tcPr>
          <w:p w14:paraId="47B7C04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25,422</w:t>
            </w:r>
          </w:p>
        </w:tc>
      </w:tr>
      <w:tr w:rsidR="00F82764" w:rsidRPr="00F82764" w14:paraId="26FFB8C4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4EBEDAA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VETRO HEALTH LTD</w:t>
            </w:r>
          </w:p>
        </w:tc>
        <w:tc>
          <w:tcPr>
            <w:tcW w:w="2943" w:type="dxa"/>
            <w:noWrap/>
            <w:hideMark/>
          </w:tcPr>
          <w:p w14:paraId="0AD84C9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32,409</w:t>
            </w:r>
          </w:p>
        </w:tc>
      </w:tr>
      <w:tr w:rsidR="00F82764" w:rsidRPr="00F82764" w14:paraId="4D6363A9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3B60049B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VIVID HEALTHCARE SEARCH LTD</w:t>
            </w:r>
          </w:p>
        </w:tc>
        <w:tc>
          <w:tcPr>
            <w:tcW w:w="2943" w:type="dxa"/>
            <w:noWrap/>
            <w:hideMark/>
          </w:tcPr>
          <w:p w14:paraId="6D9D7A22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7,006</w:t>
            </w:r>
          </w:p>
        </w:tc>
      </w:tr>
      <w:tr w:rsidR="00F82764" w:rsidRPr="00F82764" w14:paraId="3E40D7C3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8F3273A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WIMBORNE NURSING AGENCY LTD</w:t>
            </w:r>
          </w:p>
        </w:tc>
        <w:tc>
          <w:tcPr>
            <w:tcW w:w="2943" w:type="dxa"/>
            <w:noWrap/>
            <w:hideMark/>
          </w:tcPr>
          <w:p w14:paraId="2334DE4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1,990</w:t>
            </w:r>
          </w:p>
        </w:tc>
      </w:tr>
      <w:tr w:rsidR="00F82764" w:rsidRPr="00F82764" w14:paraId="186BA538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58A2189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WORKFORCE EMPLOYMENT SOLUTIONS LTD</w:t>
            </w:r>
          </w:p>
        </w:tc>
        <w:tc>
          <w:tcPr>
            <w:tcW w:w="2943" w:type="dxa"/>
            <w:noWrap/>
            <w:hideMark/>
          </w:tcPr>
          <w:p w14:paraId="5D978239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512</w:t>
            </w:r>
          </w:p>
        </w:tc>
      </w:tr>
      <w:tr w:rsidR="00F82764" w:rsidRPr="00F82764" w14:paraId="47109688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74AE070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YOUR NURSE LTD</w:t>
            </w:r>
          </w:p>
        </w:tc>
        <w:tc>
          <w:tcPr>
            <w:tcW w:w="2943" w:type="dxa"/>
            <w:noWrap/>
            <w:hideMark/>
          </w:tcPr>
          <w:p w14:paraId="5350351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28,089</w:t>
            </w:r>
          </w:p>
        </w:tc>
      </w:tr>
      <w:tr w:rsidR="00F82764" w:rsidRPr="00F82764" w14:paraId="3EB2B212" w14:textId="77777777" w:rsidTr="00F82764">
        <w:trPr>
          <w:trHeight w:val="250"/>
        </w:trPr>
        <w:tc>
          <w:tcPr>
            <w:tcW w:w="6979" w:type="dxa"/>
            <w:noWrap/>
            <w:hideMark/>
          </w:tcPr>
          <w:p w14:paraId="626BB29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YOUR WORLD NURSING LTD</w:t>
            </w:r>
          </w:p>
        </w:tc>
        <w:tc>
          <w:tcPr>
            <w:tcW w:w="2943" w:type="dxa"/>
            <w:noWrap/>
            <w:hideMark/>
          </w:tcPr>
          <w:p w14:paraId="58AEA31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Cs/>
                <w:sz w:val="22"/>
                <w:szCs w:val="22"/>
              </w:rPr>
            </w:pPr>
            <w:r w:rsidRPr="00F82764">
              <w:rPr>
                <w:rFonts w:ascii="Verdana" w:hAnsi="Verdana"/>
                <w:bCs/>
                <w:sz w:val="22"/>
                <w:szCs w:val="22"/>
              </w:rPr>
              <w:t>1,052,274</w:t>
            </w:r>
          </w:p>
        </w:tc>
      </w:tr>
    </w:tbl>
    <w:p w14:paraId="2FDF41F4" w14:textId="68662FC8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fldChar w:fldCharType="end"/>
      </w:r>
    </w:p>
    <w:p w14:paraId="5AE4AC35" w14:textId="21168923" w:rsidR="00F82764" w:rsidRDefault="00F82764" w:rsidP="008363C9">
      <w:pPr>
        <w:pStyle w:val="NormalWeb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 In the period 1st January 2024 to 30th June 2024 please provide a breakdown of:</w:t>
      </w:r>
    </w:p>
    <w:p w14:paraId="0FA61D53" w14:textId="77777777" w:rsidR="00F82764" w:rsidRP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11AF4D9D" w14:textId="711D6FBE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</w:t>
      </w:r>
      <w:r>
        <w:rPr>
          <w:rFonts w:ascii="Verdana" w:hAnsi="Verdana"/>
          <w:b/>
          <w:sz w:val="22"/>
          <w:szCs w:val="22"/>
        </w:rPr>
        <w:t xml:space="preserve"> </w:t>
      </w:r>
      <w:r w:rsidRPr="00F82764">
        <w:rPr>
          <w:rFonts w:ascii="Verdana" w:hAnsi="Verdana"/>
          <w:b/>
          <w:sz w:val="22"/>
          <w:szCs w:val="22"/>
        </w:rPr>
        <w:t xml:space="preserve">Total </w:t>
      </w:r>
      <w:r w:rsidR="00BF391F">
        <w:rPr>
          <w:rFonts w:ascii="Verdana" w:hAnsi="Verdana"/>
          <w:b/>
          <w:sz w:val="22"/>
          <w:szCs w:val="22"/>
        </w:rPr>
        <w:t>health board</w:t>
      </w:r>
      <w:r w:rsidR="00080C40">
        <w:rPr>
          <w:rFonts w:ascii="Verdana" w:hAnsi="Verdana"/>
          <w:b/>
          <w:sz w:val="22"/>
          <w:szCs w:val="22"/>
        </w:rPr>
        <w:t xml:space="preserve"> </w:t>
      </w:r>
      <w:r w:rsidRPr="00F82764">
        <w:rPr>
          <w:rFonts w:ascii="Verdana" w:hAnsi="Verdana"/>
          <w:b/>
          <w:sz w:val="22"/>
          <w:szCs w:val="22"/>
        </w:rPr>
        <w:t>spend with off framework agencies for locum nurses</w:t>
      </w:r>
    </w:p>
    <w:p w14:paraId="06F90A25" w14:textId="726DE35A" w:rsid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</w:p>
    <w:p w14:paraId="56E0BE3C" w14:textId="6249BC9C" w:rsidR="00F82764" w:rsidRPr="00F82764" w:rsidRDefault="00F82764" w:rsidP="00F82764">
      <w:pPr>
        <w:spacing w:before="0" w:after="0" w:line="240" w:lineRule="auto"/>
        <w:ind w:left="0"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BF391F" w:rsidRPr="00080C40">
        <w:rPr>
          <w:rFonts w:ascii="Verdana" w:hAnsi="Verdana"/>
          <w:bCs/>
          <w:sz w:val="22"/>
          <w:szCs w:val="22"/>
        </w:rPr>
        <w:t>£</w:t>
      </w:r>
      <w:r w:rsidRPr="00F82764">
        <w:rPr>
          <w:rFonts w:ascii="Verdana" w:eastAsia="Times New Roman" w:hAnsi="Verdana"/>
          <w:color w:val="000000"/>
          <w:sz w:val="22"/>
          <w:szCs w:val="22"/>
        </w:rPr>
        <w:t>651,976</w:t>
      </w:r>
    </w:p>
    <w:p w14:paraId="46689B58" w14:textId="77777777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0D414A25" w14:textId="12250B11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provide a further breakdown for locum nurses by:</w:t>
      </w:r>
    </w:p>
    <w:p w14:paraId="32264911" w14:textId="77777777" w:rsidR="00F82764" w:rsidRP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1CC61335" w14:textId="15D33B3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 Spend per band</w:t>
      </w:r>
    </w:p>
    <w:p w14:paraId="63937223" w14:textId="2A8E9BA8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3BF647EF" w14:textId="6EB86C52" w:rsidR="00F82764" w:rsidRPr="00F82764" w:rsidRDefault="00F82764" w:rsidP="00F82764">
      <w:pPr>
        <w:pStyle w:val="NormalWeb"/>
        <w:ind w:firstLine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As above </w:t>
      </w:r>
    </w:p>
    <w:p w14:paraId="640D9B58" w14:textId="6EB86C52" w:rsid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</w:p>
    <w:p w14:paraId="75DBA0B5" w14:textId="1517CA2F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 Spend per agency name</w:t>
      </w:r>
    </w:p>
    <w:p w14:paraId="4CB423C5" w14:textId="35CD2D56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7178"/>
        <w:gridCol w:w="1856"/>
      </w:tblGrid>
      <w:tr w:rsidR="00F82764" w:rsidRPr="00F82764" w14:paraId="26A33CBE" w14:textId="77777777" w:rsidTr="00F82764">
        <w:trPr>
          <w:trHeight w:val="260"/>
        </w:trPr>
        <w:tc>
          <w:tcPr>
            <w:tcW w:w="7178" w:type="dxa"/>
            <w:noWrap/>
            <w:hideMark/>
          </w:tcPr>
          <w:p w14:paraId="7E6AB162" w14:textId="77777777" w:rsidR="00F82764" w:rsidRPr="00080C40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0C40">
              <w:rPr>
                <w:rFonts w:ascii="Verdana" w:hAnsi="Verdana"/>
                <w:b/>
                <w:bCs/>
                <w:sz w:val="22"/>
                <w:szCs w:val="22"/>
              </w:rPr>
              <w:t>Spend per agency name</w:t>
            </w:r>
          </w:p>
        </w:tc>
        <w:tc>
          <w:tcPr>
            <w:tcW w:w="1469" w:type="dxa"/>
            <w:noWrap/>
            <w:hideMark/>
          </w:tcPr>
          <w:p w14:paraId="5E240366" w14:textId="41D59379" w:rsidR="00F82764" w:rsidRPr="00080C40" w:rsidRDefault="00BF391F" w:rsidP="00F82764">
            <w:pPr>
              <w:pStyle w:val="NormalWeb"/>
              <w:ind w:firstLine="7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80C40">
              <w:rPr>
                <w:rFonts w:ascii="Verdana" w:hAnsi="Verdana"/>
                <w:b/>
                <w:bCs/>
                <w:sz w:val="22"/>
                <w:szCs w:val="22"/>
              </w:rPr>
              <w:t>£</w:t>
            </w:r>
          </w:p>
        </w:tc>
      </w:tr>
      <w:tr w:rsidR="00F82764" w:rsidRPr="00F82764" w14:paraId="0DAB2CC8" w14:textId="77777777" w:rsidTr="00F82764">
        <w:trPr>
          <w:trHeight w:val="260"/>
        </w:trPr>
        <w:tc>
          <w:tcPr>
            <w:tcW w:w="7178" w:type="dxa"/>
            <w:noWrap/>
            <w:hideMark/>
          </w:tcPr>
          <w:p w14:paraId="4D2096FD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 xml:space="preserve">INDEPENDENT CLINICAL SERVICES LTD TA  </w:t>
            </w:r>
          </w:p>
          <w:p w14:paraId="5F5E12F3" w14:textId="4DE7B53C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THORNBURY NURSING SERVICES</w:t>
            </w:r>
          </w:p>
        </w:tc>
        <w:tc>
          <w:tcPr>
            <w:tcW w:w="1469" w:type="dxa"/>
            <w:noWrap/>
            <w:hideMark/>
          </w:tcPr>
          <w:p w14:paraId="3709CA8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314,905</w:t>
            </w:r>
          </w:p>
        </w:tc>
      </w:tr>
      <w:tr w:rsidR="00F82764" w:rsidRPr="00F82764" w14:paraId="65DB457A" w14:textId="77777777" w:rsidTr="00F82764">
        <w:trPr>
          <w:trHeight w:val="250"/>
        </w:trPr>
        <w:tc>
          <w:tcPr>
            <w:tcW w:w="7178" w:type="dxa"/>
            <w:noWrap/>
            <w:hideMark/>
          </w:tcPr>
          <w:p w14:paraId="7AE1ADA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NUTRIX PERSONNEL LTD</w:t>
            </w:r>
          </w:p>
        </w:tc>
        <w:tc>
          <w:tcPr>
            <w:tcW w:w="1469" w:type="dxa"/>
            <w:noWrap/>
            <w:hideMark/>
          </w:tcPr>
          <w:p w14:paraId="3ED0A874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90,008</w:t>
            </w:r>
          </w:p>
        </w:tc>
      </w:tr>
      <w:tr w:rsidR="00F82764" w:rsidRPr="00F82764" w14:paraId="2E68EB8F" w14:textId="77777777" w:rsidTr="00F82764">
        <w:trPr>
          <w:trHeight w:val="250"/>
        </w:trPr>
        <w:tc>
          <w:tcPr>
            <w:tcW w:w="7178" w:type="dxa"/>
            <w:noWrap/>
            <w:hideMark/>
          </w:tcPr>
          <w:p w14:paraId="2805434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PRESTO NURSING LTD</w:t>
            </w:r>
          </w:p>
        </w:tc>
        <w:tc>
          <w:tcPr>
            <w:tcW w:w="1469" w:type="dxa"/>
            <w:noWrap/>
            <w:hideMark/>
          </w:tcPr>
          <w:p w14:paraId="6CF281C2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1,220</w:t>
            </w:r>
          </w:p>
        </w:tc>
      </w:tr>
      <w:tr w:rsidR="00F82764" w:rsidRPr="00F82764" w14:paraId="387E9ED9" w14:textId="77777777" w:rsidTr="00F82764">
        <w:trPr>
          <w:trHeight w:val="250"/>
        </w:trPr>
        <w:tc>
          <w:tcPr>
            <w:tcW w:w="7178" w:type="dxa"/>
            <w:noWrap/>
            <w:hideMark/>
          </w:tcPr>
          <w:p w14:paraId="0A219F0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PURE HEALTHCARE GROUP LTD</w:t>
            </w:r>
          </w:p>
        </w:tc>
        <w:tc>
          <w:tcPr>
            <w:tcW w:w="1469" w:type="dxa"/>
            <w:noWrap/>
            <w:hideMark/>
          </w:tcPr>
          <w:p w14:paraId="46DD728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sz w:val="22"/>
                <w:szCs w:val="22"/>
              </w:rPr>
            </w:pPr>
            <w:r w:rsidRPr="00F82764">
              <w:rPr>
                <w:rFonts w:ascii="Verdana" w:hAnsi="Verdana"/>
                <w:sz w:val="22"/>
                <w:szCs w:val="22"/>
              </w:rPr>
              <w:t>245,843</w:t>
            </w:r>
          </w:p>
        </w:tc>
      </w:tr>
    </w:tbl>
    <w:p w14:paraId="1B50FDE2" w14:textId="7777777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05B13266" w14:textId="72AFB053" w:rsidR="00F82764" w:rsidRP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</w:p>
    <w:p w14:paraId="79E7233B" w14:textId="30697AAF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In the period 1st January 2024 to 30th June 2024 please provide a breakdown of:</w:t>
      </w:r>
    </w:p>
    <w:p w14:paraId="3948942E" w14:textId="77777777" w:rsidR="00F82764" w:rsidRP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333F86C5" w14:textId="0E9E2A23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 xml:space="preserve">· Total </w:t>
      </w:r>
      <w:r w:rsidR="00BF391F">
        <w:rPr>
          <w:rFonts w:ascii="Verdana" w:hAnsi="Verdana"/>
          <w:b/>
          <w:sz w:val="22"/>
          <w:szCs w:val="22"/>
        </w:rPr>
        <w:t>health board</w:t>
      </w:r>
      <w:r w:rsidR="00BF391F" w:rsidRPr="00F82764">
        <w:rPr>
          <w:rFonts w:ascii="Verdana" w:hAnsi="Verdana"/>
          <w:b/>
          <w:sz w:val="22"/>
          <w:szCs w:val="22"/>
        </w:rPr>
        <w:t xml:space="preserve"> </w:t>
      </w:r>
      <w:r w:rsidRPr="00F82764">
        <w:rPr>
          <w:rFonts w:ascii="Verdana" w:hAnsi="Verdana"/>
          <w:b/>
          <w:sz w:val="22"/>
          <w:szCs w:val="22"/>
        </w:rPr>
        <w:t>spend with the internal trust bank or associated external provider for locum nurses</w:t>
      </w:r>
    </w:p>
    <w:p w14:paraId="2E484235" w14:textId="2520A46D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7050B3C6" w14:textId="021F8AFA" w:rsidR="00F82764" w:rsidRPr="00F82764" w:rsidRDefault="00BF391F" w:rsidP="00F82764">
      <w:pPr>
        <w:pStyle w:val="NormalWeb"/>
        <w:ind w:left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£</w:t>
      </w:r>
      <w:r w:rsidR="00F82764">
        <w:rPr>
          <w:rFonts w:ascii="Verdana" w:hAnsi="Verdana"/>
          <w:bCs/>
          <w:sz w:val="22"/>
          <w:szCs w:val="22"/>
        </w:rPr>
        <w:t>9,903,155</w:t>
      </w:r>
    </w:p>
    <w:p w14:paraId="2B5FB810" w14:textId="77777777" w:rsidR="00F82764" w:rsidRPr="00F82764" w:rsidRDefault="00F82764" w:rsidP="00F82764">
      <w:pPr>
        <w:pStyle w:val="NormalWeb"/>
        <w:ind w:left="1440" w:hanging="360"/>
        <w:rPr>
          <w:rFonts w:ascii="Verdana" w:hAnsi="Verdana"/>
          <w:b/>
          <w:sz w:val="22"/>
          <w:szCs w:val="22"/>
        </w:rPr>
      </w:pPr>
    </w:p>
    <w:p w14:paraId="2722029E" w14:textId="01CDEC5E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provide a further breakdown for locum nurses by:</w:t>
      </w:r>
    </w:p>
    <w:p w14:paraId="53F187CC" w14:textId="77777777" w:rsidR="00F82764" w:rsidRP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5ECB3313" w14:textId="47991197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 Spend per band</w:t>
      </w:r>
    </w:p>
    <w:p w14:paraId="56449D94" w14:textId="215E1ACC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tbl>
      <w:tblPr>
        <w:tblStyle w:val="TableGrid"/>
        <w:tblW w:w="0" w:type="auto"/>
        <w:tblInd w:w="2263" w:type="dxa"/>
        <w:tblLook w:val="04A0" w:firstRow="1" w:lastRow="0" w:firstColumn="1" w:lastColumn="0" w:noHBand="0" w:noVBand="1"/>
      </w:tblPr>
      <w:tblGrid>
        <w:gridCol w:w="3119"/>
        <w:gridCol w:w="3328"/>
      </w:tblGrid>
      <w:tr w:rsidR="00BF391F" w:rsidRPr="00F82764" w14:paraId="25AD7E4C" w14:textId="77777777" w:rsidTr="00F82764">
        <w:trPr>
          <w:trHeight w:val="250"/>
        </w:trPr>
        <w:tc>
          <w:tcPr>
            <w:tcW w:w="3119" w:type="dxa"/>
            <w:noWrap/>
          </w:tcPr>
          <w:p w14:paraId="668331C4" w14:textId="77777777" w:rsidR="00BF391F" w:rsidRPr="00F82764" w:rsidRDefault="00BF391F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328" w:type="dxa"/>
            <w:noWrap/>
          </w:tcPr>
          <w:p w14:paraId="52190A50" w14:textId="0BD2FE48" w:rsidR="00BF391F" w:rsidRPr="00F82764" w:rsidRDefault="00BF391F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£</w:t>
            </w:r>
          </w:p>
        </w:tc>
      </w:tr>
      <w:tr w:rsidR="00F82764" w:rsidRPr="00F82764" w14:paraId="18F1B891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363588BB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2</w:t>
            </w:r>
          </w:p>
        </w:tc>
        <w:tc>
          <w:tcPr>
            <w:tcW w:w="3328" w:type="dxa"/>
            <w:noWrap/>
            <w:hideMark/>
          </w:tcPr>
          <w:p w14:paraId="3ECB5110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5,520,548</w:t>
            </w:r>
          </w:p>
        </w:tc>
      </w:tr>
      <w:tr w:rsidR="00F82764" w:rsidRPr="00F82764" w14:paraId="4FD2E31A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0C425FC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3</w:t>
            </w:r>
          </w:p>
        </w:tc>
        <w:tc>
          <w:tcPr>
            <w:tcW w:w="3328" w:type="dxa"/>
            <w:noWrap/>
            <w:hideMark/>
          </w:tcPr>
          <w:p w14:paraId="69612B9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934,460</w:t>
            </w:r>
          </w:p>
        </w:tc>
      </w:tr>
      <w:tr w:rsidR="00F82764" w:rsidRPr="00F82764" w14:paraId="305AED1D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685F37B5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4</w:t>
            </w:r>
          </w:p>
        </w:tc>
        <w:tc>
          <w:tcPr>
            <w:tcW w:w="3328" w:type="dxa"/>
            <w:noWrap/>
            <w:hideMark/>
          </w:tcPr>
          <w:p w14:paraId="27E8FDBC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41,066</w:t>
            </w:r>
          </w:p>
        </w:tc>
      </w:tr>
      <w:tr w:rsidR="00F82764" w:rsidRPr="00F82764" w14:paraId="3793C9CF" w14:textId="77777777" w:rsidTr="00F82764">
        <w:trPr>
          <w:trHeight w:val="260"/>
        </w:trPr>
        <w:tc>
          <w:tcPr>
            <w:tcW w:w="3119" w:type="dxa"/>
            <w:noWrap/>
            <w:hideMark/>
          </w:tcPr>
          <w:p w14:paraId="2B4746E1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5</w:t>
            </w:r>
          </w:p>
        </w:tc>
        <w:tc>
          <w:tcPr>
            <w:tcW w:w="3328" w:type="dxa"/>
            <w:noWrap/>
            <w:hideMark/>
          </w:tcPr>
          <w:p w14:paraId="6876FB4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2,213,231</w:t>
            </w:r>
          </w:p>
        </w:tc>
      </w:tr>
      <w:tr w:rsidR="00F82764" w:rsidRPr="00F82764" w14:paraId="6CFF8E7E" w14:textId="77777777" w:rsidTr="00F82764">
        <w:trPr>
          <w:trHeight w:val="260"/>
        </w:trPr>
        <w:tc>
          <w:tcPr>
            <w:tcW w:w="3119" w:type="dxa"/>
            <w:noWrap/>
            <w:hideMark/>
          </w:tcPr>
          <w:p w14:paraId="3BB1E84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6</w:t>
            </w:r>
          </w:p>
        </w:tc>
        <w:tc>
          <w:tcPr>
            <w:tcW w:w="3328" w:type="dxa"/>
            <w:noWrap/>
            <w:hideMark/>
          </w:tcPr>
          <w:p w14:paraId="3329FDEF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994,058</w:t>
            </w:r>
          </w:p>
        </w:tc>
      </w:tr>
      <w:tr w:rsidR="00F82764" w:rsidRPr="00F82764" w14:paraId="6C172FCC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230A5B5B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7</w:t>
            </w:r>
          </w:p>
        </w:tc>
        <w:tc>
          <w:tcPr>
            <w:tcW w:w="3328" w:type="dxa"/>
            <w:noWrap/>
            <w:hideMark/>
          </w:tcPr>
          <w:p w14:paraId="5F5F74F8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179,896</w:t>
            </w:r>
          </w:p>
        </w:tc>
      </w:tr>
      <w:tr w:rsidR="00F82764" w:rsidRPr="00F82764" w14:paraId="0220806F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50919FEB" w14:textId="5FB10C06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Band 8</w:t>
            </w:r>
            <w:r w:rsidR="005A08B0">
              <w:rPr>
                <w:rFonts w:ascii="Verdana" w:hAnsi="Verdana"/>
                <w:b/>
                <w:sz w:val="22"/>
                <w:szCs w:val="22"/>
              </w:rPr>
              <w:t>a</w:t>
            </w:r>
          </w:p>
        </w:tc>
        <w:tc>
          <w:tcPr>
            <w:tcW w:w="3328" w:type="dxa"/>
            <w:noWrap/>
            <w:hideMark/>
          </w:tcPr>
          <w:p w14:paraId="7DB0C91E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3,921</w:t>
            </w:r>
          </w:p>
        </w:tc>
      </w:tr>
      <w:tr w:rsidR="00F82764" w:rsidRPr="00F82764" w14:paraId="1C63B0F6" w14:textId="77777777" w:rsidTr="00F82764">
        <w:trPr>
          <w:trHeight w:val="250"/>
        </w:trPr>
        <w:tc>
          <w:tcPr>
            <w:tcW w:w="3119" w:type="dxa"/>
            <w:noWrap/>
            <w:hideMark/>
          </w:tcPr>
          <w:p w14:paraId="33EBD19B" w14:textId="5AE6F9B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 xml:space="preserve">Band </w:t>
            </w:r>
            <w:r w:rsidR="005A08B0">
              <w:rPr>
                <w:rFonts w:ascii="Verdana" w:hAnsi="Verdana"/>
                <w:b/>
                <w:sz w:val="22"/>
                <w:szCs w:val="22"/>
              </w:rPr>
              <w:t>8c</w:t>
            </w:r>
          </w:p>
        </w:tc>
        <w:tc>
          <w:tcPr>
            <w:tcW w:w="3328" w:type="dxa"/>
            <w:noWrap/>
            <w:hideMark/>
          </w:tcPr>
          <w:p w14:paraId="78D4F263" w14:textId="77777777" w:rsidR="00F82764" w:rsidRPr="00F82764" w:rsidRDefault="00F82764" w:rsidP="00F82764">
            <w:pPr>
              <w:pStyle w:val="NormalWeb"/>
              <w:ind w:firstLine="720"/>
              <w:rPr>
                <w:rFonts w:ascii="Verdana" w:hAnsi="Verdana"/>
                <w:b/>
                <w:sz w:val="22"/>
                <w:szCs w:val="22"/>
              </w:rPr>
            </w:pPr>
            <w:r w:rsidRPr="00F82764">
              <w:rPr>
                <w:rFonts w:ascii="Verdana" w:hAnsi="Verdana"/>
                <w:b/>
                <w:sz w:val="22"/>
                <w:szCs w:val="22"/>
              </w:rPr>
              <w:t>15,975</w:t>
            </w:r>
          </w:p>
        </w:tc>
      </w:tr>
    </w:tbl>
    <w:p w14:paraId="3236CA65" w14:textId="77777777" w:rsidR="00F82764" w:rsidRP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34734B47" w14:textId="07F23715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· Spend per agency name</w:t>
      </w:r>
    </w:p>
    <w:p w14:paraId="7237DEF7" w14:textId="6471AEBA" w:rsidR="00F82764" w:rsidRDefault="00F82764" w:rsidP="00F82764">
      <w:pPr>
        <w:pStyle w:val="NormalWeb"/>
        <w:ind w:firstLine="720"/>
        <w:rPr>
          <w:rFonts w:ascii="Verdana" w:hAnsi="Verdana"/>
          <w:b/>
          <w:sz w:val="22"/>
          <w:szCs w:val="22"/>
        </w:rPr>
      </w:pPr>
    </w:p>
    <w:p w14:paraId="4A6888AC" w14:textId="6649C2C5" w:rsidR="00F82764" w:rsidRPr="00F82764" w:rsidRDefault="00F82764" w:rsidP="00F82764">
      <w:pPr>
        <w:pStyle w:val="NormalWeb"/>
        <w:ind w:firstLine="720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Not applicable</w:t>
      </w:r>
    </w:p>
    <w:p w14:paraId="461BA16F" w14:textId="77777777" w:rsidR="00F82764" w:rsidRPr="00F82764" w:rsidRDefault="00F82764" w:rsidP="00F82764">
      <w:pPr>
        <w:pStyle w:val="NormalWeb"/>
        <w:ind w:left="108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 </w:t>
      </w:r>
    </w:p>
    <w:p w14:paraId="2D0CF378" w14:textId="7B36568E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confirm the total number of nursing shifts booked during this period (1st January 2024 to 30th June 2024)</w:t>
      </w:r>
    </w:p>
    <w:p w14:paraId="6EA36FD5" w14:textId="0F062E1A" w:rsid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</w:p>
    <w:p w14:paraId="7B234853" w14:textId="4C57C109" w:rsidR="00F82764" w:rsidRPr="00F82764" w:rsidRDefault="00F82764" w:rsidP="00F82764">
      <w:pPr>
        <w:pStyle w:val="NormalWeb"/>
        <w:ind w:left="720"/>
        <w:rPr>
          <w:rFonts w:ascii="Verdana" w:hAnsi="Verdana"/>
          <w:bCs/>
          <w:sz w:val="22"/>
          <w:szCs w:val="22"/>
        </w:rPr>
      </w:pPr>
      <w:r w:rsidRPr="00F82764">
        <w:rPr>
          <w:rFonts w:ascii="Verdana" w:hAnsi="Verdana"/>
          <w:bCs/>
          <w:sz w:val="22"/>
          <w:szCs w:val="22"/>
        </w:rPr>
        <w:t>12253 shifts booked during this period</w:t>
      </w:r>
    </w:p>
    <w:p w14:paraId="64E51BC2" w14:textId="77777777" w:rsidR="00F82764" w:rsidRPr="00F82764" w:rsidRDefault="00F82764" w:rsidP="00F82764">
      <w:pPr>
        <w:pStyle w:val="NormalWeb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 </w:t>
      </w:r>
    </w:p>
    <w:p w14:paraId="4466C129" w14:textId="77777777" w:rsidR="00F82764" w:rsidRPr="00F82764" w:rsidRDefault="00F82764" w:rsidP="00F82764">
      <w:pPr>
        <w:pStyle w:val="NormalWeb"/>
        <w:ind w:left="720"/>
        <w:rPr>
          <w:rFonts w:ascii="Verdana" w:hAnsi="Verdana"/>
          <w:b/>
          <w:sz w:val="22"/>
          <w:szCs w:val="22"/>
        </w:rPr>
      </w:pPr>
      <w:r w:rsidRPr="00F82764">
        <w:rPr>
          <w:rFonts w:ascii="Verdana" w:hAnsi="Verdana"/>
          <w:b/>
          <w:sz w:val="22"/>
          <w:szCs w:val="22"/>
        </w:rPr>
        <w:t>Please confirm the total number of nursing shifts booked above NHSE capped rates during this period (1st January 2024 to 30th June 2024)</w:t>
      </w:r>
    </w:p>
    <w:p w14:paraId="1933A895" w14:textId="0597163F" w:rsidR="00F82764" w:rsidRDefault="00F82764" w:rsidP="00F82764">
      <w:pPr>
        <w:pStyle w:val="NormalWeb"/>
        <w:rPr>
          <w:rFonts w:ascii="Aptos" w:hAnsi="Aptos"/>
          <w:b/>
          <w:color w:val="000000"/>
        </w:rPr>
      </w:pPr>
      <w:r w:rsidRPr="00F82764">
        <w:rPr>
          <w:rFonts w:ascii="Aptos" w:hAnsi="Aptos"/>
          <w:b/>
          <w:color w:val="000000"/>
        </w:rPr>
        <w:t> </w:t>
      </w:r>
      <w:r>
        <w:rPr>
          <w:rFonts w:ascii="Aptos" w:hAnsi="Aptos"/>
          <w:b/>
          <w:color w:val="000000"/>
        </w:rPr>
        <w:tab/>
      </w:r>
    </w:p>
    <w:p w14:paraId="103D2ECE" w14:textId="264F3155" w:rsidR="00654985" w:rsidRDefault="00654985" w:rsidP="00F82764">
      <w:pPr>
        <w:pStyle w:val="NormalWeb"/>
        <w:rPr>
          <w:rFonts w:ascii="Verdana" w:hAnsi="Verdana"/>
          <w:bCs/>
          <w:color w:val="000000"/>
          <w:sz w:val="22"/>
          <w:szCs w:val="22"/>
        </w:rPr>
      </w:pPr>
      <w:r>
        <w:rPr>
          <w:rFonts w:ascii="Aptos" w:hAnsi="Aptos"/>
          <w:b/>
          <w:color w:val="000000"/>
        </w:rPr>
        <w:tab/>
      </w:r>
      <w:r>
        <w:rPr>
          <w:rFonts w:ascii="Verdana" w:hAnsi="Verdana"/>
          <w:bCs/>
          <w:color w:val="000000"/>
          <w:sz w:val="22"/>
          <w:szCs w:val="22"/>
        </w:rPr>
        <w:t xml:space="preserve">NHSE capped rate only applies to NHS England. </w:t>
      </w:r>
    </w:p>
    <w:p w14:paraId="74A2A7B0" w14:textId="7FBACA06" w:rsidR="008363C9" w:rsidRPr="00654985" w:rsidRDefault="008363C9" w:rsidP="00F82764">
      <w:pPr>
        <w:pStyle w:val="NormalWeb"/>
        <w:rPr>
          <w:rFonts w:ascii="Verdana" w:hAnsi="Verdana"/>
          <w:bCs/>
          <w:color w:val="000000"/>
          <w:sz w:val="22"/>
          <w:szCs w:val="22"/>
        </w:rPr>
      </w:pPr>
      <w:r>
        <w:rPr>
          <w:rFonts w:ascii="Verdana" w:hAnsi="Verdana"/>
          <w:bCs/>
          <w:color w:val="000000"/>
          <w:sz w:val="22"/>
          <w:szCs w:val="22"/>
        </w:rPr>
        <w:t>__________________________________________________________________________</w:t>
      </w:r>
    </w:p>
    <w:sectPr w:rsidR="008363C9" w:rsidRPr="00654985" w:rsidSect="00F82764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8578" w14:textId="77777777" w:rsidR="009C7CD6" w:rsidRDefault="009C7CD6" w:rsidP="007D6A3E">
      <w:pPr>
        <w:spacing w:before="0" w:after="0" w:line="240" w:lineRule="auto"/>
      </w:pPr>
      <w:r>
        <w:separator/>
      </w:r>
    </w:p>
  </w:endnote>
  <w:endnote w:type="continuationSeparator" w:id="0">
    <w:p w14:paraId="16E12602" w14:textId="77777777" w:rsidR="009C7CD6" w:rsidRDefault="009C7CD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C3AA" w14:textId="77777777" w:rsidR="00F82764" w:rsidRDefault="00F82764" w:rsidP="00F82764">
    <w:pPr>
      <w:pStyle w:val="Footer"/>
      <w:ind w:left="0"/>
    </w:pPr>
  </w:p>
  <w:p w14:paraId="07B8D126" w14:textId="4F690B80" w:rsidR="00F82764" w:rsidRDefault="00F82764" w:rsidP="00F82764">
    <w:pPr>
      <w:pStyle w:val="Footer"/>
      <w:tabs>
        <w:tab w:val="clear" w:pos="4513"/>
        <w:tab w:val="clear" w:pos="9026"/>
        <w:tab w:val="left" w:pos="2475"/>
      </w:tabs>
      <w:spacing w:before="0" w:after="40" w:line="240" w:lineRule="auto"/>
      <w:ind w:left="0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ab/>
    </w:r>
  </w:p>
  <w:p w14:paraId="583C5EB8" w14:textId="77777777" w:rsidR="00F82764" w:rsidRDefault="00F82764" w:rsidP="00F8276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47718AB" wp14:editId="67FA1AE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5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F0A905D" w14:textId="77777777" w:rsidR="00F82764" w:rsidRPr="002B2CF6" w:rsidRDefault="00F82764" w:rsidP="00F8276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50F941" w14:textId="77777777" w:rsidR="00F82764" w:rsidRDefault="00F82764" w:rsidP="00F82764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Pr="00F82764" w:rsidRDefault="007D6A3E" w:rsidP="00F827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  <w:bookmarkStart w:id="0" w:name="_Hlk173846071"/>
    <w:bookmarkStart w:id="1" w:name="_Hlk173846072"/>
    <w:bookmarkStart w:id="2" w:name="_Hlk173846073"/>
    <w:bookmarkStart w:id="3" w:name="_Hlk173846074"/>
    <w:bookmarkStart w:id="4" w:name="_Hlk173846075"/>
    <w:bookmarkStart w:id="5" w:name="_Hlk173846076"/>
    <w:bookmarkStart w:id="6" w:name="_Hlk173846077"/>
    <w:bookmarkStart w:id="7" w:name="_Hlk173846078"/>
    <w:bookmarkStart w:id="8" w:name="_Hlk173846079"/>
    <w:bookmarkStart w:id="9" w:name="_Hlk173846080"/>
    <w:bookmarkStart w:id="10" w:name="_Hlk173846097"/>
    <w:bookmarkStart w:id="11" w:name="_Hlk173846098"/>
    <w:bookmarkStart w:id="12" w:name="_Hlk173846099"/>
    <w:bookmarkStart w:id="13" w:name="_Hlk173846100"/>
    <w:bookmarkStart w:id="14" w:name="_Hlk173846101"/>
    <w:bookmarkStart w:id="15" w:name="_Hlk173846102"/>
    <w:bookmarkStart w:id="16" w:name="_Hlk173846103"/>
    <w:bookmarkStart w:id="17" w:name="_Hlk173846104"/>
    <w:bookmarkStart w:id="18" w:name="_Hlk173846105"/>
    <w:bookmarkStart w:id="19" w:name="_Hlk173846106"/>
    <w:bookmarkStart w:id="20" w:name="_Hlk173846107"/>
    <w:bookmarkStart w:id="21" w:name="_Hlk173846108"/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2" w:name="_Hlk168407067"/>
    <w:bookmarkStart w:id="2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2"/>
    <w:bookmarkEnd w:id="2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BAF3E" w14:textId="77777777" w:rsidR="009C7CD6" w:rsidRDefault="009C7CD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085342D" w14:textId="77777777" w:rsidR="009C7CD6" w:rsidRDefault="009C7CD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347274">
    <w:abstractNumId w:val="13"/>
  </w:num>
  <w:num w:numId="2" w16cid:durableId="1104806385">
    <w:abstractNumId w:val="0"/>
  </w:num>
  <w:num w:numId="3" w16cid:durableId="1265385148">
    <w:abstractNumId w:val="8"/>
  </w:num>
  <w:num w:numId="4" w16cid:durableId="8719718">
    <w:abstractNumId w:val="15"/>
  </w:num>
  <w:num w:numId="5" w16cid:durableId="1504709809">
    <w:abstractNumId w:val="4"/>
  </w:num>
  <w:num w:numId="6" w16cid:durableId="444891049">
    <w:abstractNumId w:val="3"/>
  </w:num>
  <w:num w:numId="7" w16cid:durableId="1841505677">
    <w:abstractNumId w:val="10"/>
  </w:num>
  <w:num w:numId="8" w16cid:durableId="193538427">
    <w:abstractNumId w:val="14"/>
  </w:num>
  <w:num w:numId="9" w16cid:durableId="1879079333">
    <w:abstractNumId w:val="17"/>
  </w:num>
  <w:num w:numId="10" w16cid:durableId="1864396276">
    <w:abstractNumId w:val="1"/>
  </w:num>
  <w:num w:numId="11" w16cid:durableId="1156645837">
    <w:abstractNumId w:val="9"/>
  </w:num>
  <w:num w:numId="12" w16cid:durableId="281303695">
    <w:abstractNumId w:val="12"/>
  </w:num>
  <w:num w:numId="13" w16cid:durableId="2012482651">
    <w:abstractNumId w:val="16"/>
  </w:num>
  <w:num w:numId="14" w16cid:durableId="656618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56497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5353109">
    <w:abstractNumId w:val="11"/>
  </w:num>
  <w:num w:numId="17" w16cid:durableId="1354187330">
    <w:abstractNumId w:val="5"/>
  </w:num>
  <w:num w:numId="18" w16cid:durableId="1294754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0C40"/>
    <w:rsid w:val="00095DF5"/>
    <w:rsid w:val="000C00ED"/>
    <w:rsid w:val="000F6539"/>
    <w:rsid w:val="00111757"/>
    <w:rsid w:val="001276F0"/>
    <w:rsid w:val="001508FC"/>
    <w:rsid w:val="00185784"/>
    <w:rsid w:val="001A0014"/>
    <w:rsid w:val="001B1339"/>
    <w:rsid w:val="001E2D50"/>
    <w:rsid w:val="00213076"/>
    <w:rsid w:val="002156AF"/>
    <w:rsid w:val="00236113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16E7"/>
    <w:rsid w:val="003F2312"/>
    <w:rsid w:val="004039EB"/>
    <w:rsid w:val="00421E7F"/>
    <w:rsid w:val="00442A3A"/>
    <w:rsid w:val="00453C57"/>
    <w:rsid w:val="0046780B"/>
    <w:rsid w:val="0048724F"/>
    <w:rsid w:val="0048768B"/>
    <w:rsid w:val="004C59CA"/>
    <w:rsid w:val="004C7B47"/>
    <w:rsid w:val="004E1954"/>
    <w:rsid w:val="004F1E5A"/>
    <w:rsid w:val="004F4D32"/>
    <w:rsid w:val="00524D46"/>
    <w:rsid w:val="005317D4"/>
    <w:rsid w:val="00534D7A"/>
    <w:rsid w:val="00553E1D"/>
    <w:rsid w:val="005925B8"/>
    <w:rsid w:val="0059485C"/>
    <w:rsid w:val="005A08B0"/>
    <w:rsid w:val="005F0E79"/>
    <w:rsid w:val="00602EE5"/>
    <w:rsid w:val="006137E4"/>
    <w:rsid w:val="00635BDA"/>
    <w:rsid w:val="00654985"/>
    <w:rsid w:val="006564DF"/>
    <w:rsid w:val="00684641"/>
    <w:rsid w:val="006C4048"/>
    <w:rsid w:val="006D5578"/>
    <w:rsid w:val="006F4A69"/>
    <w:rsid w:val="006F5A5D"/>
    <w:rsid w:val="006F6153"/>
    <w:rsid w:val="00730DD2"/>
    <w:rsid w:val="00734492"/>
    <w:rsid w:val="0073651A"/>
    <w:rsid w:val="00771F1B"/>
    <w:rsid w:val="00773922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63C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C7CD6"/>
    <w:rsid w:val="009D50E8"/>
    <w:rsid w:val="009F7815"/>
    <w:rsid w:val="00A10460"/>
    <w:rsid w:val="00A17614"/>
    <w:rsid w:val="00A34EFC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391F"/>
    <w:rsid w:val="00C021A4"/>
    <w:rsid w:val="00C050BE"/>
    <w:rsid w:val="00C33B7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2836"/>
    <w:rsid w:val="00F8276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F3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3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39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3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391F"/>
    <w:rPr>
      <w:b/>
      <w:bCs/>
    </w:rPr>
  </w:style>
  <w:style w:type="paragraph" w:styleId="Revision">
    <w:name w:val="Revision"/>
    <w:hidden/>
    <w:uiPriority w:val="99"/>
    <w:semiHidden/>
    <w:rsid w:val="005A08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5655-CB7C-4505-B51D-8255E53B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</TotalTime>
  <Pages>3</Pages>
  <Words>562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2024-08-14T11:44:00Z</dcterms:created>
  <dcterms:modified xsi:type="dcterms:W3CDTF">2024-08-14T11:45:00Z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c8cb6969635bac6cb5da11885fa511246e34ba12629cf3a1f75c95f4b35a65b1</vt:lpwstr>
  </property>
</Properties>
</file>