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FE61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5CA7A1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5D089" wp14:editId="29ADFEF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C7F530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004944" w:rsidRPr="0000494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24-A-044</w:t>
                            </w:r>
                          </w:p>
                          <w:p w14:paraId="2BA15FA8" w14:textId="77777777" w:rsidR="00DC7FA9" w:rsidRDefault="00DC7FA9" w:rsidP="00DC7FA9"/>
                          <w:p w14:paraId="68DF6C45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E4994C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004944" w:rsidRPr="0000494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24-A-044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B987C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F9A1669" w14:textId="77777777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27B285C" w14:textId="29C83800" w:rsidR="00893660" w:rsidRPr="00893660" w:rsidRDefault="0079508F" w:rsidP="00893660">
      <w:pPr>
        <w:spacing w:line="254" w:lineRule="auto"/>
        <w:rPr>
          <w:rFonts w:ascii="Verdana" w:hAnsi="Verdana"/>
          <w:b/>
          <w:sz w:val="22"/>
          <w:szCs w:val="22"/>
        </w:rPr>
      </w:pPr>
      <w:r w:rsidRPr="00893660">
        <w:rPr>
          <w:rFonts w:ascii="Verdana" w:hAnsi="Verdana"/>
          <w:b/>
          <w:sz w:val="22"/>
          <w:szCs w:val="22"/>
        </w:rPr>
        <w:t xml:space="preserve">Please provide information relating to </w:t>
      </w:r>
      <w:r w:rsidR="00893660" w:rsidRPr="00893660">
        <w:rPr>
          <w:rFonts w:ascii="Verdana" w:hAnsi="Verdana"/>
          <w:b/>
          <w:sz w:val="22"/>
          <w:szCs w:val="22"/>
        </w:rPr>
        <w:t xml:space="preserve">the organisation’s gas and electricity contracts, as well as details on the energy management system. </w:t>
      </w:r>
    </w:p>
    <w:p w14:paraId="5FE33118" w14:textId="77777777" w:rsidR="0079508F" w:rsidRPr="0079508F" w:rsidRDefault="0079508F" w:rsidP="0079508F">
      <w:pPr>
        <w:spacing w:line="252" w:lineRule="auto"/>
        <w:rPr>
          <w:rFonts w:ascii="Verdana" w:hAnsi="Verdana"/>
          <w:b/>
          <w:sz w:val="22"/>
          <w:szCs w:val="22"/>
        </w:rPr>
      </w:pPr>
      <w:r w:rsidRPr="0079508F">
        <w:rPr>
          <w:rFonts w:ascii="Verdana" w:hAnsi="Verdana"/>
          <w:b/>
          <w:sz w:val="22"/>
          <w:szCs w:val="22"/>
        </w:rPr>
        <w:t xml:space="preserve">Gas and Electricity Contracts: </w:t>
      </w:r>
    </w:p>
    <w:p w14:paraId="29DF5C55" w14:textId="77777777" w:rsidR="0079508F" w:rsidRPr="00E66381" w:rsidRDefault="0079508F" w:rsidP="00E66381">
      <w:pPr>
        <w:pStyle w:val="ListParagraph"/>
        <w:numPr>
          <w:ilvl w:val="0"/>
          <w:numId w:val="19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Energy Provider</w:t>
      </w:r>
    </w:p>
    <w:p w14:paraId="78E5F0F5" w14:textId="77777777" w:rsid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sz w:val="22"/>
          <w:szCs w:val="22"/>
        </w:rPr>
      </w:pPr>
      <w:r w:rsidRPr="00E66381">
        <w:rPr>
          <w:rFonts w:ascii="Verdana" w:hAnsi="Verdana"/>
          <w:sz w:val="22"/>
          <w:szCs w:val="22"/>
        </w:rPr>
        <w:t xml:space="preserve">EDF </w:t>
      </w:r>
      <w:r>
        <w:rPr>
          <w:rFonts w:ascii="Verdana" w:hAnsi="Verdana"/>
          <w:sz w:val="22"/>
          <w:szCs w:val="22"/>
        </w:rPr>
        <w:t xml:space="preserve">- </w:t>
      </w:r>
      <w:r w:rsidRPr="00E66381">
        <w:rPr>
          <w:rFonts w:ascii="Verdana" w:hAnsi="Verdana"/>
          <w:sz w:val="22"/>
          <w:szCs w:val="22"/>
        </w:rPr>
        <w:t>Electricity</w:t>
      </w:r>
    </w:p>
    <w:p w14:paraId="2859DD2B" w14:textId="77777777" w:rsid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sz w:val="22"/>
          <w:szCs w:val="22"/>
        </w:rPr>
      </w:pPr>
      <w:r w:rsidRPr="00E66381">
        <w:rPr>
          <w:rFonts w:ascii="Verdana" w:hAnsi="Verdana"/>
          <w:sz w:val="22"/>
          <w:szCs w:val="22"/>
        </w:rPr>
        <w:t xml:space="preserve">Total Energies </w:t>
      </w:r>
      <w:r>
        <w:rPr>
          <w:rFonts w:ascii="Verdana" w:hAnsi="Verdana"/>
          <w:sz w:val="22"/>
          <w:szCs w:val="22"/>
        </w:rPr>
        <w:t xml:space="preserve">- </w:t>
      </w:r>
      <w:r w:rsidRPr="00E66381">
        <w:rPr>
          <w:rFonts w:ascii="Verdana" w:hAnsi="Verdana"/>
          <w:sz w:val="22"/>
          <w:szCs w:val="22"/>
        </w:rPr>
        <w:t>Gas</w:t>
      </w:r>
    </w:p>
    <w:p w14:paraId="1A867F55" w14:textId="77777777" w:rsidR="00E66381" w:rsidRP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sz w:val="22"/>
          <w:szCs w:val="22"/>
        </w:rPr>
      </w:pPr>
    </w:p>
    <w:p w14:paraId="34CFA903" w14:textId="77777777" w:rsidR="0079508F" w:rsidRPr="00E66381" w:rsidRDefault="0079508F" w:rsidP="00E66381">
      <w:pPr>
        <w:pStyle w:val="ListParagraph"/>
        <w:numPr>
          <w:ilvl w:val="0"/>
          <w:numId w:val="19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Annual Spend for each provider for the past 3 financial years.</w:t>
      </w:r>
    </w:p>
    <w:tbl>
      <w:tblPr>
        <w:tblW w:w="5900" w:type="dxa"/>
        <w:tblInd w:w="2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920"/>
        <w:gridCol w:w="1940"/>
      </w:tblGrid>
      <w:tr w:rsidR="00E66381" w:rsidRPr="00E66381" w14:paraId="5E885AA1" w14:textId="77777777" w:rsidTr="00E66381">
        <w:trPr>
          <w:trHeight w:val="315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3965C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Net Cost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BF8BA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 xml:space="preserve">Gas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1BEF9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 xml:space="preserve">Electricity </w:t>
            </w:r>
          </w:p>
        </w:tc>
      </w:tr>
      <w:tr w:rsidR="00E66381" w:rsidRPr="00E66381" w14:paraId="096DA43B" w14:textId="77777777" w:rsidTr="00E66381">
        <w:trPr>
          <w:trHeight w:val="315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9BC37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2022 23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648C6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£5,327,570.18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28FA6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£7,072,811.97</w:t>
            </w:r>
          </w:p>
        </w:tc>
      </w:tr>
      <w:tr w:rsidR="00E66381" w:rsidRPr="00E66381" w14:paraId="06805F05" w14:textId="77777777" w:rsidTr="00E66381">
        <w:trPr>
          <w:trHeight w:val="315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230F7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2021 22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D6326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£1,691,783.44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18678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£5,236,156.62</w:t>
            </w:r>
          </w:p>
        </w:tc>
      </w:tr>
      <w:tr w:rsidR="00E66381" w:rsidRPr="00E66381" w14:paraId="1C2867FD" w14:textId="77777777" w:rsidTr="00E66381">
        <w:trPr>
          <w:trHeight w:val="315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09DA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2020 21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8AB2A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£1,464,303.72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B423A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£4,518,168.01</w:t>
            </w:r>
          </w:p>
        </w:tc>
      </w:tr>
    </w:tbl>
    <w:p w14:paraId="552A223C" w14:textId="77777777" w:rsidR="00E66381" w:rsidRP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b/>
          <w:sz w:val="22"/>
          <w:szCs w:val="22"/>
        </w:rPr>
      </w:pPr>
    </w:p>
    <w:p w14:paraId="4C704305" w14:textId="77777777" w:rsidR="0079508F" w:rsidRPr="000D67F3" w:rsidRDefault="0079508F" w:rsidP="00E66381">
      <w:pPr>
        <w:pStyle w:val="ListParagraph"/>
        <w:numPr>
          <w:ilvl w:val="0"/>
          <w:numId w:val="19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0D67F3">
        <w:rPr>
          <w:rFonts w:ascii="Verdana" w:hAnsi="Verdana"/>
          <w:b/>
          <w:sz w:val="22"/>
          <w:szCs w:val="22"/>
        </w:rPr>
        <w:t>Contract Duration (Including any extensions)</w:t>
      </w:r>
    </w:p>
    <w:p w14:paraId="09C7EDE3" w14:textId="11B68019" w:rsidR="00E66381" w:rsidRDefault="00BE1B51" w:rsidP="00E66381">
      <w:pPr>
        <w:pStyle w:val="ListParagraph"/>
        <w:spacing w:line="252" w:lineRule="auto"/>
        <w:ind w:left="865"/>
        <w:rPr>
          <w:rFonts w:ascii="Verdana" w:hAnsi="Verdana"/>
          <w:sz w:val="22"/>
          <w:szCs w:val="22"/>
        </w:rPr>
      </w:pPr>
      <w:r w:rsidRPr="000D67F3">
        <w:rPr>
          <w:rFonts w:ascii="Verdana" w:hAnsi="Verdana"/>
          <w:sz w:val="22"/>
          <w:szCs w:val="22"/>
        </w:rPr>
        <w:t>3.5 years</w:t>
      </w:r>
    </w:p>
    <w:p w14:paraId="55FDD37D" w14:textId="77777777" w:rsidR="00E66381" w:rsidRP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sz w:val="22"/>
          <w:szCs w:val="22"/>
        </w:rPr>
      </w:pPr>
    </w:p>
    <w:p w14:paraId="05A73AD4" w14:textId="77777777" w:rsidR="0079508F" w:rsidRPr="00E66381" w:rsidRDefault="0079508F" w:rsidP="00E66381">
      <w:pPr>
        <w:pStyle w:val="ListParagraph"/>
        <w:numPr>
          <w:ilvl w:val="0"/>
          <w:numId w:val="19"/>
        </w:numPr>
        <w:spacing w:line="252" w:lineRule="auto"/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Contract start date</w:t>
      </w:r>
    </w:p>
    <w:p w14:paraId="7B889760" w14:textId="77777777" w:rsidR="00E66381" w:rsidRPr="00E66381" w:rsidRDefault="00E66381" w:rsidP="00E66381">
      <w:pPr>
        <w:pStyle w:val="ListParagraph"/>
        <w:spacing w:line="252" w:lineRule="auto"/>
        <w:ind w:left="865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1</w:t>
      </w:r>
      <w:r w:rsidRPr="00E66381">
        <w:rPr>
          <w:rFonts w:ascii="Verdana" w:hAnsi="Verdana"/>
          <w:sz w:val="22"/>
          <w:szCs w:val="22"/>
          <w:vertAlign w:val="superscript"/>
        </w:rPr>
        <w:t>st</w:t>
      </w:r>
      <w:r>
        <w:rPr>
          <w:rFonts w:ascii="Verdana" w:hAnsi="Verdana"/>
          <w:sz w:val="22"/>
          <w:szCs w:val="22"/>
        </w:rPr>
        <w:t xml:space="preserve"> October 2023</w:t>
      </w:r>
      <w:bookmarkStart w:id="0" w:name="_GoBack"/>
      <w:bookmarkEnd w:id="0"/>
    </w:p>
    <w:p w14:paraId="42243F34" w14:textId="77777777" w:rsidR="00E66381" w:rsidRDefault="0079508F" w:rsidP="00E66381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Contract Expiry Date</w:t>
      </w:r>
    </w:p>
    <w:p w14:paraId="03997527" w14:textId="07A536B9" w:rsid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</w:rPr>
      </w:pPr>
      <w:r w:rsidRPr="00E66381">
        <w:rPr>
          <w:rFonts w:ascii="Verdana" w:hAnsi="Verdana"/>
          <w:sz w:val="22"/>
          <w:szCs w:val="22"/>
        </w:rPr>
        <w:t>31</w:t>
      </w:r>
      <w:r w:rsidRPr="00E66381">
        <w:rPr>
          <w:rFonts w:ascii="Verdana" w:hAnsi="Verdana"/>
          <w:sz w:val="22"/>
          <w:szCs w:val="22"/>
          <w:vertAlign w:val="superscript"/>
        </w:rPr>
        <w:t>s</w:t>
      </w:r>
      <w:r w:rsidR="008A2147">
        <w:rPr>
          <w:rFonts w:ascii="Verdana" w:hAnsi="Verdana"/>
          <w:sz w:val="22"/>
          <w:szCs w:val="22"/>
          <w:vertAlign w:val="superscript"/>
        </w:rPr>
        <w:t>t</w:t>
      </w:r>
      <w:r w:rsidRPr="00E66381">
        <w:rPr>
          <w:rFonts w:ascii="Verdana" w:hAnsi="Verdana"/>
          <w:sz w:val="22"/>
          <w:szCs w:val="22"/>
          <w:vertAlign w:val="superscript"/>
        </w:rPr>
        <w:t xml:space="preserve"> </w:t>
      </w:r>
      <w:r w:rsidRPr="00E66381">
        <w:rPr>
          <w:rFonts w:ascii="Verdana" w:hAnsi="Verdana"/>
          <w:sz w:val="22"/>
          <w:szCs w:val="22"/>
        </w:rPr>
        <w:t>March 2027</w:t>
      </w:r>
    </w:p>
    <w:p w14:paraId="313002AE" w14:textId="77777777" w:rsidR="00E66381" w:rsidRPr="00E66381" w:rsidRDefault="00E66381" w:rsidP="00E66381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p w14:paraId="19E398D1" w14:textId="77777777" w:rsidR="00E66381" w:rsidRPr="00E66381" w:rsidRDefault="0079508F" w:rsidP="00E66381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Contract Review Dates</w:t>
      </w:r>
    </w:p>
    <w:p w14:paraId="4B6A47F7" w14:textId="77777777" w:rsid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Monthly</w:t>
      </w:r>
    </w:p>
    <w:p w14:paraId="4757B7DB" w14:textId="77777777" w:rsidR="00E66381" w:rsidRP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</w:rPr>
      </w:pPr>
    </w:p>
    <w:p w14:paraId="0B352055" w14:textId="77777777" w:rsidR="0079508F" w:rsidRPr="00E66381" w:rsidRDefault="0079508F" w:rsidP="00E66381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Contact details of the person responsible, including job title</w:t>
      </w:r>
    </w:p>
    <w:p w14:paraId="10261335" w14:textId="77777777" w:rsidR="00E66381" w:rsidRPr="00E66381" w:rsidRDefault="00E66381" w:rsidP="00E66381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 w:rsidRPr="00E66381">
        <w:rPr>
          <w:rFonts w:ascii="Verdana" w:hAnsi="Verdana"/>
          <w:sz w:val="22"/>
          <w:szCs w:val="22"/>
          <w:lang w:eastAsia="en-US"/>
        </w:rPr>
        <w:t xml:space="preserve">Des Keighan -  Assist Director Estates </w:t>
      </w:r>
    </w:p>
    <w:p w14:paraId="1FBB7FD1" w14:textId="77777777" w:rsidR="00E66381" w:rsidRPr="00E66381" w:rsidRDefault="00E66381" w:rsidP="00E66381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 w:rsidRPr="00E66381">
        <w:rPr>
          <w:rFonts w:ascii="Verdana" w:hAnsi="Verdana"/>
          <w:sz w:val="22"/>
          <w:szCs w:val="22"/>
          <w:lang w:eastAsia="en-US"/>
        </w:rPr>
        <w:t xml:space="preserve">Howard Stevens - Technical Services Manager </w:t>
      </w:r>
    </w:p>
    <w:p w14:paraId="77234B2A" w14:textId="77777777" w:rsidR="00E66381" w:rsidRPr="00E66381" w:rsidRDefault="00E66381" w:rsidP="00E66381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 w:rsidRPr="00E66381">
        <w:rPr>
          <w:rFonts w:ascii="Verdana" w:hAnsi="Verdana"/>
          <w:sz w:val="22"/>
          <w:szCs w:val="22"/>
          <w:lang w:eastAsia="en-US"/>
        </w:rPr>
        <w:t xml:space="preserve">Kyle Jones - Energy and Carbon Officer </w:t>
      </w:r>
    </w:p>
    <w:p w14:paraId="20078D16" w14:textId="77777777" w:rsidR="00E66381" w:rsidRP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</w:rPr>
      </w:pPr>
    </w:p>
    <w:p w14:paraId="5CBC3E29" w14:textId="77777777" w:rsidR="00E66381" w:rsidRPr="00E66381" w:rsidRDefault="00E66381" w:rsidP="00E66381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p w14:paraId="3CA99B70" w14:textId="77777777" w:rsidR="0079508F" w:rsidRDefault="0079508F" w:rsidP="00E66381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Total Consumption of Gas, please provide me with the latest figure in cubic metres.</w:t>
      </w:r>
    </w:p>
    <w:p w14:paraId="51BCEAC8" w14:textId="77777777" w:rsidR="00E66381" w:rsidRDefault="00E66381" w:rsidP="00E66381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tbl>
      <w:tblPr>
        <w:tblW w:w="6297" w:type="dxa"/>
        <w:tblInd w:w="20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114"/>
        <w:gridCol w:w="2143"/>
      </w:tblGrid>
      <w:tr w:rsidR="00E66381" w:rsidRPr="00E66381" w14:paraId="289717B4" w14:textId="77777777" w:rsidTr="00E66381">
        <w:trPr>
          <w:trHeight w:val="300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87E55A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Gas</w:t>
            </w:r>
          </w:p>
        </w:tc>
        <w:tc>
          <w:tcPr>
            <w:tcW w:w="2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76A0B7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kWh</w:t>
            </w:r>
          </w:p>
        </w:tc>
        <w:tc>
          <w:tcPr>
            <w:tcW w:w="2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0038FD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M3</w:t>
            </w:r>
          </w:p>
        </w:tc>
      </w:tr>
      <w:tr w:rsidR="00E66381" w:rsidRPr="00E66381" w14:paraId="01EEC8AD" w14:textId="77777777" w:rsidTr="00E66381">
        <w:trPr>
          <w:trHeight w:val="300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752D68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2022-23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5BC086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 xml:space="preserve">                  64,266,344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5DB66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 xml:space="preserve">             6,091,596.588 </w:t>
            </w:r>
          </w:p>
        </w:tc>
      </w:tr>
    </w:tbl>
    <w:p w14:paraId="4095488C" w14:textId="77777777" w:rsidR="00E66381" w:rsidRP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</w:rPr>
      </w:pPr>
    </w:p>
    <w:p w14:paraId="3A0D0970" w14:textId="77777777" w:rsidR="00E66381" w:rsidRDefault="0079508F" w:rsidP="00E66381">
      <w:pPr>
        <w:pStyle w:val="NoSpacing"/>
        <w:numPr>
          <w:ilvl w:val="0"/>
          <w:numId w:val="19"/>
        </w:numPr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>Total Consumption of Electricity (NHH), please provide me with latest figure in kWh for the past 3 financial years.</w:t>
      </w:r>
    </w:p>
    <w:p w14:paraId="212FF1B8" w14:textId="77777777" w:rsidR="00E66381" w:rsidRDefault="00E66381" w:rsidP="00E66381">
      <w:pPr>
        <w:pStyle w:val="NoSpacing"/>
        <w:ind w:left="865"/>
        <w:rPr>
          <w:rFonts w:ascii="Verdana" w:hAnsi="Verdana"/>
          <w:b/>
          <w:sz w:val="22"/>
          <w:szCs w:val="22"/>
        </w:rPr>
      </w:pPr>
    </w:p>
    <w:tbl>
      <w:tblPr>
        <w:tblW w:w="4174" w:type="dxa"/>
        <w:tblInd w:w="31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134"/>
      </w:tblGrid>
      <w:tr w:rsidR="00E66381" w:rsidRPr="00E66381" w14:paraId="51CDD4D0" w14:textId="77777777" w:rsidTr="00E66381">
        <w:trPr>
          <w:trHeight w:val="300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8E620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>Electricity</w:t>
            </w:r>
          </w:p>
        </w:tc>
        <w:tc>
          <w:tcPr>
            <w:tcW w:w="2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814200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>NHH</w:t>
            </w:r>
          </w:p>
        </w:tc>
      </w:tr>
      <w:tr w:rsidR="00E66381" w:rsidRPr="00E66381" w14:paraId="15C76970" w14:textId="77777777" w:rsidTr="00E66381">
        <w:trPr>
          <w:trHeight w:val="300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A0F18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2020-21 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1FC42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                       736,545 </w:t>
            </w:r>
          </w:p>
        </w:tc>
      </w:tr>
      <w:tr w:rsidR="00E66381" w:rsidRPr="00E66381" w14:paraId="07CC2A41" w14:textId="77777777" w:rsidTr="00E66381">
        <w:trPr>
          <w:trHeight w:val="300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24B206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>2021-22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CE5CD6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                       702,174 </w:t>
            </w:r>
          </w:p>
        </w:tc>
      </w:tr>
      <w:tr w:rsidR="00E66381" w:rsidRPr="00E66381" w14:paraId="03C60AF4" w14:textId="77777777" w:rsidTr="00E66381">
        <w:trPr>
          <w:trHeight w:val="300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7DAF0B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>2022-23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11D82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63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                        653,103 </w:t>
            </w:r>
          </w:p>
        </w:tc>
      </w:tr>
    </w:tbl>
    <w:p w14:paraId="5F9ED688" w14:textId="77777777" w:rsidR="00E66381" w:rsidRDefault="00E66381" w:rsidP="00E66381">
      <w:pPr>
        <w:pStyle w:val="NoSpacing"/>
        <w:rPr>
          <w:rFonts w:ascii="Verdana" w:hAnsi="Verdana"/>
          <w:sz w:val="22"/>
          <w:szCs w:val="22"/>
        </w:rPr>
      </w:pPr>
    </w:p>
    <w:p w14:paraId="6B98F978" w14:textId="77777777" w:rsidR="00E66381" w:rsidRDefault="00E66381" w:rsidP="00E66381">
      <w:pPr>
        <w:pStyle w:val="NoSpacing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10. </w:t>
      </w:r>
      <w:r w:rsidR="0079508F" w:rsidRPr="00E66381">
        <w:rPr>
          <w:rFonts w:ascii="Verdana" w:hAnsi="Verdana"/>
          <w:b/>
          <w:sz w:val="22"/>
          <w:szCs w:val="22"/>
        </w:rPr>
        <w:t xml:space="preserve">Total Consumption of Electricity (HH), please provide me with latest </w:t>
      </w:r>
    </w:p>
    <w:p w14:paraId="66A7572B" w14:textId="77777777" w:rsidR="0079508F" w:rsidRDefault="00E66381" w:rsidP="00E66381">
      <w:pPr>
        <w:pStyle w:val="NoSpacing"/>
        <w:ind w:left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</w:t>
      </w:r>
      <w:r w:rsidR="0079508F" w:rsidRPr="00E66381">
        <w:rPr>
          <w:rFonts w:ascii="Verdana" w:hAnsi="Verdana"/>
          <w:b/>
          <w:sz w:val="22"/>
          <w:szCs w:val="22"/>
        </w:rPr>
        <w:t>figure in kWh for the past 3 financial years.</w:t>
      </w:r>
    </w:p>
    <w:p w14:paraId="3CC80016" w14:textId="77777777" w:rsidR="00E66381" w:rsidRDefault="00E66381" w:rsidP="00E66381">
      <w:pPr>
        <w:pStyle w:val="NoSpacing"/>
        <w:ind w:left="720"/>
        <w:rPr>
          <w:rFonts w:ascii="Verdana" w:hAnsi="Verdana"/>
          <w:b/>
          <w:sz w:val="22"/>
          <w:szCs w:val="22"/>
        </w:rPr>
      </w:pPr>
    </w:p>
    <w:tbl>
      <w:tblPr>
        <w:tblW w:w="3980" w:type="dxa"/>
        <w:tblInd w:w="32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1973"/>
      </w:tblGrid>
      <w:tr w:rsidR="00E66381" w:rsidRPr="00E66381" w14:paraId="15561141" w14:textId="77777777" w:rsidTr="00E66381">
        <w:trPr>
          <w:trHeight w:val="300"/>
        </w:trPr>
        <w:tc>
          <w:tcPr>
            <w:tcW w:w="2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B8224F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Electricity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091421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HH</w:t>
            </w:r>
          </w:p>
        </w:tc>
      </w:tr>
      <w:tr w:rsidR="00E66381" w:rsidRPr="00E66381" w14:paraId="379F1E98" w14:textId="77777777" w:rsidTr="00E66381">
        <w:trPr>
          <w:trHeight w:val="300"/>
        </w:trPr>
        <w:tc>
          <w:tcPr>
            <w:tcW w:w="2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0A73C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 xml:space="preserve">2020-21 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7C5A40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31,404,421</w:t>
            </w:r>
          </w:p>
        </w:tc>
      </w:tr>
      <w:tr w:rsidR="00E66381" w:rsidRPr="00E66381" w14:paraId="79C516F5" w14:textId="77777777" w:rsidTr="00E66381">
        <w:trPr>
          <w:trHeight w:val="300"/>
        </w:trPr>
        <w:tc>
          <w:tcPr>
            <w:tcW w:w="2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6582C9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2021-22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7437E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28,891,422</w:t>
            </w:r>
          </w:p>
        </w:tc>
      </w:tr>
      <w:tr w:rsidR="00E66381" w:rsidRPr="00E66381" w14:paraId="20426C6E" w14:textId="77777777" w:rsidTr="00E66381">
        <w:trPr>
          <w:trHeight w:val="300"/>
        </w:trPr>
        <w:tc>
          <w:tcPr>
            <w:tcW w:w="20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E9B35" w14:textId="77777777" w:rsidR="00E66381" w:rsidRPr="00E66381" w:rsidRDefault="00E66381" w:rsidP="00E6638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2022-23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6510CD" w14:textId="77777777" w:rsidR="00E66381" w:rsidRPr="00E66381" w:rsidRDefault="00E66381" w:rsidP="00E66381">
            <w:pPr>
              <w:spacing w:before="0" w:after="0" w:line="240" w:lineRule="auto"/>
              <w:ind w:left="0" w:right="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66381">
              <w:rPr>
                <w:rFonts w:ascii="Calibri" w:hAnsi="Calibri" w:cs="Calibri"/>
                <w:sz w:val="22"/>
                <w:szCs w:val="22"/>
              </w:rPr>
              <w:t>25,946,556</w:t>
            </w:r>
          </w:p>
        </w:tc>
      </w:tr>
    </w:tbl>
    <w:p w14:paraId="2F467747" w14:textId="77777777" w:rsidR="00E66381" w:rsidRDefault="00E66381" w:rsidP="00E66381">
      <w:pPr>
        <w:pStyle w:val="NoSpacing"/>
        <w:ind w:left="720"/>
        <w:rPr>
          <w:rFonts w:ascii="Verdana" w:hAnsi="Verdana"/>
          <w:b/>
          <w:sz w:val="22"/>
          <w:szCs w:val="22"/>
        </w:rPr>
      </w:pPr>
    </w:p>
    <w:p w14:paraId="3D5AA4ED" w14:textId="77777777" w:rsidR="00E66381" w:rsidRDefault="0079508F" w:rsidP="00E66381">
      <w:pPr>
        <w:pStyle w:val="NoSpacing"/>
        <w:rPr>
          <w:rFonts w:ascii="Verdana" w:hAnsi="Verdana"/>
          <w:b/>
          <w:sz w:val="22"/>
          <w:szCs w:val="22"/>
        </w:rPr>
      </w:pPr>
      <w:r w:rsidRPr="00E66381">
        <w:rPr>
          <w:rFonts w:ascii="Verdana" w:hAnsi="Verdana"/>
          <w:b/>
          <w:sz w:val="22"/>
          <w:szCs w:val="22"/>
        </w:rPr>
        <w:t xml:space="preserve">11. Contact details of the person responsible, including job title at the very </w:t>
      </w:r>
    </w:p>
    <w:p w14:paraId="5975F289" w14:textId="77777777" w:rsidR="0079508F" w:rsidRDefault="00E66381" w:rsidP="00E66381">
      <w:pPr>
        <w:pStyle w:val="NoSpacing"/>
        <w:ind w:left="72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l</w:t>
      </w:r>
      <w:r w:rsidR="0079508F" w:rsidRPr="00E66381">
        <w:rPr>
          <w:rFonts w:ascii="Verdana" w:hAnsi="Verdana"/>
          <w:b/>
          <w:sz w:val="22"/>
          <w:szCs w:val="22"/>
        </w:rPr>
        <w:t>east</w:t>
      </w:r>
      <w:r>
        <w:rPr>
          <w:rFonts w:ascii="Verdana" w:hAnsi="Verdana"/>
          <w:b/>
          <w:sz w:val="22"/>
          <w:szCs w:val="22"/>
        </w:rPr>
        <w:t>.</w:t>
      </w:r>
    </w:p>
    <w:p w14:paraId="1CE654D4" w14:textId="77777777" w:rsidR="00E66381" w:rsidRPr="00E66381" w:rsidRDefault="00E66381" w:rsidP="00E66381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b/>
          <w:sz w:val="22"/>
          <w:szCs w:val="22"/>
        </w:rPr>
        <w:t xml:space="preserve">  </w:t>
      </w:r>
      <w:r w:rsidRPr="00E66381">
        <w:rPr>
          <w:rFonts w:ascii="Verdana" w:hAnsi="Verdana"/>
          <w:sz w:val="22"/>
          <w:szCs w:val="22"/>
          <w:lang w:eastAsia="en-US"/>
        </w:rPr>
        <w:t xml:space="preserve">Des Keighan -  Assist Director Estates </w:t>
      </w:r>
    </w:p>
    <w:p w14:paraId="4B510170" w14:textId="77777777" w:rsidR="00E66381" w:rsidRPr="00E66381" w:rsidRDefault="00E66381" w:rsidP="00E66381">
      <w:pPr>
        <w:pStyle w:val="NoSpacing"/>
        <w:ind w:left="86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  </w:t>
      </w:r>
      <w:r w:rsidRPr="00E66381">
        <w:rPr>
          <w:rFonts w:ascii="Verdana" w:hAnsi="Verdana"/>
          <w:sz w:val="22"/>
          <w:szCs w:val="22"/>
          <w:lang w:eastAsia="en-US"/>
        </w:rPr>
        <w:t xml:space="preserve">Howard Stevens - Technical Services Manager </w:t>
      </w:r>
    </w:p>
    <w:p w14:paraId="7DB0F6E8" w14:textId="77777777" w:rsidR="00E66381" w:rsidRPr="00E66381" w:rsidRDefault="00E66381" w:rsidP="00E66381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  </w:t>
      </w:r>
      <w:r w:rsidRPr="00E66381">
        <w:rPr>
          <w:rFonts w:ascii="Verdana" w:hAnsi="Verdana"/>
          <w:sz w:val="22"/>
          <w:szCs w:val="22"/>
          <w:lang w:eastAsia="en-US"/>
        </w:rPr>
        <w:t xml:space="preserve">Kyle Jones - Energy and Carbon Officer </w:t>
      </w:r>
    </w:p>
    <w:p w14:paraId="08FD1E97" w14:textId="77777777" w:rsidR="00E66381" w:rsidRDefault="00E66381" w:rsidP="00E66381">
      <w:pPr>
        <w:pStyle w:val="NoSpacing"/>
        <w:ind w:left="720"/>
        <w:rPr>
          <w:rFonts w:ascii="Verdana" w:hAnsi="Verdana"/>
          <w:b/>
          <w:sz w:val="22"/>
          <w:szCs w:val="22"/>
        </w:rPr>
      </w:pPr>
    </w:p>
    <w:p w14:paraId="718B4784" w14:textId="77777777" w:rsidR="0079508F" w:rsidRPr="00E66381" w:rsidRDefault="0079508F" w:rsidP="0079508F">
      <w:pPr>
        <w:pStyle w:val="gmail-msonospacing"/>
        <w:spacing w:before="0" w:beforeAutospacing="0" w:after="0" w:afterAutospacing="0"/>
        <w:ind w:left="505"/>
        <w:rPr>
          <w:rFonts w:ascii="Verdana" w:hAnsi="Verdana"/>
          <w:b/>
        </w:rPr>
      </w:pPr>
      <w:r w:rsidRPr="00E66381">
        <w:rPr>
          <w:rFonts w:ascii="Verdana" w:hAnsi="Verdana"/>
          <w:b/>
          <w:bCs/>
        </w:rPr>
        <w:t>Energy Management System Contract(s) - Contract(s) relating to the organisation’s energy management system. An energy management system (EMS) is a system of computer-aided tools used by operators of electric utility grids to monitor, control, and optimise the performance of the generation or transmission system.</w:t>
      </w:r>
    </w:p>
    <w:p w14:paraId="074389CB" w14:textId="77777777" w:rsidR="0079508F" w:rsidRPr="0079508F" w:rsidRDefault="0079508F" w:rsidP="0079508F">
      <w:pPr>
        <w:spacing w:line="252" w:lineRule="auto"/>
        <w:rPr>
          <w:rFonts w:ascii="Verdana" w:hAnsi="Verdana"/>
          <w:b/>
          <w:sz w:val="22"/>
          <w:szCs w:val="22"/>
        </w:rPr>
      </w:pPr>
      <w:r w:rsidRPr="0079508F">
        <w:rPr>
          <w:rFonts w:ascii="Verdana" w:hAnsi="Verdana"/>
          <w:b/>
          <w:sz w:val="22"/>
          <w:szCs w:val="22"/>
        </w:rPr>
        <w:t> Energy Management System Provider</w:t>
      </w:r>
    </w:p>
    <w:p w14:paraId="4509E785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Annual Spend</w:t>
      </w:r>
    </w:p>
    <w:p w14:paraId="2803AAB1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 w:rsidRPr="0079508F">
        <w:rPr>
          <w:rFonts w:ascii="Verdana" w:hAnsi="Verdana"/>
        </w:rPr>
        <w:t>£4884</w:t>
      </w:r>
    </w:p>
    <w:p w14:paraId="2FB805D1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41C401A3" w14:textId="77777777" w:rsidR="0079508F" w:rsidRPr="000D67F3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0D67F3">
        <w:rPr>
          <w:rFonts w:ascii="Verdana" w:hAnsi="Verdana"/>
          <w:b/>
        </w:rPr>
        <w:t>Contract Duration (Including any extensions)</w:t>
      </w:r>
    </w:p>
    <w:p w14:paraId="177F9479" w14:textId="5E92A66B" w:rsidR="0079508F" w:rsidRDefault="00BE1B51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 w:rsidRPr="000D67F3">
        <w:rPr>
          <w:rFonts w:ascii="Verdana" w:hAnsi="Verdana"/>
        </w:rPr>
        <w:t>3.5 years</w:t>
      </w:r>
    </w:p>
    <w:p w14:paraId="146F99A9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1866A89C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Contract Expiry Date</w:t>
      </w:r>
    </w:p>
    <w:p w14:paraId="355F35B3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 w:rsidRPr="0079508F">
        <w:rPr>
          <w:rFonts w:ascii="Verdana" w:hAnsi="Verdana"/>
        </w:rPr>
        <w:t>30</w:t>
      </w:r>
      <w:r w:rsidRPr="0079508F">
        <w:rPr>
          <w:rFonts w:ascii="Verdana" w:hAnsi="Verdana"/>
          <w:vertAlign w:val="superscript"/>
        </w:rPr>
        <w:t>th</w:t>
      </w:r>
      <w:r w:rsidRPr="0079508F">
        <w:rPr>
          <w:rFonts w:ascii="Verdana" w:hAnsi="Verdana"/>
        </w:rPr>
        <w:t xml:space="preserve"> April 2024</w:t>
      </w:r>
    </w:p>
    <w:p w14:paraId="209BE361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176EC16E" w14:textId="77777777" w:rsidR="0079508F" w:rsidRP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Contract start date</w:t>
      </w:r>
    </w:p>
    <w:p w14:paraId="0EFF4D7D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>30th April 2023</w:t>
      </w:r>
    </w:p>
    <w:p w14:paraId="734C748C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57200B48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Contract Review Date</w:t>
      </w:r>
    </w:p>
    <w:p w14:paraId="035D9CB5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>30th April 2024</w:t>
      </w:r>
    </w:p>
    <w:p w14:paraId="39516D2C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03D60B47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Contract Description – A description of the services provided.</w:t>
      </w:r>
    </w:p>
    <w:p w14:paraId="457B518C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 xml:space="preserve">Annual Subscription </w:t>
      </w:r>
    </w:p>
    <w:p w14:paraId="26F44EE3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05832AF1" w14:textId="77777777" w:rsidR="0079508F" w:rsidRP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Brand of the software</w:t>
      </w:r>
    </w:p>
    <w:p w14:paraId="1413162D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>Sigma Sustainability and Energy Management Software</w:t>
      </w:r>
    </w:p>
    <w:p w14:paraId="3B467FC9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1AA107C8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720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8.</w:t>
      </w:r>
      <w:r w:rsidRPr="0079508F">
        <w:rPr>
          <w:rFonts w:ascii="Verdana" w:hAnsi="Verdana" w:cs="Times New Roman"/>
          <w:b/>
        </w:rPr>
        <w:t xml:space="preserve">       </w:t>
      </w:r>
      <w:r w:rsidRPr="0079508F">
        <w:rPr>
          <w:rFonts w:ascii="Verdana" w:hAnsi="Verdana"/>
          <w:b/>
        </w:rPr>
        <w:t>Total number of meter points for electricity:</w:t>
      </w:r>
    </w:p>
    <w:p w14:paraId="2EB43B41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a.</w:t>
      </w:r>
      <w:r w:rsidRPr="0079508F">
        <w:rPr>
          <w:rFonts w:ascii="Verdana" w:hAnsi="Verdana" w:cs="Times New Roman"/>
          <w:b/>
        </w:rPr>
        <w:t xml:space="preserve">       </w:t>
      </w:r>
      <w:r w:rsidRPr="0079508F">
        <w:rPr>
          <w:rFonts w:ascii="Verdana" w:hAnsi="Verdana"/>
          <w:b/>
        </w:rPr>
        <w:t>Non-Half Hourly (NHH) meter points</w:t>
      </w:r>
    </w:p>
    <w:p w14:paraId="5351FDE9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</w:rPr>
      </w:pPr>
      <w:r>
        <w:rPr>
          <w:rFonts w:ascii="Verdana" w:hAnsi="Verdana"/>
        </w:rPr>
        <w:t xml:space="preserve">87 including domestic properties </w:t>
      </w:r>
    </w:p>
    <w:p w14:paraId="0B86B08F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</w:rPr>
      </w:pPr>
    </w:p>
    <w:p w14:paraId="49301A6B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b.</w:t>
      </w:r>
      <w:r w:rsidRPr="0079508F">
        <w:rPr>
          <w:rFonts w:ascii="Verdana" w:hAnsi="Verdana" w:cs="Times New Roman"/>
          <w:b/>
        </w:rPr>
        <w:t xml:space="preserve">       </w:t>
      </w:r>
      <w:r w:rsidRPr="0079508F">
        <w:rPr>
          <w:rFonts w:ascii="Verdana" w:hAnsi="Verdana"/>
          <w:b/>
        </w:rPr>
        <w:t>Half Hourly (HH) meter points</w:t>
      </w:r>
    </w:p>
    <w:p w14:paraId="557244C0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</w:rPr>
      </w:pPr>
      <w:r>
        <w:rPr>
          <w:rFonts w:ascii="Verdana" w:hAnsi="Verdana"/>
        </w:rPr>
        <w:t xml:space="preserve">21 including PFI hospital not managed by the Health Board </w:t>
      </w:r>
    </w:p>
    <w:p w14:paraId="1BC45757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40"/>
        <w:rPr>
          <w:rFonts w:ascii="Verdana" w:hAnsi="Verdana"/>
        </w:rPr>
      </w:pPr>
    </w:p>
    <w:p w14:paraId="5657530F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Total number of Gas meter points</w:t>
      </w:r>
    </w:p>
    <w:p w14:paraId="6F1A57F7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>101 including domestic properties and PFI</w:t>
      </w:r>
    </w:p>
    <w:p w14:paraId="60AD7FB0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7B085E92" w14:textId="77777777" w:rsidR="0079508F" w:rsidRDefault="0079508F" w:rsidP="0079508F">
      <w:pPr>
        <w:pStyle w:val="gmail-msolistparagraph"/>
        <w:numPr>
          <w:ilvl w:val="0"/>
          <w:numId w:val="18"/>
        </w:numPr>
        <w:spacing w:before="0" w:beforeAutospacing="0" w:after="0" w:afterAutospacing="0" w:line="252" w:lineRule="auto"/>
        <w:rPr>
          <w:rFonts w:ascii="Verdana" w:hAnsi="Verdana"/>
          <w:b/>
        </w:rPr>
      </w:pPr>
      <w:r w:rsidRPr="0079508F">
        <w:rPr>
          <w:rFonts w:ascii="Verdana" w:hAnsi="Verdana"/>
          <w:b/>
        </w:rPr>
        <w:t>Total number of meter points for specialist gases and liquids</w:t>
      </w:r>
    </w:p>
    <w:p w14:paraId="0B210CDD" w14:textId="77777777" w:rsid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  <w:r>
        <w:rPr>
          <w:rFonts w:ascii="Verdana" w:hAnsi="Verdana"/>
        </w:rPr>
        <w:t xml:space="preserve">6 sites for oil deliveries </w:t>
      </w:r>
    </w:p>
    <w:p w14:paraId="0DF73DA6" w14:textId="77777777" w:rsidR="0079508F" w:rsidRPr="0079508F" w:rsidRDefault="0079508F" w:rsidP="0079508F">
      <w:pPr>
        <w:pStyle w:val="gmail-msolistparagraph"/>
        <w:spacing w:before="0" w:beforeAutospacing="0" w:after="0" w:afterAutospacing="0" w:line="252" w:lineRule="auto"/>
        <w:ind w:left="1485"/>
        <w:rPr>
          <w:rFonts w:ascii="Verdana" w:hAnsi="Verdana"/>
        </w:rPr>
      </w:pPr>
    </w:p>
    <w:p w14:paraId="6104C818" w14:textId="77777777" w:rsidR="0079508F" w:rsidRDefault="0079508F" w:rsidP="0079508F">
      <w:pPr>
        <w:pStyle w:val="gmail-msolistparagraph"/>
        <w:spacing w:before="0" w:beforeAutospacing="0" w:after="160" w:afterAutospacing="0" w:line="252" w:lineRule="auto"/>
        <w:ind w:left="720"/>
      </w:pPr>
      <w:r w:rsidRPr="0079508F">
        <w:rPr>
          <w:rFonts w:ascii="Verdana" w:hAnsi="Verdana"/>
          <w:b/>
        </w:rPr>
        <w:t>11.</w:t>
      </w:r>
      <w:r w:rsidRPr="0079508F">
        <w:rPr>
          <w:rFonts w:ascii="Verdana" w:hAnsi="Verdana" w:cs="Times New Roman"/>
          <w:b/>
        </w:rPr>
        <w:t xml:space="preserve">   </w:t>
      </w:r>
      <w:r w:rsidRPr="0079508F">
        <w:rPr>
          <w:rFonts w:ascii="Verdana" w:hAnsi="Verdana"/>
          <w:b/>
        </w:rPr>
        <w:t>Contact details of the person responsible, including job title</w:t>
      </w:r>
    </w:p>
    <w:p w14:paraId="0F7D22CE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>
        <w:t> </w:t>
      </w:r>
      <w:r>
        <w:tab/>
      </w:r>
      <w:r>
        <w:tab/>
      </w:r>
      <w:r w:rsidRPr="00893660">
        <w:rPr>
          <w:rFonts w:ascii="Verdana" w:hAnsi="Verdana"/>
          <w:sz w:val="22"/>
          <w:szCs w:val="22"/>
        </w:rPr>
        <w:t xml:space="preserve">Des Keighan </w:t>
      </w:r>
    </w:p>
    <w:p w14:paraId="4EACE365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 w:rsidRPr="00893660">
        <w:rPr>
          <w:rFonts w:ascii="Verdana" w:hAnsi="Verdana"/>
          <w:sz w:val="22"/>
          <w:szCs w:val="22"/>
        </w:rPr>
        <w:tab/>
      </w:r>
      <w:r w:rsidRPr="00893660">
        <w:rPr>
          <w:rFonts w:ascii="Verdana" w:hAnsi="Verdana"/>
          <w:sz w:val="22"/>
          <w:szCs w:val="22"/>
        </w:rPr>
        <w:tab/>
      </w:r>
      <w:hyperlink r:id="rId8" w:history="1">
        <w:r w:rsidRPr="00893660">
          <w:rPr>
            <w:rStyle w:val="Hyperlink"/>
            <w:rFonts w:ascii="Verdana" w:hAnsi="Verdana" w:cs="Arial"/>
            <w:sz w:val="22"/>
            <w:szCs w:val="22"/>
          </w:rPr>
          <w:t>Des.Keighan@wales.nhs.uk</w:t>
        </w:r>
      </w:hyperlink>
    </w:p>
    <w:p w14:paraId="599C7A1F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 w:rsidRPr="00893660">
        <w:rPr>
          <w:rFonts w:ascii="Verdana" w:hAnsi="Verdana"/>
          <w:sz w:val="22"/>
          <w:szCs w:val="22"/>
        </w:rPr>
        <w:tab/>
      </w:r>
      <w:r w:rsidRPr="00893660">
        <w:rPr>
          <w:rFonts w:ascii="Verdana" w:hAnsi="Verdana"/>
          <w:sz w:val="22"/>
          <w:szCs w:val="22"/>
        </w:rPr>
        <w:tab/>
        <w:t>Howard Stevens</w:t>
      </w:r>
    </w:p>
    <w:p w14:paraId="6305EEB2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 w:rsidRPr="00893660">
        <w:rPr>
          <w:rFonts w:ascii="Verdana" w:hAnsi="Verdana"/>
          <w:sz w:val="22"/>
          <w:szCs w:val="22"/>
        </w:rPr>
        <w:tab/>
      </w:r>
      <w:r w:rsidRPr="00893660">
        <w:rPr>
          <w:rFonts w:ascii="Verdana" w:hAnsi="Verdana"/>
          <w:sz w:val="22"/>
          <w:szCs w:val="22"/>
        </w:rPr>
        <w:tab/>
      </w:r>
      <w:hyperlink r:id="rId9" w:history="1">
        <w:r w:rsidRPr="00893660">
          <w:rPr>
            <w:rStyle w:val="Hyperlink"/>
            <w:rFonts w:ascii="Verdana" w:hAnsi="Verdana" w:cs="Arial"/>
            <w:sz w:val="22"/>
            <w:szCs w:val="22"/>
          </w:rPr>
          <w:t>Howard.Stevens@wales.nhs.uk</w:t>
        </w:r>
      </w:hyperlink>
    </w:p>
    <w:p w14:paraId="75A31108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 w:rsidRPr="00893660">
        <w:rPr>
          <w:rFonts w:ascii="Verdana" w:hAnsi="Verdana"/>
          <w:sz w:val="22"/>
          <w:szCs w:val="22"/>
        </w:rPr>
        <w:tab/>
      </w:r>
      <w:r w:rsidRPr="00893660">
        <w:rPr>
          <w:rFonts w:ascii="Verdana" w:hAnsi="Verdana"/>
          <w:sz w:val="22"/>
          <w:szCs w:val="22"/>
        </w:rPr>
        <w:tab/>
        <w:t>Kyle Jones</w:t>
      </w:r>
    </w:p>
    <w:p w14:paraId="0BD14F1A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  <w:r w:rsidRPr="00893660">
        <w:rPr>
          <w:rFonts w:ascii="Verdana" w:hAnsi="Verdana"/>
          <w:sz w:val="22"/>
          <w:szCs w:val="22"/>
        </w:rPr>
        <w:tab/>
      </w:r>
      <w:r w:rsidRPr="00893660">
        <w:rPr>
          <w:rFonts w:ascii="Verdana" w:hAnsi="Verdana"/>
          <w:sz w:val="22"/>
          <w:szCs w:val="22"/>
        </w:rPr>
        <w:tab/>
      </w:r>
      <w:hyperlink r:id="rId10" w:history="1">
        <w:r w:rsidRPr="00893660">
          <w:rPr>
            <w:rStyle w:val="Hyperlink"/>
            <w:rFonts w:ascii="Verdana" w:hAnsi="Verdana" w:cs="Arial"/>
            <w:sz w:val="22"/>
            <w:szCs w:val="22"/>
          </w:rPr>
          <w:t>Kyle.Jones@wales.nhs.uk</w:t>
        </w:r>
      </w:hyperlink>
    </w:p>
    <w:p w14:paraId="77D46133" w14:textId="77777777" w:rsidR="0079508F" w:rsidRPr="00893660" w:rsidRDefault="0079508F" w:rsidP="0079508F">
      <w:pPr>
        <w:spacing w:line="252" w:lineRule="auto"/>
        <w:rPr>
          <w:rFonts w:ascii="Verdana" w:hAnsi="Verdana"/>
          <w:sz w:val="22"/>
          <w:szCs w:val="22"/>
        </w:rPr>
      </w:pPr>
    </w:p>
    <w:p w14:paraId="29A1C9AE" w14:textId="77777777" w:rsidR="0079508F" w:rsidRDefault="0079508F" w:rsidP="0079508F">
      <w:pPr>
        <w:rPr>
          <w:lang w:eastAsia="en-US"/>
        </w:rPr>
      </w:pPr>
    </w:p>
    <w:p w14:paraId="3EC2DE45" w14:textId="77777777" w:rsidR="0079508F" w:rsidRPr="00A10460" w:rsidRDefault="0079508F" w:rsidP="00D62A67">
      <w:pPr>
        <w:spacing w:before="280"/>
        <w:rPr>
          <w:rFonts w:ascii="Verdana" w:hAnsi="Verdana"/>
          <w:b/>
          <w:sz w:val="22"/>
        </w:rPr>
      </w:pPr>
    </w:p>
    <w:sectPr w:rsidR="0079508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4B9A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A1C485C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13AAE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D6C1B96" wp14:editId="276B0EF4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49D5042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A2147">
      <w:rPr>
        <w:noProof/>
      </w:rPr>
      <w:t>2</w:t>
    </w:r>
    <w:r w:rsidR="00795AD1" w:rsidRPr="00795AD1">
      <w:rPr>
        <w:noProof/>
      </w:rPr>
      <w:fldChar w:fldCharType="end"/>
    </w:r>
  </w:p>
  <w:p w14:paraId="0C0CDE9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E8B2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59D0025" wp14:editId="631B61A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CDCAFC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7F101A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3D8952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6DE787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FC161A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0E71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AE5247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4ACA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12968BA" wp14:editId="3CA3895A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D91D1B" wp14:editId="6C3E85B9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8804802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C572069" w14:textId="77777777"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583320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5227D1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7250F9A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CAFF866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7A80728"/>
    <w:multiLevelType w:val="hybridMultilevel"/>
    <w:tmpl w:val="B8E24C9C"/>
    <w:lvl w:ilvl="0" w:tplc="37842960">
      <w:start w:val="1"/>
      <w:numFmt w:val="decimal"/>
      <w:lvlText w:val="%1."/>
      <w:lvlJc w:val="left"/>
      <w:pPr>
        <w:ind w:left="1485" w:hanging="7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1914D44"/>
    <w:multiLevelType w:val="hybridMultilevel"/>
    <w:tmpl w:val="57C69B98"/>
    <w:lvl w:ilvl="0" w:tplc="5E28C10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4944"/>
    <w:rsid w:val="00040038"/>
    <w:rsid w:val="00095DF5"/>
    <w:rsid w:val="000C00ED"/>
    <w:rsid w:val="000D67F3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106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E519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08F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3660"/>
    <w:rsid w:val="0089491A"/>
    <w:rsid w:val="008A2147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E1B5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66381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11D0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gmail-msonospacing">
    <w:name w:val="gmail-msonospacing"/>
    <w:basedOn w:val="Normal"/>
    <w:rsid w:val="0079508F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gmail-msolistparagraph">
    <w:name w:val="gmail-msolistparagraph"/>
    <w:basedOn w:val="Normal"/>
    <w:rsid w:val="0079508F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508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2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1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1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1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s.Keighan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yle.Jone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ward.Steven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A7BCA-96DD-4F36-8859-3D24CAD29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1241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2024-02-20T12:21:00Z</dcterms:modified>
</cp:coreProperties>
</file>