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3B1025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30E7410C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491369" wp14:editId="767A5D70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DACDE8C" w14:textId="71795ED0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D3A4B" w:rsidRPr="00ED3A4B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24-A-042 </w:t>
                            </w:r>
                          </w:p>
                          <w:p w14:paraId="6BE28A82" w14:textId="77777777" w:rsidR="00DC7FA9" w:rsidRDefault="00DC7FA9" w:rsidP="00DC7FA9"/>
                          <w:p w14:paraId="6CE87B8F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2DD9112A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0849136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7DACDE8C" w14:textId="71795ED0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ED3A4B" w:rsidRPr="00ED3A4B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24-A-042 </w:t>
                      </w:r>
                    </w:p>
                    <w:p w14:paraId="6BE28A82" w14:textId="77777777" w:rsidR="00DC7FA9" w:rsidRDefault="00DC7FA9" w:rsidP="00DC7FA9"/>
                    <w:p w14:paraId="6CE87B8F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2DD9112A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2B72886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379A7B3D" w14:textId="77777777"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18F69D5B" w14:textId="4BBE7AFF" w:rsidR="00ED3A4B" w:rsidRDefault="00ED3A4B" w:rsidP="00ED3A4B">
      <w:pPr>
        <w:pStyle w:val="PlainText"/>
        <w:ind w:left="505"/>
        <w:rPr>
          <w:rFonts w:ascii="Verdana" w:hAnsi="Verdana"/>
          <w:b/>
          <w:bCs/>
        </w:rPr>
      </w:pPr>
      <w:r w:rsidRPr="00ED3A4B">
        <w:rPr>
          <w:rFonts w:ascii="Verdana" w:hAnsi="Verdana"/>
          <w:b/>
          <w:bCs/>
        </w:rPr>
        <w:t>Can you please provide me with a breakdown of how much primary prisoner healthcare at HMP Swansea costs the Swansea Bay University Health Board.</w:t>
      </w:r>
      <w:r>
        <w:rPr>
          <w:rFonts w:ascii="Verdana" w:hAnsi="Verdana"/>
          <w:b/>
          <w:bCs/>
        </w:rPr>
        <w:t xml:space="preserve"> </w:t>
      </w:r>
      <w:r w:rsidRPr="00ED3A4B">
        <w:rPr>
          <w:rFonts w:ascii="Verdana" w:hAnsi="Verdana"/>
          <w:b/>
          <w:bCs/>
        </w:rPr>
        <w:t>Can you provide a breakdown of this information for 2022/23.</w:t>
      </w:r>
    </w:p>
    <w:p w14:paraId="3E6F61BE" w14:textId="77777777" w:rsidR="00F2003D" w:rsidRDefault="00F2003D" w:rsidP="00ED3A4B">
      <w:pPr>
        <w:pStyle w:val="PlainText"/>
        <w:ind w:left="505"/>
        <w:rPr>
          <w:rFonts w:ascii="Verdana" w:hAnsi="Verdana"/>
          <w:b/>
          <w:bCs/>
        </w:rPr>
      </w:pPr>
    </w:p>
    <w:p w14:paraId="37F47F69" w14:textId="77777777" w:rsidR="00F2003D" w:rsidRDefault="00F2003D" w:rsidP="00ED3A4B">
      <w:pPr>
        <w:pStyle w:val="PlainText"/>
        <w:ind w:left="505"/>
        <w:rPr>
          <w:rFonts w:ascii="Verdana" w:hAnsi="Verdana"/>
          <w:b/>
          <w:bCs/>
        </w:rPr>
      </w:pPr>
    </w:p>
    <w:p w14:paraId="623FC64E" w14:textId="77777777" w:rsidR="00F2003D" w:rsidRPr="00ED3A4B" w:rsidRDefault="00F2003D" w:rsidP="00ED3A4B">
      <w:pPr>
        <w:pStyle w:val="PlainText"/>
        <w:ind w:left="505"/>
        <w:rPr>
          <w:rFonts w:ascii="Verdana" w:hAnsi="Verdana"/>
          <w:b/>
          <w:bCs/>
        </w:rPr>
      </w:pPr>
    </w:p>
    <w:tbl>
      <w:tblPr>
        <w:tblW w:w="4640" w:type="dxa"/>
        <w:tblInd w:w="2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0"/>
        <w:gridCol w:w="1660"/>
      </w:tblGrid>
      <w:tr w:rsidR="00F2003D" w:rsidRPr="00063315" w14:paraId="7DD61E17" w14:textId="77777777" w:rsidTr="002E55FA">
        <w:trPr>
          <w:trHeight w:val="315"/>
        </w:trPr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03B0DE9F" w14:textId="77777777" w:rsidR="00F2003D" w:rsidRPr="000B269F" w:rsidRDefault="00F2003D" w:rsidP="002E55FA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</w:rPr>
            </w:pPr>
            <w:r w:rsidRPr="000B269F">
              <w:rPr>
                <w:rFonts w:ascii="Verdana" w:eastAsia="Times New Roman" w:hAnsi="Verdana" w:cs="Calibri"/>
                <w:b/>
                <w:bCs/>
                <w:color w:val="000000"/>
                <w:sz w:val="22"/>
              </w:rPr>
              <w:t>Pay</w:t>
            </w:r>
          </w:p>
        </w:tc>
        <w:tc>
          <w:tcPr>
            <w:tcW w:w="1660" w:type="dxa"/>
            <w:shd w:val="clear" w:color="auto" w:fill="auto"/>
            <w:noWrap/>
            <w:vAlign w:val="center"/>
          </w:tcPr>
          <w:p w14:paraId="33592466" w14:textId="77777777" w:rsidR="00F2003D" w:rsidRPr="000B269F" w:rsidRDefault="00F2003D" w:rsidP="002E55FA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bCs/>
                <w:color w:val="000000"/>
                <w:sz w:val="22"/>
              </w:rPr>
            </w:pPr>
            <w:r w:rsidRPr="000B269F">
              <w:rPr>
                <w:rFonts w:ascii="Verdana" w:hAnsi="Verdana"/>
                <w:sz w:val="22"/>
                <w:szCs w:val="22"/>
              </w:rPr>
              <w:t>£1,707,449</w:t>
            </w:r>
          </w:p>
        </w:tc>
      </w:tr>
      <w:tr w:rsidR="00F2003D" w:rsidRPr="00063315" w14:paraId="5D5562D4" w14:textId="77777777" w:rsidTr="002E55FA">
        <w:trPr>
          <w:trHeight w:val="315"/>
        </w:trPr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1A4D4BAC" w14:textId="77777777" w:rsidR="00F2003D" w:rsidRPr="000B269F" w:rsidRDefault="00F2003D" w:rsidP="002E55FA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</w:rPr>
            </w:pPr>
            <w:r w:rsidRPr="000B269F">
              <w:rPr>
                <w:rFonts w:ascii="Verdana" w:eastAsia="Times New Roman" w:hAnsi="Verdana" w:cs="Calibri"/>
                <w:b/>
                <w:bCs/>
                <w:color w:val="000000"/>
                <w:sz w:val="22"/>
              </w:rPr>
              <w:t>Non-Pay</w:t>
            </w:r>
          </w:p>
        </w:tc>
        <w:tc>
          <w:tcPr>
            <w:tcW w:w="1660" w:type="dxa"/>
            <w:shd w:val="clear" w:color="auto" w:fill="auto"/>
            <w:noWrap/>
            <w:vAlign w:val="center"/>
          </w:tcPr>
          <w:p w14:paraId="225CCDF1" w14:textId="77777777" w:rsidR="00F2003D" w:rsidRPr="000B269F" w:rsidRDefault="00F2003D" w:rsidP="002E55FA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bCs/>
                <w:color w:val="000000"/>
                <w:sz w:val="22"/>
              </w:rPr>
            </w:pPr>
            <w:r w:rsidRPr="000B269F">
              <w:rPr>
                <w:rFonts w:ascii="Verdana" w:hAnsi="Verdana"/>
                <w:sz w:val="22"/>
                <w:szCs w:val="22"/>
              </w:rPr>
              <w:t>£225,978</w:t>
            </w:r>
          </w:p>
        </w:tc>
      </w:tr>
      <w:tr w:rsidR="00F2003D" w:rsidRPr="00063315" w14:paraId="661DD8DA" w14:textId="77777777" w:rsidTr="002E55FA">
        <w:trPr>
          <w:trHeight w:val="315"/>
        </w:trPr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2FBD3569" w14:textId="77777777" w:rsidR="00F2003D" w:rsidRPr="000B269F" w:rsidRDefault="00F2003D" w:rsidP="002E55FA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</w:rPr>
            </w:pPr>
          </w:p>
        </w:tc>
        <w:tc>
          <w:tcPr>
            <w:tcW w:w="1660" w:type="dxa"/>
            <w:shd w:val="clear" w:color="auto" w:fill="auto"/>
            <w:noWrap/>
            <w:vAlign w:val="center"/>
          </w:tcPr>
          <w:p w14:paraId="08B6C12F" w14:textId="77777777" w:rsidR="00F2003D" w:rsidRPr="000B269F" w:rsidRDefault="00F2003D" w:rsidP="002E55FA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b/>
                <w:bCs/>
                <w:color w:val="000000"/>
                <w:sz w:val="22"/>
              </w:rPr>
            </w:pPr>
          </w:p>
        </w:tc>
      </w:tr>
      <w:tr w:rsidR="00F2003D" w:rsidRPr="00063315" w14:paraId="42C4660E" w14:textId="77777777" w:rsidTr="002E55FA">
        <w:trPr>
          <w:trHeight w:val="330"/>
        </w:trPr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2215068D" w14:textId="77777777" w:rsidR="00F2003D" w:rsidRPr="000B269F" w:rsidRDefault="00F2003D" w:rsidP="002E55FA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</w:rPr>
            </w:pPr>
            <w:r w:rsidRPr="000B269F">
              <w:rPr>
                <w:rFonts w:ascii="Verdana" w:eastAsia="Times New Roman" w:hAnsi="Verdana" w:cs="Calibri"/>
                <w:b/>
                <w:bCs/>
                <w:color w:val="000000"/>
                <w:sz w:val="22"/>
              </w:rPr>
              <w:t>Total</w:t>
            </w:r>
          </w:p>
        </w:tc>
        <w:tc>
          <w:tcPr>
            <w:tcW w:w="1660" w:type="dxa"/>
            <w:shd w:val="clear" w:color="auto" w:fill="auto"/>
            <w:noWrap/>
            <w:vAlign w:val="center"/>
          </w:tcPr>
          <w:p w14:paraId="1BA92385" w14:textId="77777777" w:rsidR="00F2003D" w:rsidRPr="000B269F" w:rsidRDefault="00F2003D" w:rsidP="002E55FA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b/>
                <w:bCs/>
                <w:color w:val="000000"/>
                <w:sz w:val="22"/>
              </w:rPr>
            </w:pPr>
            <w:r w:rsidRPr="000B269F">
              <w:rPr>
                <w:rFonts w:ascii="Verdana" w:hAnsi="Verdana"/>
                <w:sz w:val="22"/>
                <w:szCs w:val="22"/>
              </w:rPr>
              <w:t>£1,933,427</w:t>
            </w:r>
          </w:p>
        </w:tc>
      </w:tr>
    </w:tbl>
    <w:p w14:paraId="3C76B5D7" w14:textId="77777777" w:rsidR="002677FD" w:rsidRPr="00ED3A4B" w:rsidRDefault="002677FD" w:rsidP="002677FD">
      <w:pPr>
        <w:pBdr>
          <w:bottom w:val="single" w:sz="6" w:space="1" w:color="auto"/>
        </w:pBdr>
        <w:rPr>
          <w:rFonts w:ascii="Verdana" w:hAnsi="Verdana"/>
          <w:b/>
          <w:bCs/>
          <w:noProof/>
          <w:sz w:val="22"/>
          <w:szCs w:val="22"/>
        </w:rPr>
      </w:pPr>
    </w:p>
    <w:p w14:paraId="76FA86B2" w14:textId="77777777" w:rsidR="007B633F" w:rsidRDefault="007B633F" w:rsidP="002677FD">
      <w:pPr>
        <w:rPr>
          <w:rFonts w:ascii="Verdana" w:hAnsi="Verdana"/>
          <w:bCs/>
          <w:noProof/>
          <w:sz w:val="22"/>
          <w:szCs w:val="22"/>
        </w:rPr>
      </w:pPr>
      <w:bookmarkStart w:id="0" w:name="_GoBack"/>
      <w:bookmarkEnd w:id="0"/>
    </w:p>
    <w:p w14:paraId="3ACD75D9" w14:textId="77777777" w:rsidR="00ED3A4B" w:rsidRDefault="00ED3A4B" w:rsidP="00ED3A4B">
      <w:pPr>
        <w:rPr>
          <w:rFonts w:ascii="Verdana" w:hAnsi="Verdana"/>
          <w:b/>
          <w:bCs/>
          <w:noProof/>
          <w:sz w:val="22"/>
          <w:szCs w:val="22"/>
        </w:rPr>
      </w:pPr>
    </w:p>
    <w:p w14:paraId="59DAB717" w14:textId="77777777" w:rsidR="00ED3A4B" w:rsidRDefault="00ED3A4B" w:rsidP="00ED3A4B">
      <w:pPr>
        <w:rPr>
          <w:rFonts w:ascii="Verdana" w:hAnsi="Verdana"/>
          <w:b/>
          <w:bCs/>
          <w:noProof/>
          <w:sz w:val="22"/>
          <w:szCs w:val="22"/>
        </w:rPr>
      </w:pPr>
    </w:p>
    <w:p w14:paraId="6B3C0DE7" w14:textId="77777777" w:rsidR="00ED3A4B" w:rsidRDefault="00ED3A4B" w:rsidP="00ED3A4B">
      <w:pPr>
        <w:rPr>
          <w:rFonts w:ascii="Verdana" w:hAnsi="Verdana"/>
          <w:b/>
          <w:bCs/>
          <w:noProof/>
          <w:sz w:val="22"/>
          <w:szCs w:val="22"/>
        </w:rPr>
      </w:pPr>
    </w:p>
    <w:p w14:paraId="7368F4F6" w14:textId="633E4030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</w:p>
    <w:p w14:paraId="1C8A7F79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C2D333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2C72D62E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0F4869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352A68E4" wp14:editId="3706B477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gramStart"/>
    <w:r w:rsidR="000C00ED" w:rsidRPr="002D32B6">
      <w:rPr>
        <w:b/>
        <w:color w:val="008A8C"/>
        <w:sz w:val="20"/>
        <w:szCs w:val="20"/>
      </w:rPr>
      <w:t>gofalu</w:t>
    </w:r>
    <w:proofErr w:type="gramEnd"/>
    <w:r w:rsidR="000C00ED" w:rsidRPr="002D32B6">
      <w:rPr>
        <w:b/>
        <w:color w:val="008A8C"/>
        <w:sz w:val="20"/>
        <w:szCs w:val="20"/>
      </w:rPr>
      <w:t xml:space="preserve">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4959A9AE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0FCF4145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E7EC12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7B2B7866" wp14:editId="4DB6ECF2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5858C9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7C5306BC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14:paraId="183653E9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14:paraId="773DBDA0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16A094DE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7E96D7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67E1F7F9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45EA92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17461791" wp14:editId="7702E3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DCA172" wp14:editId="5F2A773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3EA8EF6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287B4172" w14:textId="77777777" w:rsidR="00EB2259" w:rsidRPr="00CB2BBE" w:rsidRDefault="00EB2259" w:rsidP="00EB2259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1B8A703C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29005BA8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gram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14:paraId="0DC8F5CE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44DCA17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" fillcolor="window" stroked="f" strokeweight=".5pt">
              <v:textbox>
                <w:txbxContent>
                  <w:p w14:paraId="13EA8EF6" w14:textId="77777777"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 xml:space="preserve">deirydd/Chair: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14:paraId="287B4172" w14:textId="77777777" w:rsidR="00EB2259" w:rsidRPr="00CB2BBE" w:rsidRDefault="00EB2259" w:rsidP="00EB2259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Prif Weithredwr dros dro</w:t>
                    </w:r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14:paraId="1B8A703C" w14:textId="77777777"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14:paraId="29005BA8" w14:textId="77777777"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 am ein gilydd, cydweithio</w:t>
                    </w: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gwella bob </w:t>
                    </w:r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gramEnd"/>
                  </w:p>
                  <w:p w14:paraId="0DC8F5CE" w14:textId="77777777"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7744D06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2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6"/>
  </w:num>
  <w:num w:numId="10">
    <w:abstractNumId w:val="1"/>
  </w:num>
  <w:num w:numId="11">
    <w:abstractNumId w:val="8"/>
  </w:num>
  <w:num w:numId="12">
    <w:abstractNumId w:val="11"/>
  </w:num>
  <w:num w:numId="13">
    <w:abstractNumId w:val="1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95DF5"/>
    <w:rsid w:val="000B269F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2394F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33F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62A67"/>
    <w:rsid w:val="00D77F0B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B2259"/>
    <w:rsid w:val="00ED3A4B"/>
    <w:rsid w:val="00EE0615"/>
    <w:rsid w:val="00F2003D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C6B0C6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D3A4B"/>
    <w:pPr>
      <w:spacing w:before="0" w:after="0" w:line="240" w:lineRule="auto"/>
      <w:ind w:left="0" w:right="0"/>
    </w:pPr>
    <w:rPr>
      <w:rFonts w:ascii="Calibri" w:eastAsia="Times New Roman" w:hAnsi="Calibri" w:cstheme="minorBidi"/>
      <w:kern w:val="2"/>
      <w:sz w:val="22"/>
      <w:szCs w:val="21"/>
      <w:lang w:eastAsia="en-US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D3A4B"/>
    <w:rPr>
      <w:rFonts w:ascii="Calibri" w:eastAsia="Times New Roman" w:hAnsi="Calibri" w:cstheme="minorBidi"/>
      <w:kern w:val="2"/>
      <w:sz w:val="22"/>
      <w:szCs w:val="21"/>
      <w:lang w:eastAsia="en-US"/>
      <w14:ligatures w14:val="standardContextual"/>
    </w:rPr>
  </w:style>
  <w:style w:type="character" w:styleId="CommentReference">
    <w:name w:val="annotation reference"/>
    <w:basedOn w:val="DefaultParagraphFont"/>
    <w:uiPriority w:val="99"/>
    <w:semiHidden/>
    <w:unhideWhenUsed/>
    <w:rsid w:val="00D77F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77F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77F0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7F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7F0B"/>
    <w:rPr>
      <w:b/>
      <w:bCs/>
    </w:rPr>
  </w:style>
  <w:style w:type="paragraph" w:styleId="Revision">
    <w:name w:val="Revision"/>
    <w:hidden/>
    <w:uiPriority w:val="99"/>
    <w:semiHidden/>
    <w:rsid w:val="00F2003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251426-395F-4266-8C70-B1FDEFC26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9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Kate Morgan (Swansea Bay UHB - Corporate Services)</cp:lastModifiedBy>
  <cp:revision>7</cp:revision>
  <cp:lastPrinted>2019-03-26T11:11:00Z</cp:lastPrinted>
  <dcterms:created xsi:type="dcterms:W3CDTF">2024-01-29T09:38:00Z</dcterms:created>
  <dcterms:modified xsi:type="dcterms:W3CDTF">2024-02-02T15:41:00Z</dcterms:modified>
</cp:coreProperties>
</file>