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CACC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7ACEFD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F431C" wp14:editId="0B1E6C1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E72E82" w14:textId="54C221B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780C" w:rsidRPr="000B780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24-A-028</w:t>
                            </w:r>
                          </w:p>
                          <w:p w14:paraId="41F02358" w14:textId="77777777" w:rsidR="00DC7FA9" w:rsidRDefault="00DC7FA9" w:rsidP="00DC7FA9"/>
                          <w:p w14:paraId="3488B30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B48AEA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7DF43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AE72E82" w14:textId="54C221B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B780C" w:rsidRPr="000B780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24-A-028</w:t>
                      </w:r>
                    </w:p>
                    <w:p w14:paraId="41F02358" w14:textId="77777777" w:rsidR="00DC7FA9" w:rsidRDefault="00DC7FA9" w:rsidP="00DC7FA9"/>
                    <w:p w14:paraId="3488B30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B48AEA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7AB32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E3785AD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96D9B90" w14:textId="77777777" w:rsidR="002D3A77" w:rsidRPr="00A10460" w:rsidRDefault="002D3A77" w:rsidP="00D62A67">
      <w:pPr>
        <w:spacing w:before="280"/>
        <w:rPr>
          <w:rFonts w:ascii="Verdana" w:hAnsi="Verdana"/>
          <w:b/>
          <w:sz w:val="22"/>
        </w:rPr>
      </w:pPr>
    </w:p>
    <w:p w14:paraId="070543A1" w14:textId="37237DCF" w:rsidR="000B780C" w:rsidRDefault="000B780C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B780C">
        <w:rPr>
          <w:rFonts w:ascii="Verdana" w:hAnsi="Verdana"/>
          <w:b/>
          <w:bCs/>
        </w:rPr>
        <w:t xml:space="preserve">Could </w:t>
      </w:r>
      <w:r w:rsidR="009225B5">
        <w:rPr>
          <w:rFonts w:ascii="Verdana" w:hAnsi="Verdana"/>
          <w:b/>
          <w:bCs/>
        </w:rPr>
        <w:t xml:space="preserve">you </w:t>
      </w:r>
      <w:r w:rsidRPr="000B780C">
        <w:rPr>
          <w:rFonts w:ascii="Verdana" w:hAnsi="Verdana"/>
          <w:b/>
          <w:bCs/>
        </w:rPr>
        <w:t>please let me know how long the wait list is currently for patients in Swansea Bay University Health Board for a hysterectomy? Are there any plans currently in place, or being worked on to reduce this wait?</w:t>
      </w:r>
    </w:p>
    <w:p w14:paraId="46027ABA" w14:textId="77777777" w:rsidR="0062748A" w:rsidRDefault="0062748A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56954A7D" w14:textId="77777777" w:rsidR="0062748A" w:rsidRDefault="0062748A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0ED7204E" w14:textId="43EEB08D" w:rsidR="0062748A" w:rsidRPr="0062748A" w:rsidRDefault="0062748A" w:rsidP="009225B5">
      <w:pPr>
        <w:pStyle w:val="PlainText"/>
        <w:ind w:left="505" w:right="454"/>
        <w:jc w:val="both"/>
        <w:rPr>
          <w:rFonts w:ascii="Verdana" w:hAnsi="Verdana"/>
        </w:rPr>
      </w:pPr>
      <w:r>
        <w:rPr>
          <w:rFonts w:ascii="Verdana" w:hAnsi="Verdana"/>
        </w:rPr>
        <w:t xml:space="preserve">Longest wait is </w:t>
      </w:r>
      <w:r w:rsidRPr="0062748A">
        <w:rPr>
          <w:rFonts w:ascii="Verdana" w:hAnsi="Verdana"/>
        </w:rPr>
        <w:t>147 weeks</w:t>
      </w:r>
    </w:p>
    <w:p w14:paraId="6B255586" w14:textId="77777777" w:rsidR="0062748A" w:rsidRDefault="0062748A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771B90F2" w14:textId="77777777" w:rsidR="002D3A77" w:rsidRDefault="002D3A77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092EC4C8" w14:textId="5C1E1AAB" w:rsidR="002D3A77" w:rsidRPr="00826369" w:rsidRDefault="002D3A77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826369">
        <w:rPr>
          <w:rFonts w:ascii="Verdana" w:hAnsi="Verdana"/>
          <w:kern w:val="0"/>
          <w14:ligatures w14:val="none"/>
        </w:rPr>
        <w:t xml:space="preserve">Gynaecology </w:t>
      </w:r>
      <w:r>
        <w:rPr>
          <w:rFonts w:ascii="Verdana" w:hAnsi="Verdana"/>
          <w:kern w:val="0"/>
          <w14:ligatures w14:val="none"/>
        </w:rPr>
        <w:t xml:space="preserve">has </w:t>
      </w:r>
      <w:r w:rsidRPr="00826369">
        <w:rPr>
          <w:rFonts w:ascii="Verdana" w:hAnsi="Verdana"/>
          <w:kern w:val="0"/>
          <w14:ligatures w14:val="none"/>
        </w:rPr>
        <w:t>reduced operating sessions which are not back to pre-Covid levels. There are plans for additional modular theatres to increase theatre capacity.</w:t>
      </w:r>
    </w:p>
    <w:p w14:paraId="19C3D77E" w14:textId="77777777" w:rsidR="002D3A77" w:rsidRPr="000B780C" w:rsidRDefault="002D3A77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700025DE" w14:textId="77777777" w:rsidR="000B780C" w:rsidRPr="000B780C" w:rsidRDefault="000B780C" w:rsidP="009225B5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50B9A032" w14:textId="4FF467CA" w:rsidR="000B780C" w:rsidRDefault="000B780C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B780C">
        <w:rPr>
          <w:rFonts w:ascii="Verdana" w:hAnsi="Verdana"/>
          <w:b/>
          <w:bCs/>
        </w:rPr>
        <w:t>Does Swansea Bay University Health Board have any facilities able to provide hysterectomies? If not, where are patients referred to?</w:t>
      </w:r>
    </w:p>
    <w:p w14:paraId="2882760E" w14:textId="77777777" w:rsidR="002D3A77" w:rsidRDefault="002D3A77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</w:p>
    <w:p w14:paraId="4E0BE8D1" w14:textId="3F2A8C8F" w:rsidR="002D3A77" w:rsidRPr="000B780C" w:rsidRDefault="002D3A77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826369">
        <w:rPr>
          <w:rFonts w:ascii="Verdana" w:hAnsi="Verdana"/>
        </w:rPr>
        <w:t>Yes</w:t>
      </w:r>
      <w:r w:rsidR="0086289B">
        <w:rPr>
          <w:rFonts w:ascii="Verdana" w:hAnsi="Verdana"/>
        </w:rPr>
        <w:t>.</w:t>
      </w:r>
      <w:bookmarkStart w:id="0" w:name="_GoBack"/>
      <w:bookmarkEnd w:id="0"/>
    </w:p>
    <w:p w14:paraId="7C438364" w14:textId="77777777" w:rsidR="000B780C" w:rsidRPr="000B780C" w:rsidRDefault="000B780C" w:rsidP="009225B5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45147C61" w14:textId="77777777" w:rsidR="000B780C" w:rsidRPr="000B780C" w:rsidRDefault="000B780C" w:rsidP="009225B5">
      <w:pPr>
        <w:pStyle w:val="PlainText"/>
        <w:ind w:left="505" w:right="454"/>
        <w:jc w:val="both"/>
        <w:rPr>
          <w:rFonts w:ascii="Verdana" w:hAnsi="Verdana"/>
          <w:b/>
          <w:bCs/>
        </w:rPr>
      </w:pPr>
      <w:r w:rsidRPr="000B780C">
        <w:rPr>
          <w:rFonts w:ascii="Verdana" w:hAnsi="Verdana"/>
          <w:b/>
          <w:bCs/>
        </w:rPr>
        <w:t>Are patients who are transgender included on the generalised hysterectomy wait list, or required to go to a gender and identity related surgeon instead?</w:t>
      </w:r>
    </w:p>
    <w:p w14:paraId="3DF46231" w14:textId="77777777" w:rsidR="000B780C" w:rsidRPr="000B780C" w:rsidRDefault="000B780C" w:rsidP="009225B5">
      <w:pPr>
        <w:pStyle w:val="PlainText"/>
        <w:ind w:right="454"/>
        <w:jc w:val="both"/>
        <w:rPr>
          <w:rFonts w:ascii="Verdana" w:hAnsi="Verdana"/>
          <w:b/>
          <w:bCs/>
        </w:rPr>
      </w:pPr>
    </w:p>
    <w:p w14:paraId="4D0B98C5" w14:textId="77777777" w:rsidR="002D3A77" w:rsidRPr="00826369" w:rsidRDefault="002D3A77" w:rsidP="009225B5">
      <w:pPr>
        <w:pStyle w:val="PlainText"/>
        <w:ind w:left="505" w:right="454"/>
        <w:jc w:val="both"/>
        <w:rPr>
          <w:rFonts w:ascii="Verdana" w:hAnsi="Verdana"/>
        </w:rPr>
      </w:pPr>
      <w:r w:rsidRPr="00826369">
        <w:rPr>
          <w:rFonts w:ascii="Verdana" w:hAnsi="Verdana"/>
        </w:rPr>
        <w:t xml:space="preserve">Swansea Bay has no transgender patients waiting for hysterectomy currently but would be added to the generalised waiting list for this procedure.  </w:t>
      </w:r>
    </w:p>
    <w:p w14:paraId="70C3FC9E" w14:textId="77777777" w:rsidR="00A10460" w:rsidRDefault="00A10460" w:rsidP="009225B5">
      <w:pPr>
        <w:ind w:right="454"/>
        <w:jc w:val="both"/>
        <w:rPr>
          <w:rFonts w:ascii="Verdana" w:hAnsi="Verdana"/>
          <w:bCs/>
          <w:noProof/>
          <w:sz w:val="22"/>
          <w:szCs w:val="22"/>
        </w:rPr>
      </w:pPr>
    </w:p>
    <w:p w14:paraId="29BF3C60" w14:textId="77777777" w:rsidR="00A10460" w:rsidRDefault="00A10460" w:rsidP="009225B5">
      <w:pPr>
        <w:ind w:right="510"/>
        <w:jc w:val="both"/>
        <w:rPr>
          <w:rFonts w:ascii="Verdana" w:hAnsi="Verdana"/>
          <w:bCs/>
          <w:noProof/>
          <w:sz w:val="22"/>
          <w:szCs w:val="22"/>
        </w:rPr>
      </w:pPr>
    </w:p>
    <w:sectPr w:rsid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AF63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CA52EEC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93BB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1142F89" wp14:editId="5E70744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8242B6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EA0EA8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80E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D896DCE" wp14:editId="3C462AD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2CCBB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98F6B3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E10167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A3B6B2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48AF51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E8E0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9DF24C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610E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B2AD6DD" wp14:editId="55819FC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C21D5" wp14:editId="600AE894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5514A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E06CBBF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5C3403F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E846D0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958867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8DC21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F5514AC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E06CBBF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5C3403F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E846D0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9588675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3D3865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52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5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52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52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780C"/>
    <w:rsid w:val="000C00ED"/>
    <w:rsid w:val="00111757"/>
    <w:rsid w:val="001276F0"/>
    <w:rsid w:val="001725D3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D3A77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2748A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971C7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26369"/>
    <w:rsid w:val="00846C1D"/>
    <w:rsid w:val="0086289B"/>
    <w:rsid w:val="0089491A"/>
    <w:rsid w:val="008A2D60"/>
    <w:rsid w:val="0090178A"/>
    <w:rsid w:val="00912B14"/>
    <w:rsid w:val="009225B5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0504"/>
    <w:rsid w:val="00AF0E8B"/>
    <w:rsid w:val="00AF691A"/>
    <w:rsid w:val="00B34966"/>
    <w:rsid w:val="00B61DE2"/>
    <w:rsid w:val="00B67F14"/>
    <w:rsid w:val="00B82C9E"/>
    <w:rsid w:val="00B8458F"/>
    <w:rsid w:val="00BB4931"/>
    <w:rsid w:val="00BC67E1"/>
    <w:rsid w:val="00C021A4"/>
    <w:rsid w:val="00C050BE"/>
    <w:rsid w:val="00C75A00"/>
    <w:rsid w:val="00CA07E3"/>
    <w:rsid w:val="00CA792D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61CA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0B780C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B780C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CA7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9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19237-E87A-43B5-8A86-C921F220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9</cp:revision>
  <cp:lastPrinted>2019-03-26T11:11:00Z</cp:lastPrinted>
  <dcterms:created xsi:type="dcterms:W3CDTF">2024-01-29T07:30:00Z</dcterms:created>
  <dcterms:modified xsi:type="dcterms:W3CDTF">2024-02-12T16:03:00Z</dcterms:modified>
</cp:coreProperties>
</file>