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A48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proofErr w:type="gramStart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proofErr w:type="gramEnd"/>
      <w:r w:rsidRPr="007A5616">
        <w:rPr>
          <w:sz w:val="16"/>
          <w:szCs w:val="20"/>
        </w:rPr>
        <w:t xml:space="preserve">We welcome correspondence in Welsh or English. Welsh language correspondence will </w:t>
      </w:r>
      <w:proofErr w:type="gramStart"/>
      <w:r w:rsidRPr="007A5616">
        <w:rPr>
          <w:sz w:val="16"/>
          <w:szCs w:val="20"/>
        </w:rPr>
        <w:t>be replied</w:t>
      </w:r>
      <w:proofErr w:type="gramEnd"/>
      <w:r w:rsidRPr="007A5616">
        <w:rPr>
          <w:sz w:val="16"/>
          <w:szCs w:val="20"/>
        </w:rPr>
        <w:t xml:space="preserve"> to in Welsh, and this will not lead to a delay</w:t>
      </w:r>
      <w:r w:rsidR="005925B8" w:rsidRPr="007A5616">
        <w:rPr>
          <w:sz w:val="16"/>
          <w:szCs w:val="20"/>
        </w:rPr>
        <w:t>.</w:t>
      </w:r>
    </w:p>
    <w:p w14:paraId="554CB86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2C4B5" wp14:editId="6F3113A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A7DD1C" w14:textId="6A81D9F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6BBF" w:rsidRPr="00406B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24-A-027</w:t>
                            </w:r>
                          </w:p>
                          <w:p w14:paraId="2FDA5F6D" w14:textId="77777777" w:rsidR="00DC7FA9" w:rsidRDefault="00DC7FA9" w:rsidP="00DC7FA9"/>
                          <w:p w14:paraId="678BB3C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57D020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2C4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1A7DD1C" w14:textId="6A81D9F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06BBF" w:rsidRPr="00406B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24-A-027</w:t>
                      </w:r>
                    </w:p>
                    <w:p w14:paraId="2FDA5F6D" w14:textId="77777777" w:rsidR="00DC7FA9" w:rsidRDefault="00DC7FA9" w:rsidP="00DC7FA9"/>
                    <w:p w14:paraId="678BB3C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57D020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4BE31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9540F8C" w14:textId="1E8C89C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872A0A6" w14:textId="69E4855A" w:rsidR="00406BBF" w:rsidRDefault="00406BBF" w:rsidP="005B72C5">
      <w:pPr>
        <w:pStyle w:val="xmsolistparagraph"/>
        <w:spacing w:before="0" w:beforeAutospacing="0" w:after="0" w:afterAutospacing="0"/>
        <w:ind w:left="505" w:right="680"/>
        <w:jc w:val="both"/>
        <w:rPr>
          <w:rFonts w:ascii="Verdana" w:eastAsia="Times New Roman" w:hAnsi="Verdana" w:cs="Arial"/>
        </w:rPr>
      </w:pPr>
      <w:r w:rsidRPr="00406BBF">
        <w:rPr>
          <w:rFonts w:ascii="Verdana" w:eastAsia="Times New Roman" w:hAnsi="Verdana" w:cs="Arial"/>
        </w:rPr>
        <w:t>The average number of manned G</w:t>
      </w:r>
      <w:r w:rsidR="00C011F6">
        <w:rPr>
          <w:rFonts w:ascii="Verdana" w:eastAsia="Times New Roman" w:hAnsi="Verdana" w:cs="Arial"/>
        </w:rPr>
        <w:t xml:space="preserve">eneral Dental Service, </w:t>
      </w:r>
      <w:r w:rsidRPr="00406BBF">
        <w:rPr>
          <w:rFonts w:ascii="Verdana" w:eastAsia="Times New Roman" w:hAnsi="Verdana" w:cs="Arial"/>
        </w:rPr>
        <w:t>P</w:t>
      </w:r>
      <w:r w:rsidR="00C011F6">
        <w:rPr>
          <w:rFonts w:ascii="Verdana" w:eastAsia="Times New Roman" w:hAnsi="Verdana" w:cs="Arial"/>
        </w:rPr>
        <w:t xml:space="preserve">ersonal </w:t>
      </w:r>
      <w:r w:rsidRPr="00406BBF">
        <w:rPr>
          <w:rFonts w:ascii="Verdana" w:eastAsia="Times New Roman" w:hAnsi="Verdana" w:cs="Arial"/>
        </w:rPr>
        <w:t>D</w:t>
      </w:r>
      <w:r w:rsidR="00C011F6">
        <w:rPr>
          <w:rFonts w:ascii="Verdana" w:eastAsia="Times New Roman" w:hAnsi="Verdana" w:cs="Arial"/>
        </w:rPr>
        <w:t xml:space="preserve">ental </w:t>
      </w:r>
      <w:r w:rsidRPr="00406BBF">
        <w:rPr>
          <w:rFonts w:ascii="Verdana" w:eastAsia="Times New Roman" w:hAnsi="Verdana" w:cs="Arial"/>
        </w:rPr>
        <w:t>S</w:t>
      </w:r>
      <w:r w:rsidR="00C011F6">
        <w:rPr>
          <w:rFonts w:ascii="Verdana" w:eastAsia="Times New Roman" w:hAnsi="Verdana" w:cs="Arial"/>
        </w:rPr>
        <w:t>ervice</w:t>
      </w:r>
      <w:r w:rsidRPr="00406BBF">
        <w:rPr>
          <w:rFonts w:ascii="Verdana" w:eastAsia="Times New Roman" w:hAnsi="Verdana" w:cs="Arial"/>
        </w:rPr>
        <w:t xml:space="preserve"> and C</w:t>
      </w:r>
      <w:r w:rsidR="00C011F6">
        <w:rPr>
          <w:rFonts w:ascii="Verdana" w:eastAsia="Times New Roman" w:hAnsi="Verdana" w:cs="Arial"/>
        </w:rPr>
        <w:t xml:space="preserve">ommunity </w:t>
      </w:r>
      <w:r w:rsidRPr="00406BBF">
        <w:rPr>
          <w:rFonts w:ascii="Verdana" w:eastAsia="Times New Roman" w:hAnsi="Verdana" w:cs="Arial"/>
        </w:rPr>
        <w:t>D</w:t>
      </w:r>
      <w:r w:rsidR="00C011F6">
        <w:rPr>
          <w:rFonts w:ascii="Verdana" w:eastAsia="Times New Roman" w:hAnsi="Verdana" w:cs="Arial"/>
        </w:rPr>
        <w:t xml:space="preserve">ental </w:t>
      </w:r>
      <w:r w:rsidRPr="00406BBF">
        <w:rPr>
          <w:rFonts w:ascii="Verdana" w:eastAsia="Times New Roman" w:hAnsi="Verdana" w:cs="Arial"/>
        </w:rPr>
        <w:t>S</w:t>
      </w:r>
      <w:r w:rsidR="00C011F6">
        <w:rPr>
          <w:rFonts w:ascii="Verdana" w:eastAsia="Times New Roman" w:hAnsi="Verdana" w:cs="Arial"/>
        </w:rPr>
        <w:t>ervice,</w:t>
      </w:r>
      <w:r w:rsidRPr="00406BBF">
        <w:rPr>
          <w:rFonts w:ascii="Verdana" w:eastAsia="Times New Roman" w:hAnsi="Verdana" w:cs="Arial"/>
        </w:rPr>
        <w:t xml:space="preserve"> access sessions each C</w:t>
      </w:r>
      <w:r w:rsidR="00C011F6">
        <w:rPr>
          <w:rFonts w:ascii="Verdana" w:eastAsia="Times New Roman" w:hAnsi="Verdana" w:cs="Arial"/>
        </w:rPr>
        <w:t xml:space="preserve">ommunity </w:t>
      </w:r>
      <w:r w:rsidRPr="00406BBF">
        <w:rPr>
          <w:rFonts w:ascii="Verdana" w:eastAsia="Times New Roman" w:hAnsi="Verdana" w:cs="Arial"/>
        </w:rPr>
        <w:t>D</w:t>
      </w:r>
      <w:r w:rsidR="00C011F6">
        <w:rPr>
          <w:rFonts w:ascii="Verdana" w:eastAsia="Times New Roman" w:hAnsi="Verdana" w:cs="Arial"/>
        </w:rPr>
        <w:t xml:space="preserve">ental </w:t>
      </w:r>
      <w:r w:rsidRPr="00406BBF">
        <w:rPr>
          <w:rFonts w:ascii="Verdana" w:eastAsia="Times New Roman" w:hAnsi="Verdana" w:cs="Arial"/>
        </w:rPr>
        <w:t>S</w:t>
      </w:r>
      <w:r w:rsidR="00C011F6">
        <w:rPr>
          <w:rFonts w:ascii="Verdana" w:eastAsia="Times New Roman" w:hAnsi="Verdana" w:cs="Arial"/>
        </w:rPr>
        <w:t>ervice</w:t>
      </w:r>
      <w:r w:rsidRPr="00406BBF">
        <w:rPr>
          <w:rFonts w:ascii="Verdana" w:eastAsia="Times New Roman" w:hAnsi="Verdana" w:cs="Arial"/>
        </w:rPr>
        <w:t xml:space="preserve"> clinic in your Health Board runs each week.</w:t>
      </w:r>
    </w:p>
    <w:p w14:paraId="42076900" w14:textId="77777777" w:rsidR="00406BBF" w:rsidRPr="00406BBF" w:rsidRDefault="00406BBF" w:rsidP="005B72C5">
      <w:pPr>
        <w:pStyle w:val="xmsolistparagraph"/>
        <w:spacing w:before="0" w:beforeAutospacing="0" w:after="0" w:afterAutospacing="0"/>
        <w:ind w:left="505" w:right="680"/>
        <w:jc w:val="both"/>
        <w:rPr>
          <w:rFonts w:ascii="Verdana" w:eastAsia="Times New Roman" w:hAnsi="Verdana" w:cs="Arial"/>
        </w:rPr>
      </w:pPr>
    </w:p>
    <w:tbl>
      <w:tblPr>
        <w:tblpPr w:leftFromText="180" w:rightFromText="180" w:vertAnchor="text" w:horzAnchor="margin" w:tblpXSpec="center" w:tblpY="211"/>
        <w:tblW w:w="9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329"/>
        <w:gridCol w:w="2207"/>
        <w:gridCol w:w="2207"/>
      </w:tblGrid>
      <w:tr w:rsidR="00406BBF" w:rsidRPr="00406BBF" w14:paraId="72C2A924" w14:textId="77777777" w:rsidTr="00B90C6B">
        <w:trPr>
          <w:trHeight w:val="930"/>
        </w:trPr>
        <w:tc>
          <w:tcPr>
            <w:tcW w:w="2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2358A" w14:textId="77777777" w:rsidR="00406BBF" w:rsidRPr="00406BBF" w:rsidRDefault="00406BBF" w:rsidP="00406BBF">
            <w:pPr>
              <w:spacing w:line="252" w:lineRule="auto"/>
              <w:jc w:val="center"/>
              <w:rPr>
                <w:rFonts w:ascii="Verdana" w:eastAsiaTheme="minorHAnsi" w:hAnsi="Verdana"/>
                <w:sz w:val="22"/>
                <w:szCs w:val="22"/>
              </w:rPr>
            </w:pPr>
            <w:r w:rsidRPr="00406BBF">
              <w:rPr>
                <w:rFonts w:ascii="Verdana" w:hAnsi="Verdana"/>
                <w:b/>
                <w:bCs/>
                <w:sz w:val="22"/>
                <w:szCs w:val="22"/>
                <w14:ligatures w14:val="standardContextual"/>
              </w:rPr>
              <w:t>Clinic Name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CC05B" w14:textId="77777777" w:rsidR="00406BBF" w:rsidRPr="00406BBF" w:rsidRDefault="00406BBF" w:rsidP="00406BBF">
            <w:pPr>
              <w:spacing w:line="252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406BBF">
              <w:rPr>
                <w:rFonts w:ascii="Verdana" w:hAnsi="Verdana"/>
                <w:b/>
                <w:bCs/>
                <w:sz w:val="22"/>
                <w:szCs w:val="22"/>
                <w14:ligatures w14:val="standardContextual"/>
              </w:rPr>
              <w:t>Number of Manned CDS Sessions per Week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C3901" w14:textId="77777777" w:rsidR="00406BBF" w:rsidRPr="00406BBF" w:rsidRDefault="00406BBF" w:rsidP="00406BBF">
            <w:pPr>
              <w:spacing w:line="252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406BBF">
              <w:rPr>
                <w:rFonts w:ascii="Verdana" w:hAnsi="Verdana"/>
                <w:b/>
                <w:bCs/>
                <w:sz w:val="22"/>
                <w:szCs w:val="22"/>
                <w14:ligatures w14:val="standardContextual"/>
              </w:rPr>
              <w:t>Number of Manned PDS Sessions per Week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39BF4" w14:textId="77777777" w:rsidR="00406BBF" w:rsidRPr="00406BBF" w:rsidRDefault="00406BBF" w:rsidP="00406BBF">
            <w:pPr>
              <w:spacing w:line="252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406BBF">
              <w:rPr>
                <w:rFonts w:ascii="Verdana" w:hAnsi="Verdana"/>
                <w:b/>
                <w:bCs/>
                <w:sz w:val="22"/>
                <w:szCs w:val="22"/>
                <w14:ligatures w14:val="standardContextual"/>
              </w:rPr>
              <w:t>Number of Manned GDS Sessions per Week</w:t>
            </w:r>
          </w:p>
        </w:tc>
      </w:tr>
      <w:tr w:rsidR="00660FB9" w:rsidRPr="00406BBF" w14:paraId="415D0646" w14:textId="77777777" w:rsidTr="009163EB">
        <w:trPr>
          <w:trHeight w:val="620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FD18D" w14:textId="77777777" w:rsidR="00660FB9" w:rsidRPr="00406BBF" w:rsidRDefault="00660FB9" w:rsidP="00660FB9">
            <w:pPr>
              <w:spacing w:line="252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Central Clinic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6D149" w14:textId="19B3483B" w:rsidR="00660FB9" w:rsidRPr="00B90C6B" w:rsidRDefault="00660FB9" w:rsidP="00660FB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90C6B">
              <w:rPr>
                <w:rFonts w:ascii="Verdana" w:hAnsi="Verdana"/>
                <w:sz w:val="22"/>
                <w:szCs w:val="22"/>
                <w14:ligatures w14:val="standardContextual"/>
              </w:rPr>
              <w:t>20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7A6CE" w14:textId="4CE98FC2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D6D2AC" w14:textId="7EDCAAAE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1F0398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  <w:tr w:rsidR="00660FB9" w:rsidRPr="00406BBF" w14:paraId="70DF53F2" w14:textId="77777777" w:rsidTr="00AC73B6">
        <w:trPr>
          <w:trHeight w:val="620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7396" w14:textId="69BBA7C8" w:rsidR="00660FB9" w:rsidRPr="00406BBF" w:rsidRDefault="00660FB9" w:rsidP="00660FB9">
            <w:pPr>
              <w:spacing w:line="252" w:lineRule="auto"/>
              <w:jc w:val="center"/>
              <w:rPr>
                <w:rFonts w:ascii="Verdana" w:eastAsiaTheme="minorHAnsi" w:hAnsi="Verdana" w:cs="Calibri"/>
                <w:sz w:val="22"/>
                <w:szCs w:val="22"/>
                <w:lang w:eastAsia="en-US"/>
              </w:rPr>
            </w:pP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P</w:t>
            </w:r>
            <w:r w:rsidR="00C011F6">
              <w:rPr>
                <w:rFonts w:ascii="Verdana" w:hAnsi="Verdana"/>
                <w:sz w:val="22"/>
                <w:szCs w:val="22"/>
                <w14:ligatures w14:val="standardContextual"/>
              </w:rPr>
              <w:t xml:space="preserve">ort </w:t>
            </w: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T</w:t>
            </w:r>
            <w:r w:rsidR="00C011F6">
              <w:rPr>
                <w:rFonts w:ascii="Verdana" w:hAnsi="Verdana"/>
                <w:sz w:val="22"/>
                <w:szCs w:val="22"/>
                <w14:ligatures w14:val="standardContextual"/>
              </w:rPr>
              <w:t xml:space="preserve">albot </w:t>
            </w: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R</w:t>
            </w:r>
            <w:r w:rsidR="00C011F6">
              <w:rPr>
                <w:rFonts w:ascii="Verdana" w:hAnsi="Verdana"/>
                <w:sz w:val="22"/>
                <w:szCs w:val="22"/>
                <w14:ligatures w14:val="standardContextual"/>
              </w:rPr>
              <w:t xml:space="preserve">esource </w:t>
            </w: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C</w:t>
            </w:r>
            <w:r w:rsidR="00C011F6">
              <w:rPr>
                <w:rFonts w:ascii="Verdana" w:hAnsi="Verdana"/>
                <w:sz w:val="22"/>
                <w:szCs w:val="22"/>
                <w14:ligatures w14:val="standardContextual"/>
              </w:rPr>
              <w:t>entre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D1842" w14:textId="120D5AEE" w:rsidR="00660FB9" w:rsidRPr="00B90C6B" w:rsidRDefault="00660FB9" w:rsidP="00660FB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90C6B">
              <w:rPr>
                <w:rFonts w:ascii="Verdana" w:hAnsi="Verdana"/>
                <w:sz w:val="22"/>
                <w:szCs w:val="22"/>
                <w14:ligatures w14:val="standardContextual"/>
              </w:rPr>
              <w:t>30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A882DB" w14:textId="11E0175A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E675E5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B0CE18" w14:textId="373CEBE8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1F0398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  <w:tr w:rsidR="00660FB9" w:rsidRPr="00406BBF" w14:paraId="78DD7FA6" w14:textId="77777777" w:rsidTr="00AC73B6">
        <w:trPr>
          <w:trHeight w:val="310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453F7" w14:textId="77777777" w:rsidR="00660FB9" w:rsidRPr="00406BBF" w:rsidRDefault="00660FB9" w:rsidP="00660FB9">
            <w:pPr>
              <w:spacing w:line="252" w:lineRule="auto"/>
              <w:jc w:val="center"/>
              <w:rPr>
                <w:rFonts w:ascii="Verdana" w:eastAsiaTheme="minorHAnsi" w:hAnsi="Verdana" w:cs="Calibri"/>
                <w:sz w:val="22"/>
                <w:szCs w:val="22"/>
                <w:lang w:eastAsia="en-US"/>
              </w:rPr>
            </w:pP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Dyfed Road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5F7AF" w14:textId="25661EA0" w:rsidR="00660FB9" w:rsidRPr="00B90C6B" w:rsidRDefault="00660FB9" w:rsidP="00660FB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90C6B">
              <w:rPr>
                <w:rFonts w:ascii="Verdana" w:hAnsi="Verdana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6BBCF4" w14:textId="5CECA0F9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E675E5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3CC850" w14:textId="3732E25F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1F0398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  <w:tr w:rsidR="00660FB9" w:rsidRPr="00406BBF" w14:paraId="279CB1ED" w14:textId="77777777" w:rsidTr="00AC73B6">
        <w:trPr>
          <w:trHeight w:val="310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6F44B" w14:textId="77777777" w:rsidR="00660FB9" w:rsidRPr="00406BBF" w:rsidRDefault="00660FB9" w:rsidP="00660FB9">
            <w:pPr>
              <w:spacing w:line="252" w:lineRule="auto"/>
              <w:jc w:val="center"/>
              <w:rPr>
                <w:rFonts w:ascii="Verdana" w:eastAsiaTheme="minorHAnsi" w:hAnsi="Verdana" w:cs="Calibri"/>
                <w:sz w:val="22"/>
                <w:szCs w:val="22"/>
                <w:lang w:eastAsia="en-US"/>
              </w:rPr>
            </w:pP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 xml:space="preserve">Ty </w:t>
            </w:r>
            <w:proofErr w:type="spellStart"/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Einon</w:t>
            </w:r>
            <w:proofErr w:type="spellEnd"/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6DE27" w14:textId="59B1A283" w:rsidR="00660FB9" w:rsidRPr="00B90C6B" w:rsidRDefault="00660FB9" w:rsidP="00660FB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90C6B">
              <w:rPr>
                <w:rFonts w:ascii="Verdana" w:hAnsi="Verdana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055024" w14:textId="7CE86305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E675E5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E043FB" w14:textId="36232E1B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1F0398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  <w:tr w:rsidR="00660FB9" w:rsidRPr="00406BBF" w14:paraId="311DF684" w14:textId="77777777" w:rsidTr="00AC73B6">
        <w:trPr>
          <w:trHeight w:val="310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29E59" w14:textId="77777777" w:rsidR="00660FB9" w:rsidRPr="00406BBF" w:rsidRDefault="00660FB9" w:rsidP="00660FB9">
            <w:pPr>
              <w:spacing w:line="252" w:lineRule="auto"/>
              <w:jc w:val="center"/>
              <w:rPr>
                <w:rFonts w:ascii="Verdana" w:eastAsiaTheme="minorHAnsi" w:hAnsi="Verdana" w:cs="Calibri"/>
                <w:sz w:val="22"/>
                <w:szCs w:val="22"/>
                <w:lang w:eastAsia="en-US"/>
              </w:rPr>
            </w:pPr>
            <w:proofErr w:type="spellStart"/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Pontardawe</w:t>
            </w:r>
            <w:proofErr w:type="spellEnd"/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A095" w14:textId="0EB452E2" w:rsidR="00660FB9" w:rsidRPr="00B90C6B" w:rsidRDefault="00660FB9" w:rsidP="00660FB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90C6B">
              <w:rPr>
                <w:rFonts w:ascii="Verdana" w:hAnsi="Verdana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5A75AE" w14:textId="7A2BAC9A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E675E5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61704D" w14:textId="7EAC823E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1F0398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  <w:tr w:rsidR="00660FB9" w:rsidRPr="00406BBF" w14:paraId="1FF0DC27" w14:textId="77777777" w:rsidTr="00AC73B6">
        <w:trPr>
          <w:trHeight w:val="310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6F6CC" w14:textId="77777777" w:rsidR="00660FB9" w:rsidRPr="00406BBF" w:rsidRDefault="00660FB9" w:rsidP="00660FB9">
            <w:pPr>
              <w:spacing w:line="252" w:lineRule="auto"/>
              <w:jc w:val="center"/>
              <w:rPr>
                <w:rFonts w:ascii="Verdana" w:eastAsiaTheme="minorHAnsi" w:hAnsi="Verdana" w:cs="Calibri"/>
                <w:sz w:val="22"/>
                <w:szCs w:val="22"/>
                <w:lang w:eastAsia="en-US"/>
              </w:rPr>
            </w:pPr>
            <w:r w:rsidRPr="00406BBF">
              <w:rPr>
                <w:rFonts w:ascii="Verdana" w:hAnsi="Verdana"/>
                <w:sz w:val="22"/>
                <w:szCs w:val="22"/>
                <w14:ligatures w14:val="standardContextual"/>
              </w:rPr>
              <w:t>Morriston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6EFF1" w14:textId="36DC7308" w:rsidR="00660FB9" w:rsidRPr="00B90C6B" w:rsidRDefault="00660FB9" w:rsidP="00660FB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90C6B">
              <w:rPr>
                <w:rFonts w:ascii="Verdana" w:hAnsi="Verdana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1F9F61" w14:textId="78897E76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E675E5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323A3C" w14:textId="3B0D8CD2" w:rsidR="00660FB9" w:rsidRPr="00406BBF" w:rsidRDefault="00660FB9" w:rsidP="00660FB9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1F0398"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</w:tbl>
    <w:p w14:paraId="28B6AD79" w14:textId="77777777" w:rsidR="00406BBF" w:rsidRPr="00406BBF" w:rsidRDefault="00406BBF" w:rsidP="00406BBF">
      <w:pPr>
        <w:pStyle w:val="xmsolistparagraph"/>
        <w:spacing w:before="0" w:beforeAutospacing="0" w:after="0" w:afterAutospacing="0"/>
        <w:ind w:left="505"/>
        <w:rPr>
          <w:rFonts w:ascii="Verdana" w:eastAsia="Times New Roman" w:hAnsi="Verdana"/>
        </w:rPr>
      </w:pPr>
    </w:p>
    <w:p w14:paraId="7AA5DECB" w14:textId="77777777" w:rsidR="00406BBF" w:rsidRPr="00406BBF" w:rsidRDefault="00406BBF" w:rsidP="00D62A67">
      <w:pPr>
        <w:spacing w:before="280"/>
        <w:rPr>
          <w:rFonts w:ascii="Verdana" w:hAnsi="Verdana"/>
          <w:b/>
          <w:sz w:val="22"/>
          <w:szCs w:val="22"/>
        </w:rPr>
      </w:pPr>
    </w:p>
    <w:p w14:paraId="4FBB006F" w14:textId="77777777" w:rsidR="00406BBF" w:rsidRPr="00406BBF" w:rsidRDefault="00406BBF" w:rsidP="00D62A67">
      <w:pPr>
        <w:spacing w:before="280"/>
        <w:rPr>
          <w:rFonts w:ascii="Verdana" w:hAnsi="Verdana"/>
          <w:b/>
          <w:sz w:val="22"/>
          <w:szCs w:val="22"/>
        </w:rPr>
      </w:pPr>
    </w:p>
    <w:p w14:paraId="18E54335" w14:textId="77777777" w:rsidR="002677FD" w:rsidRPr="00406BBF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E4FF776" w14:textId="77777777" w:rsidR="00A10460" w:rsidRPr="00406BBF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CD52DFA" w14:textId="77777777" w:rsidR="00A10460" w:rsidRPr="00406BBF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951ADEF" w14:textId="77777777" w:rsidR="00A10460" w:rsidRPr="00406BBF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D8A62B2" w14:textId="77777777" w:rsidR="00A10460" w:rsidRPr="00406BBF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56881FB" w14:textId="77777777" w:rsidR="00660FB9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406BBF">
        <w:rPr>
          <w:rFonts w:ascii="Verdana" w:hAnsi="Verdana"/>
          <w:b/>
          <w:bCs/>
          <w:noProof/>
          <w:sz w:val="22"/>
          <w:szCs w:val="22"/>
        </w:rPr>
        <w:br/>
      </w:r>
      <w:r w:rsidRPr="00406BBF">
        <w:rPr>
          <w:rFonts w:ascii="Verdana" w:hAnsi="Verdana"/>
          <w:b/>
          <w:bCs/>
          <w:noProof/>
          <w:sz w:val="22"/>
          <w:szCs w:val="22"/>
        </w:rPr>
        <w:br/>
      </w:r>
      <w:r w:rsidRPr="00406BBF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8CE471F" w14:textId="6232AB7C" w:rsidR="00660FB9" w:rsidRPr="00660FB9" w:rsidRDefault="00660FB9" w:rsidP="00660FB9">
      <w:pPr>
        <w:ind w:left="720"/>
        <w:jc w:val="both"/>
        <w:rPr>
          <w:rFonts w:ascii="Verdana" w:hAnsi="Verdana"/>
          <w:b/>
          <w:bCs/>
          <w:noProof/>
          <w:sz w:val="22"/>
          <w:szCs w:val="22"/>
        </w:rPr>
      </w:pPr>
      <w:r w:rsidRPr="00660FB9">
        <w:rPr>
          <w:rFonts w:ascii="Verdana" w:hAnsi="Verdana"/>
          <w:sz w:val="22"/>
          <w:szCs w:val="22"/>
        </w:rPr>
        <w:t xml:space="preserve">*Swansea Bay University Health Board does not </w:t>
      </w:r>
      <w:r w:rsidR="00022F52">
        <w:rPr>
          <w:rFonts w:ascii="Verdana" w:hAnsi="Verdana"/>
          <w:sz w:val="22"/>
          <w:szCs w:val="22"/>
        </w:rPr>
        <w:t>hold</w:t>
      </w:r>
      <w:r w:rsidRPr="00660FB9">
        <w:rPr>
          <w:rFonts w:ascii="Verdana" w:hAnsi="Verdana"/>
          <w:sz w:val="22"/>
          <w:szCs w:val="22"/>
        </w:rPr>
        <w:t xml:space="preserve"> any PDS or GDS </w:t>
      </w:r>
      <w:r w:rsidR="00B955C6">
        <w:rPr>
          <w:rFonts w:ascii="Verdana" w:hAnsi="Verdana"/>
          <w:sz w:val="22"/>
          <w:szCs w:val="22"/>
        </w:rPr>
        <w:t xml:space="preserve">access sessions </w:t>
      </w:r>
      <w:r w:rsidRPr="00660FB9">
        <w:rPr>
          <w:rFonts w:ascii="Verdana" w:hAnsi="Verdana"/>
          <w:sz w:val="22"/>
          <w:szCs w:val="22"/>
        </w:rPr>
        <w:t>at the above</w:t>
      </w:r>
      <w:r w:rsidR="00B955C6">
        <w:rPr>
          <w:rFonts w:ascii="Verdana" w:hAnsi="Verdana"/>
          <w:sz w:val="22"/>
          <w:szCs w:val="22"/>
        </w:rPr>
        <w:t xml:space="preserve"> </w:t>
      </w:r>
      <w:r w:rsidRPr="00660FB9">
        <w:rPr>
          <w:rFonts w:ascii="Verdana" w:hAnsi="Verdana"/>
          <w:sz w:val="22"/>
          <w:szCs w:val="22"/>
        </w:rPr>
        <w:t>sites</w:t>
      </w:r>
      <w:r>
        <w:rPr>
          <w:rFonts w:ascii="Verdana" w:hAnsi="Verdana"/>
          <w:sz w:val="22"/>
          <w:szCs w:val="22"/>
        </w:rPr>
        <w:t>.</w:t>
      </w:r>
    </w:p>
    <w:p w14:paraId="6F9A6F75" w14:textId="697ED591" w:rsidR="00421E7F" w:rsidRPr="00A10460" w:rsidRDefault="00421E7F" w:rsidP="00660FB9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46A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EBA1B1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CDD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35431FD" wp14:editId="500E663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6BF16AF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27A0CECF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C8F4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144B226" wp14:editId="6373198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E2160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272CB1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8E67AC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1D006E4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493285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730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A6F9A1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1B9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37330E1" wp14:editId="052718B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EC947A" wp14:editId="5A08DE4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7E10A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E5184E7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864482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A31609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0352E82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C94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5B7E10A6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E5184E7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864482A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6A316093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0352E822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6AD4B9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F42C56"/>
    <w:multiLevelType w:val="multilevel"/>
    <w:tmpl w:val="40B2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A7A155F"/>
    <w:multiLevelType w:val="hybridMultilevel"/>
    <w:tmpl w:val="56045430"/>
    <w:lvl w:ilvl="0" w:tplc="9574EBB6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D5192C"/>
    <w:multiLevelType w:val="hybridMultilevel"/>
    <w:tmpl w:val="29AC0392"/>
    <w:lvl w:ilvl="0" w:tplc="4554FECA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8939EF"/>
    <w:multiLevelType w:val="hybridMultilevel"/>
    <w:tmpl w:val="E38856BA"/>
    <w:lvl w:ilvl="0" w:tplc="DF9AC6C4">
      <w:numFmt w:val="bullet"/>
      <w:lvlText w:val=""/>
      <w:lvlJc w:val="left"/>
      <w:pPr>
        <w:ind w:left="122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322158">
    <w:abstractNumId w:val="15"/>
  </w:num>
  <w:num w:numId="2" w16cid:durableId="1303534203">
    <w:abstractNumId w:val="0"/>
  </w:num>
  <w:num w:numId="3" w16cid:durableId="1426610784">
    <w:abstractNumId w:val="9"/>
  </w:num>
  <w:num w:numId="4" w16cid:durableId="1851987859">
    <w:abstractNumId w:val="18"/>
  </w:num>
  <w:num w:numId="5" w16cid:durableId="594941739">
    <w:abstractNumId w:val="5"/>
  </w:num>
  <w:num w:numId="6" w16cid:durableId="2131392709">
    <w:abstractNumId w:val="4"/>
  </w:num>
  <w:num w:numId="7" w16cid:durableId="875502183">
    <w:abstractNumId w:val="12"/>
  </w:num>
  <w:num w:numId="8" w16cid:durableId="2045015061">
    <w:abstractNumId w:val="17"/>
  </w:num>
  <w:num w:numId="9" w16cid:durableId="436021129">
    <w:abstractNumId w:val="20"/>
  </w:num>
  <w:num w:numId="10" w16cid:durableId="673724936">
    <w:abstractNumId w:val="2"/>
  </w:num>
  <w:num w:numId="11" w16cid:durableId="60099175">
    <w:abstractNumId w:val="11"/>
  </w:num>
  <w:num w:numId="12" w16cid:durableId="863442361">
    <w:abstractNumId w:val="14"/>
  </w:num>
  <w:num w:numId="13" w16cid:durableId="446124905">
    <w:abstractNumId w:val="19"/>
  </w:num>
  <w:num w:numId="14" w16cid:durableId="4657767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77690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1154152">
    <w:abstractNumId w:val="13"/>
  </w:num>
  <w:num w:numId="17" w16cid:durableId="207031262">
    <w:abstractNumId w:val="6"/>
  </w:num>
  <w:num w:numId="18" w16cid:durableId="1255823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1028148">
    <w:abstractNumId w:val="3"/>
  </w:num>
  <w:num w:numId="20" w16cid:durableId="1431659109">
    <w:abstractNumId w:val="16"/>
  </w:num>
  <w:num w:numId="21" w16cid:durableId="1243640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2F52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6BBF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B72C5"/>
    <w:rsid w:val="005F0E79"/>
    <w:rsid w:val="00602EE5"/>
    <w:rsid w:val="006137E4"/>
    <w:rsid w:val="00635BDA"/>
    <w:rsid w:val="006564DF"/>
    <w:rsid w:val="00660FB9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7BF1"/>
    <w:rsid w:val="00B34966"/>
    <w:rsid w:val="00B61DE2"/>
    <w:rsid w:val="00B82C9E"/>
    <w:rsid w:val="00B8458F"/>
    <w:rsid w:val="00B90C6B"/>
    <w:rsid w:val="00B955C6"/>
    <w:rsid w:val="00BB4931"/>
    <w:rsid w:val="00BC67E1"/>
    <w:rsid w:val="00C011F6"/>
    <w:rsid w:val="00C021A4"/>
    <w:rsid w:val="00C050BE"/>
    <w:rsid w:val="00C75A00"/>
    <w:rsid w:val="00C8462E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B1D4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listparagraph">
    <w:name w:val="xmsolistparagraph"/>
    <w:basedOn w:val="Normal"/>
    <w:rsid w:val="00406BBF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07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B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B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3A43E-9107-432A-B8B7-4236D3FF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9</cp:revision>
  <cp:lastPrinted>2019-03-26T11:11:00Z</cp:lastPrinted>
  <dcterms:created xsi:type="dcterms:W3CDTF">2024-02-05T13:59:00Z</dcterms:created>
  <dcterms:modified xsi:type="dcterms:W3CDTF">2024-02-06T09:13:00Z</dcterms:modified>
</cp:coreProperties>
</file>