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257A" w:rsidRPr="0095257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24-A-012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5257A" w:rsidRPr="0095257A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24-A-012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5257A" w:rsidRPr="0095257A" w:rsidRDefault="0095257A" w:rsidP="0095257A">
      <w:pPr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From 1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 November 2023 until 31st December 2023 how many shifts has your Trust or Health Board utilised Thornbury Nursing services for?</w:t>
      </w:r>
    </w:p>
    <w:p w:rsidR="0095257A" w:rsidRPr="0095257A" w:rsidRDefault="0095257A" w:rsidP="0095257A">
      <w:pPr>
        <w:rPr>
          <w:rFonts w:ascii="Verdana" w:hAnsi="Verdana" w:cs="Calibri"/>
          <w:color w:val="000000" w:themeColor="text1"/>
          <w:sz w:val="22"/>
          <w:szCs w:val="22"/>
        </w:rPr>
      </w:pPr>
      <w:r w:rsidRPr="0095257A">
        <w:rPr>
          <w:rFonts w:ascii="Verdana" w:hAnsi="Verdana"/>
          <w:color w:val="000000" w:themeColor="text1"/>
          <w:sz w:val="22"/>
          <w:szCs w:val="22"/>
        </w:rPr>
        <w:t>202</w:t>
      </w:r>
    </w:p>
    <w:p w:rsidR="0095257A" w:rsidRPr="0095257A" w:rsidRDefault="0095257A" w:rsidP="0095257A">
      <w:pPr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Within this same time frame (1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 November 2023 until 31st December 2023) please list all wards or departments that utilised this agency and display the number of shifts in each.</w:t>
      </w:r>
    </w:p>
    <w:p w:rsidR="0095257A" w:rsidRPr="0095257A" w:rsidRDefault="0095257A" w:rsidP="0095257A">
      <w:pPr>
        <w:rPr>
          <w:rFonts w:ascii="Verdana" w:hAnsi="Verdana" w:cs="Calibri"/>
          <w:color w:val="000000" w:themeColor="text1"/>
          <w:sz w:val="22"/>
          <w:szCs w:val="22"/>
        </w:rPr>
      </w:pPr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Neo</w:t>
      </w:r>
      <w:r w:rsidR="00726CE4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n</w:t>
      </w:r>
      <w:bookmarkStart w:id="0" w:name="_GoBack"/>
      <w:bookmarkEnd w:id="0"/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atal </w:t>
      </w:r>
    </w:p>
    <w:p w:rsidR="0095257A" w:rsidRPr="0095257A" w:rsidRDefault="0095257A" w:rsidP="0095257A">
      <w:pPr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b/>
          <w:color w:val="0070C0"/>
          <w:sz w:val="22"/>
          <w:szCs w:val="22"/>
          <w:bdr w:val="none" w:sz="0" w:space="0" w:color="auto" w:frame="1"/>
        </w:rPr>
        <w:t> 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Within this same time frame (1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 xml:space="preserve"> November 2023 until 31st December 2023) please list all other off contract agencies utilised by the Trust or Health Board for </w:t>
      </w:r>
      <w:proofErr w:type="gramStart"/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nursing and break down a list of each ward or department</w:t>
      </w:r>
      <w:proofErr w:type="gramEnd"/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 xml:space="preserve"> and total number of shifts for each off contract agency. 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Pure Healthcare Group - 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5 Chemo Day Unit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</w:pPr>
      <w:proofErr w:type="gramStart"/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82</w:t>
      </w:r>
      <w:proofErr w:type="gramEnd"/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Labour ward 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1 Oncology</w:t>
      </w:r>
    </w:p>
    <w:p w:rsidR="0095257A" w:rsidRPr="0095257A" w:rsidRDefault="0095257A" w:rsidP="0095257A">
      <w:pPr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Please list any suppliers with a general Band 5 day charge rate of over £50 per hour that have been booked for the Trust or Health Board in this time period (01/11/2023- 31/12/2023)</w:t>
      </w:r>
    </w:p>
    <w:p w:rsidR="0095257A" w:rsidRPr="0095257A" w:rsidRDefault="0095257A" w:rsidP="0095257A">
      <w:pPr>
        <w:rPr>
          <w:rFonts w:ascii="Verdana" w:hAnsi="Verdana" w:cs="Calibri"/>
          <w:color w:val="000000" w:themeColor="text1"/>
          <w:sz w:val="22"/>
          <w:szCs w:val="22"/>
        </w:rPr>
      </w:pPr>
      <w:r w:rsidRPr="0095257A">
        <w:rPr>
          <w:rFonts w:ascii="Verdana" w:hAnsi="Verdana"/>
          <w:color w:val="000000" w:themeColor="text1"/>
          <w:sz w:val="22"/>
          <w:szCs w:val="22"/>
        </w:rPr>
        <w:t> N/A</w:t>
      </w:r>
    </w:p>
    <w:p w:rsidR="0095257A" w:rsidRPr="0095257A" w:rsidRDefault="0095257A" w:rsidP="0095257A">
      <w:pPr>
        <w:rPr>
          <w:rFonts w:ascii="Verdana" w:hAnsi="Verdana"/>
          <w:b/>
          <w:sz w:val="22"/>
          <w:szCs w:val="22"/>
        </w:rPr>
      </w:pP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Please list any suppliers with a general Band 5 night charge above £60 per hour that have been booked for the Trust or Health Board in this time period (01/11/2023- 31/12/2023)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</w:rPr>
      </w:pPr>
      <w:r w:rsidRPr="0095257A">
        <w:rPr>
          <w:rFonts w:ascii="Verdana" w:hAnsi="Verdana"/>
          <w:color w:val="000000" w:themeColor="text1"/>
          <w:sz w:val="22"/>
          <w:szCs w:val="22"/>
        </w:rPr>
        <w:t>Your World Nursing</w:t>
      </w:r>
    </w:p>
    <w:p w:rsidR="0095257A" w:rsidRPr="0095257A" w:rsidRDefault="0095257A" w:rsidP="0095257A">
      <w:pPr>
        <w:rPr>
          <w:rFonts w:ascii="Verdana" w:hAnsi="Verdana" w:cs="Calibri"/>
          <w:b/>
          <w:sz w:val="22"/>
          <w:szCs w:val="22"/>
        </w:rPr>
      </w:pP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lastRenderedPageBreak/>
        <w:t>Please list any suppliers with a critical day rate charge (Band 5 or 6) ITU/A&amp;E/Theatre or any other Speciality above the rate of £60 per hour that have been utilised in this time period 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</w:rPr>
      </w:pPr>
      <w:r w:rsidRPr="0095257A"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 </w:t>
      </w:r>
      <w:r w:rsidRPr="0095257A">
        <w:rPr>
          <w:rFonts w:ascii="Verdana" w:hAnsi="Verdana"/>
          <w:color w:val="000000" w:themeColor="text1"/>
          <w:sz w:val="22"/>
          <w:szCs w:val="22"/>
        </w:rPr>
        <w:t>N/A</w:t>
      </w:r>
    </w:p>
    <w:p w:rsidR="0095257A" w:rsidRPr="0095257A" w:rsidRDefault="0095257A" w:rsidP="0095257A">
      <w:pPr>
        <w:rPr>
          <w:rFonts w:ascii="Verdana" w:hAnsi="Verdana"/>
          <w:b/>
          <w:sz w:val="22"/>
          <w:szCs w:val="22"/>
        </w:rPr>
      </w:pPr>
      <w:r w:rsidRPr="0095257A">
        <w:rPr>
          <w:rFonts w:ascii="Verdana" w:hAnsi="Verdana"/>
          <w:b/>
          <w:color w:val="000000"/>
          <w:sz w:val="22"/>
          <w:szCs w:val="22"/>
          <w:bdr w:val="none" w:sz="0" w:space="0" w:color="auto" w:frame="1"/>
        </w:rPr>
        <w:t>Please list any suppliers with a critical night rate charge (Band 5 or 6) ITU/A&amp;E/Theatre or any other Speciality above the rate of £70 per hour that have been utilised in this time period </w:t>
      </w:r>
    </w:p>
    <w:p w:rsidR="0095257A" w:rsidRPr="0095257A" w:rsidRDefault="0095257A" w:rsidP="0095257A">
      <w:pPr>
        <w:rPr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</w:pPr>
      <w:r w:rsidRPr="0095257A">
        <w:rPr>
          <w:rFonts w:ascii="Verdana" w:hAnsi="Verdana"/>
          <w:color w:val="000000" w:themeColor="text1"/>
          <w:sz w:val="22"/>
          <w:szCs w:val="22"/>
        </w:rPr>
        <w:t>N/A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26CE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6CE4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257A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C9A2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AB2BD-46C3-428C-A36E-C6FF8811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2024-01-25T07:43:00Z</dcterms:modified>
</cp:coreProperties>
</file>