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D88C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85928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45C24" wp14:editId="26AFD78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02B22" w14:textId="69F2C899" w:rsidR="00DC7FA9" w:rsidRDefault="00A10460" w:rsidP="0002551A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551A" w:rsidRPr="0002551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24-B-058 </w:t>
                            </w:r>
                          </w:p>
                          <w:p w14:paraId="7B93728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FE45C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1502B22" w14:textId="69F2C899" w:rsidR="00DC7FA9" w:rsidRDefault="00A10460" w:rsidP="0002551A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551A" w:rsidRPr="0002551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24-B-058 </w:t>
                      </w:r>
                    </w:p>
                    <w:p w14:paraId="7B93728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5373D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490431E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D6BB655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483EABF3" w14:textId="66A18258" w:rsidR="00A10460" w:rsidRPr="00D4230A" w:rsidRDefault="00D4230A" w:rsidP="00D4230A">
      <w:pPr>
        <w:jc w:val="both"/>
        <w:rPr>
          <w:rFonts w:ascii="Verdana" w:hAnsi="Verdana"/>
          <w:b/>
          <w:noProof/>
          <w:sz w:val="22"/>
          <w:szCs w:val="22"/>
        </w:rPr>
      </w:pPr>
      <w:r w:rsidRPr="00D4230A">
        <w:rPr>
          <w:rFonts w:ascii="Verdana" w:hAnsi="Verdana"/>
          <w:b/>
          <w:noProof/>
          <w:sz w:val="22"/>
          <w:szCs w:val="22"/>
        </w:rPr>
        <w:t>The number of complaints received by the organisation submitted by paramedics raising concerns over fumes released by idle ambulances outside of hospitals between January 1st 2023 and February 28th 2024.</w:t>
      </w:r>
    </w:p>
    <w:p w14:paraId="275777A6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195E422" w14:textId="6342C689" w:rsidR="00A10460" w:rsidRDefault="00ED51FB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There have been no </w:t>
      </w:r>
      <w:r w:rsidR="00E601E8">
        <w:rPr>
          <w:rFonts w:ascii="Verdana" w:hAnsi="Verdana"/>
          <w:bCs/>
          <w:noProof/>
          <w:sz w:val="22"/>
          <w:szCs w:val="22"/>
        </w:rPr>
        <w:t xml:space="preserve">recorded </w:t>
      </w:r>
      <w:r>
        <w:rPr>
          <w:rFonts w:ascii="Verdana" w:hAnsi="Verdana"/>
          <w:bCs/>
          <w:noProof/>
          <w:sz w:val="22"/>
          <w:szCs w:val="22"/>
        </w:rPr>
        <w:t>complaints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 to </w:t>
      </w:r>
      <w:r w:rsidR="00B05A4D">
        <w:rPr>
          <w:rFonts w:ascii="Verdana" w:hAnsi="Verdana"/>
          <w:bCs/>
          <w:noProof/>
          <w:sz w:val="22"/>
          <w:szCs w:val="22"/>
        </w:rPr>
        <w:t xml:space="preserve">Swansea Bay University </w:t>
      </w:r>
      <w:r>
        <w:rPr>
          <w:rFonts w:ascii="Verdana" w:hAnsi="Verdana"/>
          <w:bCs/>
          <w:noProof/>
          <w:sz w:val="22"/>
          <w:szCs w:val="22"/>
        </w:rPr>
        <w:t>Health Board</w:t>
      </w:r>
      <w:r w:rsidR="00FD60C7">
        <w:rPr>
          <w:rFonts w:ascii="Verdana" w:hAnsi="Verdana"/>
          <w:bCs/>
          <w:noProof/>
          <w:sz w:val="22"/>
          <w:szCs w:val="22"/>
        </w:rPr>
        <w:t xml:space="preserve"> by paramedics.</w:t>
      </w:r>
    </w:p>
    <w:p w14:paraId="01B972C0" w14:textId="7572596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4273CF4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7CAE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177FDC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4EDD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DBB9B59" wp14:editId="11437E3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4A4BA1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E845A5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C17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8F39AF4" wp14:editId="148C718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6F26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82F5DF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C35D90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8D3AFC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C0AE45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41B1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CD0968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A510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4D2E56" wp14:editId="5CF781D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3D04D3" wp14:editId="25EEE5D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B1C29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78295D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7BB061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CE46D0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238725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883A26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551A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5A4D"/>
    <w:rsid w:val="00B34966"/>
    <w:rsid w:val="00B61DE2"/>
    <w:rsid w:val="00B82C9E"/>
    <w:rsid w:val="00B8458F"/>
    <w:rsid w:val="00BB4931"/>
    <w:rsid w:val="00BC67E1"/>
    <w:rsid w:val="00BE3F9B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230A"/>
    <w:rsid w:val="00D62A67"/>
    <w:rsid w:val="00DC47F3"/>
    <w:rsid w:val="00DC7FA9"/>
    <w:rsid w:val="00DD5E37"/>
    <w:rsid w:val="00DF2EA1"/>
    <w:rsid w:val="00E11F2D"/>
    <w:rsid w:val="00E26720"/>
    <w:rsid w:val="00E545D8"/>
    <w:rsid w:val="00E601E8"/>
    <w:rsid w:val="00E817B3"/>
    <w:rsid w:val="00E90BC7"/>
    <w:rsid w:val="00ED51FB"/>
    <w:rsid w:val="00EE0615"/>
    <w:rsid w:val="00F26B29"/>
    <w:rsid w:val="00F91A7E"/>
    <w:rsid w:val="00F96598"/>
    <w:rsid w:val="00FA0C91"/>
    <w:rsid w:val="00FA177F"/>
    <w:rsid w:val="00FB1E56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4A5C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C719-56F8-4538-BDCB-6F3CB148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7</cp:revision>
  <cp:lastPrinted>2019-03-26T11:11:00Z</cp:lastPrinted>
  <dcterms:created xsi:type="dcterms:W3CDTF">2024-03-05T15:44:00Z</dcterms:created>
  <dcterms:modified xsi:type="dcterms:W3CDTF">2024-03-11T15:22:00Z</dcterms:modified>
</cp:coreProperties>
</file>