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CE1B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bookmarkStart w:id="0" w:name="_GoBack"/>
      <w:bookmarkEnd w:id="0"/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F2CBA1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A7602F" wp14:editId="0E21EAA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72BB48" w14:textId="6A3D0DA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2795" w:rsidRPr="009B279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24-B-033 </w:t>
                            </w:r>
                          </w:p>
                          <w:p w14:paraId="0FFBBA5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72754B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A7602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72BB48" w14:textId="6A3D0DA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B2795" w:rsidRPr="009B279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24-B-033 </w:t>
                      </w:r>
                    </w:p>
                    <w:p w14:paraId="0FFBBA50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72754BF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EB170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2DF8DA8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4EBC4CF" w14:textId="77777777" w:rsidR="004B0B90" w:rsidRPr="00A10460" w:rsidRDefault="004B0B90" w:rsidP="00D62A67">
      <w:pPr>
        <w:spacing w:before="280"/>
        <w:rPr>
          <w:rFonts w:ascii="Verdana" w:hAnsi="Verdana"/>
          <w:b/>
          <w:sz w:val="22"/>
        </w:rPr>
      </w:pPr>
    </w:p>
    <w:p w14:paraId="431A05BC" w14:textId="585ACA8C" w:rsidR="002B6ACD" w:rsidRPr="002B6ACD" w:rsidRDefault="002B6ACD" w:rsidP="002B6ACD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B6ACD">
        <w:rPr>
          <w:rFonts w:ascii="Verdana" w:hAnsi="Verdana"/>
          <w:b/>
          <w:noProof/>
          <w:sz w:val="22"/>
          <w:szCs w:val="22"/>
        </w:rPr>
        <w:t>How many hospitals are affected by RAAC concrete in your health board?</w:t>
      </w:r>
      <w:r w:rsidRPr="002B6ACD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1B1571FD" w14:textId="77777777" w:rsid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6C8A86E2" w14:textId="75913E1A" w:rsid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2B6ACD">
        <w:rPr>
          <w:rFonts w:ascii="Verdana" w:hAnsi="Verdana"/>
          <w:bCs/>
          <w:noProof/>
          <w:sz w:val="22"/>
          <w:szCs w:val="22"/>
        </w:rPr>
        <w:t>No</w:t>
      </w:r>
      <w:r>
        <w:rPr>
          <w:rFonts w:ascii="Verdana" w:hAnsi="Verdana"/>
          <w:bCs/>
          <w:noProof/>
          <w:sz w:val="22"/>
          <w:szCs w:val="22"/>
        </w:rPr>
        <w:t>ne of the</w:t>
      </w:r>
      <w:r w:rsidRPr="002B6ACD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t>h</w:t>
      </w:r>
      <w:r w:rsidRPr="002B6ACD">
        <w:rPr>
          <w:rFonts w:ascii="Verdana" w:hAnsi="Verdana"/>
          <w:bCs/>
          <w:noProof/>
          <w:sz w:val="22"/>
          <w:szCs w:val="22"/>
        </w:rPr>
        <w:t>ospital site</w:t>
      </w:r>
      <w:r>
        <w:rPr>
          <w:rFonts w:ascii="Verdana" w:hAnsi="Verdana"/>
          <w:bCs/>
          <w:noProof/>
          <w:sz w:val="22"/>
          <w:szCs w:val="22"/>
        </w:rPr>
        <w:t>s</w:t>
      </w:r>
      <w:r w:rsidRPr="002B6ACD">
        <w:rPr>
          <w:rFonts w:ascii="Verdana" w:hAnsi="Verdana"/>
          <w:bCs/>
          <w:noProof/>
          <w:sz w:val="22"/>
          <w:szCs w:val="22"/>
        </w:rPr>
        <w:t xml:space="preserve"> within Swansea Bay Health Board are affected by RAAC.</w:t>
      </w:r>
    </w:p>
    <w:p w14:paraId="3B2DE27F" w14:textId="77777777" w:rsidR="002B6ACD" w:rsidRP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3CD1BFBE" w14:textId="55B5A24E" w:rsidR="002B6ACD" w:rsidRDefault="002B6ACD" w:rsidP="002B6ACD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2B6ACD">
        <w:rPr>
          <w:rFonts w:ascii="Verdana" w:hAnsi="Verdana"/>
          <w:b/>
          <w:noProof/>
          <w:sz w:val="22"/>
          <w:szCs w:val="22"/>
        </w:rPr>
        <w:t>How many wards and patients are affected by RAAC concrete?</w:t>
      </w:r>
      <w:r w:rsidRPr="002B6ACD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3CC0517C" w14:textId="77777777" w:rsidR="002B6ACD" w:rsidRP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19657DEC" w14:textId="368C5768" w:rsid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2B6ACD">
        <w:rPr>
          <w:rFonts w:ascii="Verdana" w:hAnsi="Verdana"/>
          <w:bCs/>
          <w:noProof/>
          <w:sz w:val="22"/>
          <w:szCs w:val="22"/>
        </w:rPr>
        <w:t>No</w:t>
      </w:r>
      <w:r>
        <w:rPr>
          <w:rFonts w:ascii="Verdana" w:hAnsi="Verdana"/>
          <w:bCs/>
          <w:noProof/>
          <w:sz w:val="22"/>
          <w:szCs w:val="22"/>
        </w:rPr>
        <w:t>ne of the</w:t>
      </w:r>
      <w:r w:rsidRPr="002B6ACD">
        <w:rPr>
          <w:rFonts w:ascii="Verdana" w:hAnsi="Verdana"/>
          <w:bCs/>
          <w:noProof/>
          <w:sz w:val="22"/>
          <w:szCs w:val="22"/>
        </w:rPr>
        <w:t xml:space="preserve"> wards within Swansea Bay Health Board are affected by RAAC.</w:t>
      </w:r>
    </w:p>
    <w:p w14:paraId="16277C74" w14:textId="77777777" w:rsidR="002B6ACD" w:rsidRP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03396BA6" w14:textId="4CE37554" w:rsidR="002B6ACD" w:rsidRPr="002B6ACD" w:rsidRDefault="002B6ACD" w:rsidP="002B6AC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2B6ACD">
        <w:rPr>
          <w:rFonts w:ascii="Verdana" w:hAnsi="Verdana"/>
          <w:b/>
          <w:noProof/>
          <w:sz w:val="22"/>
          <w:szCs w:val="22"/>
        </w:rPr>
        <w:t xml:space="preserve">How much money do you spend monthly to make sure that hospitals and hospitals wards to ensure they are safe to use? </w:t>
      </w:r>
    </w:p>
    <w:p w14:paraId="7E0B7DDF" w14:textId="77777777" w:rsidR="002B6ACD" w:rsidRPr="002B6ACD" w:rsidRDefault="002B6ACD" w:rsidP="002B6AC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659C76E9" w14:textId="12275694" w:rsidR="002B6ACD" w:rsidRDefault="004B0B90" w:rsidP="00833DCD">
      <w:pPr>
        <w:pStyle w:val="ListParagraph"/>
        <w:ind w:left="865"/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There is no monthly expenditure</w:t>
      </w:r>
      <w:r w:rsidR="00711818" w:rsidRPr="00711818">
        <w:rPr>
          <w:rFonts w:ascii="Verdana" w:hAnsi="Verdana"/>
          <w:bCs/>
          <w:noProof/>
          <w:sz w:val="22"/>
          <w:szCs w:val="22"/>
        </w:rPr>
        <w:t xml:space="preserve"> related specifically to </w:t>
      </w:r>
      <w:r w:rsidR="00711818">
        <w:rPr>
          <w:rFonts w:ascii="Verdana" w:hAnsi="Verdana"/>
          <w:bCs/>
          <w:noProof/>
          <w:sz w:val="22"/>
          <w:szCs w:val="22"/>
        </w:rPr>
        <w:t>RAAC</w:t>
      </w:r>
      <w:r>
        <w:rPr>
          <w:rFonts w:ascii="Verdana" w:hAnsi="Verdana"/>
          <w:bCs/>
          <w:noProof/>
          <w:sz w:val="22"/>
          <w:szCs w:val="22"/>
        </w:rPr>
        <w:t xml:space="preserve">. A </w:t>
      </w:r>
      <w:r w:rsidR="002B6ACD" w:rsidRPr="002B6ACD">
        <w:rPr>
          <w:rFonts w:ascii="Verdana" w:hAnsi="Verdana"/>
          <w:bCs/>
          <w:noProof/>
          <w:sz w:val="22"/>
          <w:szCs w:val="22"/>
        </w:rPr>
        <w:t xml:space="preserve">structural survey for RAAC </w:t>
      </w:r>
      <w:r w:rsidR="00833DCD">
        <w:rPr>
          <w:rFonts w:ascii="Verdana" w:hAnsi="Verdana"/>
          <w:bCs/>
          <w:noProof/>
          <w:sz w:val="22"/>
          <w:szCs w:val="22"/>
        </w:rPr>
        <w:t>with</w:t>
      </w:r>
      <w:r w:rsidR="002B6ACD" w:rsidRPr="002B6ACD">
        <w:rPr>
          <w:rFonts w:ascii="Verdana" w:hAnsi="Verdana"/>
          <w:bCs/>
          <w:noProof/>
          <w:sz w:val="22"/>
          <w:szCs w:val="22"/>
        </w:rPr>
        <w:t xml:space="preserve"> Hospital/Wards within Swansea Bay Health Board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="00833DCD" w:rsidRPr="00833DCD">
        <w:rPr>
          <w:rFonts w:ascii="Verdana" w:hAnsi="Verdana"/>
          <w:bCs/>
          <w:noProof/>
          <w:sz w:val="22"/>
          <w:szCs w:val="22"/>
        </w:rPr>
        <w:t>was undertaken by a specialist consultant</w:t>
      </w:r>
      <w:r w:rsidR="00833DCD">
        <w:rPr>
          <w:rFonts w:ascii="Verdana" w:hAnsi="Verdana"/>
          <w:bCs/>
          <w:noProof/>
          <w:sz w:val="22"/>
          <w:szCs w:val="22"/>
        </w:rPr>
        <w:t xml:space="preserve">. </w:t>
      </w:r>
      <w:r w:rsidR="00833DCD" w:rsidRPr="00711818">
        <w:rPr>
          <w:rFonts w:ascii="Verdana" w:hAnsi="Verdana"/>
          <w:bCs/>
          <w:noProof/>
          <w:sz w:val="22"/>
          <w:szCs w:val="22"/>
        </w:rPr>
        <w:t xml:space="preserve">Following </w:t>
      </w:r>
      <w:r w:rsidR="00711818" w:rsidRPr="00711818">
        <w:rPr>
          <w:rFonts w:ascii="Verdana" w:hAnsi="Verdana"/>
          <w:bCs/>
          <w:noProof/>
          <w:sz w:val="22"/>
          <w:szCs w:val="22"/>
        </w:rPr>
        <w:t>the initial survey further 27 areas within the Health Board were identified that required further investigation work</w:t>
      </w:r>
      <w:r w:rsidR="00711818">
        <w:rPr>
          <w:rFonts w:ascii="Verdana" w:hAnsi="Verdana"/>
          <w:bCs/>
          <w:noProof/>
          <w:sz w:val="22"/>
          <w:szCs w:val="22"/>
        </w:rPr>
        <w:t xml:space="preserve"> </w:t>
      </w:r>
      <w:r w:rsidR="00711818" w:rsidRPr="00711818">
        <w:rPr>
          <w:rFonts w:ascii="Verdana" w:hAnsi="Verdana"/>
          <w:bCs/>
          <w:noProof/>
          <w:sz w:val="22"/>
          <w:szCs w:val="22"/>
        </w:rPr>
        <w:t>this included the remove all of some ceilings to gain access to roof spaces</w:t>
      </w:r>
      <w:r w:rsidR="00833DCD" w:rsidRPr="00833DCD">
        <w:rPr>
          <w:rFonts w:ascii="Verdana" w:hAnsi="Verdana"/>
          <w:bCs/>
          <w:noProof/>
          <w:sz w:val="22"/>
          <w:szCs w:val="22"/>
        </w:rPr>
        <w:t xml:space="preserve"> </w:t>
      </w:r>
      <w:r w:rsidR="00833DCD">
        <w:rPr>
          <w:rFonts w:ascii="Verdana" w:hAnsi="Verdana"/>
          <w:bCs/>
          <w:noProof/>
          <w:sz w:val="22"/>
          <w:szCs w:val="22"/>
        </w:rPr>
        <w:t xml:space="preserve">and </w:t>
      </w:r>
      <w:r w:rsidR="00833DCD" w:rsidRPr="00711818">
        <w:rPr>
          <w:rFonts w:ascii="Verdana" w:hAnsi="Verdana"/>
          <w:bCs/>
          <w:noProof/>
          <w:sz w:val="22"/>
          <w:szCs w:val="22"/>
        </w:rPr>
        <w:t>taking samples</w:t>
      </w:r>
      <w:r w:rsidR="00711818">
        <w:rPr>
          <w:rFonts w:ascii="Verdana" w:hAnsi="Verdana"/>
          <w:bCs/>
          <w:noProof/>
          <w:sz w:val="22"/>
          <w:szCs w:val="22"/>
        </w:rPr>
        <w:t xml:space="preserve">. </w:t>
      </w:r>
      <w:r w:rsidR="00711818" w:rsidRPr="00711818">
        <w:rPr>
          <w:rFonts w:ascii="Verdana" w:hAnsi="Verdana"/>
          <w:bCs/>
          <w:noProof/>
          <w:sz w:val="22"/>
          <w:szCs w:val="22"/>
        </w:rPr>
        <w:t xml:space="preserve">However these investigations </w:t>
      </w:r>
      <w:r w:rsidR="00833DCD" w:rsidRPr="00833DCD">
        <w:rPr>
          <w:rFonts w:ascii="Verdana" w:hAnsi="Verdana"/>
          <w:bCs/>
          <w:noProof/>
          <w:sz w:val="22"/>
          <w:szCs w:val="22"/>
        </w:rPr>
        <w:t>confirm that</w:t>
      </w:r>
      <w:r w:rsidR="00711818" w:rsidRPr="00711818">
        <w:rPr>
          <w:rFonts w:ascii="Verdana" w:hAnsi="Verdana"/>
          <w:bCs/>
          <w:noProof/>
          <w:sz w:val="22"/>
          <w:szCs w:val="22"/>
        </w:rPr>
        <w:t xml:space="preserve"> </w:t>
      </w:r>
      <w:r w:rsidR="00833DCD">
        <w:rPr>
          <w:rFonts w:ascii="Verdana" w:hAnsi="Verdana"/>
          <w:bCs/>
          <w:noProof/>
          <w:sz w:val="22"/>
          <w:szCs w:val="22"/>
        </w:rPr>
        <w:t>RAAC</w:t>
      </w:r>
      <w:r w:rsidR="00711818" w:rsidRPr="00711818">
        <w:rPr>
          <w:rFonts w:ascii="Verdana" w:hAnsi="Verdana"/>
          <w:bCs/>
          <w:noProof/>
          <w:sz w:val="22"/>
          <w:szCs w:val="22"/>
        </w:rPr>
        <w:t xml:space="preserve"> was not present within any of the</w:t>
      </w:r>
      <w:r w:rsidR="00711818">
        <w:rPr>
          <w:rFonts w:ascii="Verdana" w:hAnsi="Verdana"/>
          <w:bCs/>
          <w:noProof/>
          <w:sz w:val="22"/>
          <w:szCs w:val="22"/>
        </w:rPr>
        <w:t xml:space="preserve"> </w:t>
      </w:r>
      <w:r w:rsidR="00711818" w:rsidRPr="00711818">
        <w:rPr>
          <w:rFonts w:ascii="Verdana" w:hAnsi="Verdana"/>
          <w:bCs/>
          <w:noProof/>
          <w:sz w:val="22"/>
          <w:szCs w:val="22"/>
        </w:rPr>
        <w:t>health board properties</w:t>
      </w:r>
      <w:r w:rsidR="00711818">
        <w:rPr>
          <w:rFonts w:ascii="Verdana" w:hAnsi="Verdana"/>
          <w:bCs/>
          <w:noProof/>
          <w:sz w:val="22"/>
          <w:szCs w:val="22"/>
        </w:rPr>
        <w:t>.</w:t>
      </w:r>
    </w:p>
    <w:p w14:paraId="6B8F6F38" w14:textId="77777777" w:rsidR="002B6ACD" w:rsidRPr="002B6ACD" w:rsidRDefault="002B6ACD" w:rsidP="00833DCD">
      <w:pPr>
        <w:pStyle w:val="ListParagraph"/>
        <w:ind w:left="865"/>
        <w:jc w:val="both"/>
        <w:rPr>
          <w:rFonts w:ascii="Verdana" w:hAnsi="Verdana"/>
          <w:bCs/>
          <w:noProof/>
          <w:sz w:val="22"/>
          <w:szCs w:val="22"/>
        </w:rPr>
      </w:pPr>
    </w:p>
    <w:p w14:paraId="3E8AC0FB" w14:textId="52348A09" w:rsidR="002B6ACD" w:rsidRPr="004B0B90" w:rsidRDefault="002B6ACD" w:rsidP="004B0B90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4B0B90">
        <w:rPr>
          <w:rFonts w:ascii="Verdana" w:hAnsi="Verdana"/>
          <w:b/>
          <w:noProof/>
          <w:sz w:val="22"/>
          <w:szCs w:val="22"/>
        </w:rPr>
        <w:t xml:space="preserve">How do you ensure patients safety when </w:t>
      </w:r>
      <w:r w:rsidR="007C4205">
        <w:rPr>
          <w:rFonts w:ascii="Verdana" w:hAnsi="Verdana"/>
          <w:b/>
          <w:noProof/>
          <w:sz w:val="22"/>
          <w:szCs w:val="22"/>
        </w:rPr>
        <w:t>i</w:t>
      </w:r>
      <w:r w:rsidRPr="004B0B90">
        <w:rPr>
          <w:rFonts w:ascii="Verdana" w:hAnsi="Verdana"/>
          <w:b/>
          <w:noProof/>
          <w:sz w:val="22"/>
          <w:szCs w:val="22"/>
        </w:rPr>
        <w:t xml:space="preserve">n a ward that contains RAAC </w:t>
      </w:r>
      <w:r w:rsidR="004B0B90" w:rsidRPr="004B0B90">
        <w:rPr>
          <w:rFonts w:ascii="Verdana" w:hAnsi="Verdana"/>
          <w:b/>
          <w:noProof/>
          <w:sz w:val="22"/>
          <w:szCs w:val="22"/>
        </w:rPr>
        <w:t xml:space="preserve">  </w:t>
      </w:r>
      <w:r w:rsidRPr="004B0B90">
        <w:rPr>
          <w:rFonts w:ascii="Verdana" w:hAnsi="Verdana"/>
          <w:b/>
          <w:noProof/>
          <w:sz w:val="22"/>
          <w:szCs w:val="22"/>
        </w:rPr>
        <w:t xml:space="preserve">concrete? </w:t>
      </w:r>
    </w:p>
    <w:p w14:paraId="3ADEAC4E" w14:textId="77777777" w:rsidR="004B0B90" w:rsidRDefault="004B0B90" w:rsidP="004B0B90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7CCE8953" w14:textId="1B265D37" w:rsidR="004B0B90" w:rsidRPr="004B0B90" w:rsidRDefault="004B0B90" w:rsidP="004B0B90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Not applicable.</w:t>
      </w:r>
    </w:p>
    <w:p w14:paraId="654A5A9E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05BDDBB6" w14:textId="64B267B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14:paraId="5FA27675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65DBE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35BF9FC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EF48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268DF0F" wp14:editId="5C42065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5CD82501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B106D2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33F1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A9AC9CB" wp14:editId="1F3C681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581E2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48AE03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EC79FF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7B50198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AF0FBD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2435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25489F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27C9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BF9DA72" wp14:editId="6B3E330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37CDA2" wp14:editId="13D8AE1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1B799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4139607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E6F690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31D0D4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6C925D0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1B326B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7A276E"/>
    <w:multiLevelType w:val="hybridMultilevel"/>
    <w:tmpl w:val="1004A8D2"/>
    <w:lvl w:ilvl="0" w:tplc="F00480C2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1569E"/>
    <w:rsid w:val="001276F0"/>
    <w:rsid w:val="00185784"/>
    <w:rsid w:val="001B1339"/>
    <w:rsid w:val="001E2D50"/>
    <w:rsid w:val="00213076"/>
    <w:rsid w:val="002156AF"/>
    <w:rsid w:val="002677FD"/>
    <w:rsid w:val="00296FDA"/>
    <w:rsid w:val="002B6ACD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1F9E"/>
    <w:rsid w:val="0048724F"/>
    <w:rsid w:val="004B0B90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818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4205"/>
    <w:rsid w:val="007D0444"/>
    <w:rsid w:val="007D06BB"/>
    <w:rsid w:val="007D6A3E"/>
    <w:rsid w:val="007F192C"/>
    <w:rsid w:val="007F4725"/>
    <w:rsid w:val="00824D19"/>
    <w:rsid w:val="00833DCD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2795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0D32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3B3E-0B19-43EE-91F7-1973F1CA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1</Pages>
  <Words>205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2024-03-08T15:59:00Z</dcterms:created>
  <dcterms:modified xsi:type="dcterms:W3CDTF">2024-03-08T15:59:00Z</dcterms:modified>
</cp:coreProperties>
</file>