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9E52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408B2C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7F156" wp14:editId="07B21E5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26A827" w14:textId="2CFB061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D73B1" w:rsidRPr="001D73B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24-B-028 </w:t>
                            </w:r>
                          </w:p>
                          <w:p w14:paraId="710D9C08" w14:textId="77777777" w:rsidR="00DC7FA9" w:rsidRDefault="00DC7FA9" w:rsidP="00DC7FA9"/>
                          <w:p w14:paraId="3227E42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F679E5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7F15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726A827" w14:textId="2CFB061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D73B1" w:rsidRPr="001D73B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24-B-028 </w:t>
                      </w:r>
                    </w:p>
                    <w:p w14:paraId="710D9C08" w14:textId="77777777" w:rsidR="00DC7FA9" w:rsidRDefault="00DC7FA9" w:rsidP="00DC7FA9"/>
                    <w:p w14:paraId="3227E421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F679E5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BE68C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FC5C1BA" w14:textId="77777777" w:rsidR="00DC7FA9" w:rsidRPr="003206B8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3206B8">
        <w:rPr>
          <w:rFonts w:ascii="Verdana" w:hAnsi="Verdana"/>
          <w:b/>
          <w:sz w:val="22"/>
          <w:szCs w:val="22"/>
        </w:rPr>
        <w:t>You asked:</w:t>
      </w:r>
    </w:p>
    <w:p w14:paraId="10A5E1F4" w14:textId="6642620B" w:rsidR="002677FD" w:rsidRPr="003206B8" w:rsidRDefault="000146C5" w:rsidP="002677FD">
      <w:pPr>
        <w:rPr>
          <w:rFonts w:ascii="Verdana" w:hAnsi="Verdana"/>
          <w:b/>
          <w:noProof/>
          <w:sz w:val="22"/>
          <w:szCs w:val="22"/>
        </w:rPr>
      </w:pPr>
      <w:r w:rsidRPr="003206B8">
        <w:rPr>
          <w:rFonts w:ascii="Verdana" w:hAnsi="Verdana"/>
          <w:b/>
          <w:noProof/>
          <w:sz w:val="22"/>
          <w:szCs w:val="22"/>
        </w:rPr>
        <w:t>Can you please provide the following information:</w:t>
      </w:r>
    </w:p>
    <w:p w14:paraId="0125B405" w14:textId="77777777" w:rsidR="000146C5" w:rsidRPr="003206B8" w:rsidRDefault="000146C5" w:rsidP="002677FD">
      <w:pPr>
        <w:rPr>
          <w:rFonts w:ascii="Verdana" w:hAnsi="Verdana"/>
          <w:bCs/>
          <w:noProof/>
          <w:sz w:val="22"/>
          <w:szCs w:val="22"/>
        </w:rPr>
      </w:pPr>
    </w:p>
    <w:tbl>
      <w:tblPr>
        <w:tblW w:w="10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2835"/>
      </w:tblGrid>
      <w:tr w:rsidR="000146C5" w:rsidRPr="003206B8" w14:paraId="7914D661" w14:textId="77777777" w:rsidTr="00C44A59">
        <w:tc>
          <w:tcPr>
            <w:tcW w:w="7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DE89" w14:textId="77777777" w:rsidR="000146C5" w:rsidRPr="003206B8" w:rsidRDefault="000146C5">
            <w:pPr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Freedom Of Information Request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8359" w14:textId="77777777" w:rsidR="000146C5" w:rsidRPr="003206B8" w:rsidRDefault="000146C5">
            <w:pPr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Response</w:t>
            </w:r>
          </w:p>
        </w:tc>
      </w:tr>
      <w:tr w:rsidR="000146C5" w:rsidRPr="003206B8" w14:paraId="28576FD3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13A8E" w14:textId="2B3D14FC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Total number of F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ull 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T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ime Equivalent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 appointment booking staff within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Health Board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6CC46" w14:textId="4FBB0BFC" w:rsidR="000146C5" w:rsidRPr="003206B8" w:rsidRDefault="00DF6C4A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 xml:space="preserve">53.65 </w:t>
            </w:r>
          </w:p>
        </w:tc>
      </w:tr>
      <w:tr w:rsidR="000146C5" w:rsidRPr="003206B8" w14:paraId="11537A0F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9B5B0" w14:textId="1D5471A7" w:rsidR="000146C5" w:rsidRPr="003206B8" w:rsidRDefault="000146C5" w:rsidP="00420B0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Does the </w:t>
            </w:r>
            <w:r w:rsidR="00420B04"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Health Board 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also have individual departments conducting their own appointment booking?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8FAA0" w14:textId="313075C2" w:rsidR="000146C5" w:rsidRPr="003206B8" w:rsidRDefault="000146C5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>Yes</w:t>
            </w:r>
          </w:p>
        </w:tc>
      </w:tr>
      <w:tr w:rsidR="000146C5" w:rsidRPr="003206B8" w14:paraId="2080973E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E5230" w14:textId="01D8A5C7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If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Health Board </w:t>
            </w:r>
            <w:r w:rsidRPr="003206B8">
              <w:rPr>
                <w:rFonts w:ascii="Verdana" w:hAnsi="Verdana"/>
                <w:b/>
                <w:bCs/>
                <w:i/>
                <w:iCs/>
                <w:sz w:val="22"/>
                <w:szCs w:val="22"/>
                <w:u w:val="single"/>
              </w:rPr>
              <w:t>does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 have individual departments conducting their own appointment booking – which departments and how many F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ull 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T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ime Equivalent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 staff within each department book appointments for patients?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83045" w14:textId="47BFCE6E" w:rsidR="000146C5" w:rsidRPr="003206B8" w:rsidRDefault="00DF6C4A" w:rsidP="00DF6C4A">
            <w:pPr>
              <w:ind w:left="0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>The number of departments carrying out additional bookings may be extensive, and this task is not identifiable based on data held. We are therefore, unable to respond to this question.</w:t>
            </w:r>
          </w:p>
        </w:tc>
      </w:tr>
      <w:tr w:rsidR="000146C5" w:rsidRPr="003206B8" w14:paraId="64088BE3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E6A4" w14:textId="354486F4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What was the total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n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umber of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a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ppointments booked within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Health Board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 during the previous 12 months?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935FA" w14:textId="4D258D20" w:rsidR="000146C5" w:rsidRPr="003206B8" w:rsidRDefault="00DF6C4A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> 773,483</w:t>
            </w:r>
          </w:p>
        </w:tc>
      </w:tr>
      <w:tr w:rsidR="000146C5" w:rsidRPr="003206B8" w14:paraId="212D7143" w14:textId="77777777" w:rsidTr="00C44A59">
        <w:tc>
          <w:tcPr>
            <w:tcW w:w="76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B7C06" w14:textId="77777777" w:rsidR="000146C5" w:rsidRPr="003206B8" w:rsidRDefault="000146C5">
            <w:pPr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AFC49" w14:textId="37CE895A" w:rsidR="000146C5" w:rsidRPr="003206B8" w:rsidRDefault="000146C5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146C5" w:rsidRPr="003206B8" w14:paraId="50F557BA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EE1BE" w14:textId="1FCCD3C8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 xml:space="preserve">What was the staff turnover percentage within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A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ppointment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B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ookings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T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eam during the previous 12 months?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7AA84" w14:textId="578E32D7" w:rsidR="000146C5" w:rsidRPr="003206B8" w:rsidRDefault="00DF6C4A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 xml:space="preserve">19.6% </w:t>
            </w:r>
          </w:p>
        </w:tc>
      </w:tr>
      <w:tr w:rsidR="000146C5" w:rsidRPr="003206B8" w14:paraId="2F8A0205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3693D" w14:textId="35017AFF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What was the staff turnover percentage within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Health Board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 during the previous 12 months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155EB" w14:textId="68CEBD3F" w:rsidR="000146C5" w:rsidRPr="003206B8" w:rsidRDefault="00DF6C4A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 xml:space="preserve">10.52% </w:t>
            </w:r>
          </w:p>
        </w:tc>
      </w:tr>
      <w:tr w:rsidR="000146C5" w:rsidRPr="003206B8" w14:paraId="58B849A4" w14:textId="77777777" w:rsidTr="00C44A59">
        <w:tc>
          <w:tcPr>
            <w:tcW w:w="76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5800" w14:textId="35ADDBA8" w:rsidR="000146C5" w:rsidRPr="003206B8" w:rsidRDefault="000146C5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14170" w14:textId="788C9073" w:rsidR="000146C5" w:rsidRPr="003206B8" w:rsidRDefault="000146C5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146C5" w:rsidRPr="003206B8" w14:paraId="1219B023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FE68" w14:textId="4FC28428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What was the total number of </w:t>
            </w:r>
            <w:r w:rsidRPr="003206B8">
              <w:rPr>
                <w:rFonts w:ascii="Verdana" w:hAnsi="Verdana"/>
                <w:b/>
                <w:bCs/>
                <w:i/>
                <w:iCs/>
                <w:sz w:val="22"/>
                <w:szCs w:val="22"/>
                <w:u w:val="single"/>
              </w:rPr>
              <w:t>inbound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 calls to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A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ppointment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B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ookings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T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eam during the previous 12 months?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1064" w14:textId="075D1DD1" w:rsidR="000146C5" w:rsidRPr="003206B8" w:rsidRDefault="000146C5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>240,750</w:t>
            </w:r>
          </w:p>
        </w:tc>
      </w:tr>
      <w:tr w:rsidR="000146C5" w:rsidRPr="003206B8" w14:paraId="0D95E8A0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6E017" w14:textId="6B90D0A6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What was the total number of </w:t>
            </w:r>
            <w:r w:rsidRPr="003206B8">
              <w:rPr>
                <w:rFonts w:ascii="Verdana" w:hAnsi="Verdana"/>
                <w:b/>
                <w:bCs/>
                <w:i/>
                <w:iCs/>
                <w:sz w:val="22"/>
                <w:szCs w:val="22"/>
                <w:u w:val="single"/>
              </w:rPr>
              <w:t>inbound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 calls to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Health Board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 Switchboard during the previous 12 months?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613E7" w14:textId="3DA480C5" w:rsidR="000146C5" w:rsidRDefault="00C36015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C36015">
              <w:rPr>
                <w:rFonts w:ascii="Verdana" w:hAnsi="Verdana"/>
                <w:sz w:val="22"/>
                <w:szCs w:val="22"/>
              </w:rPr>
              <w:t>394,368</w:t>
            </w:r>
            <w:r>
              <w:rPr>
                <w:rFonts w:ascii="Verdana" w:hAnsi="Verdana"/>
                <w:sz w:val="22"/>
                <w:szCs w:val="22"/>
              </w:rPr>
              <w:t xml:space="preserve"> *</w:t>
            </w:r>
          </w:p>
          <w:p w14:paraId="6A95BD8E" w14:textId="568E6B6D" w:rsidR="00C36015" w:rsidRPr="00C36015" w:rsidRDefault="00C36015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146C5" w:rsidRPr="003206B8" w14:paraId="27637665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9F527" w14:textId="6FD9D694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What was the total number of </w:t>
            </w:r>
            <w:r w:rsidRPr="003206B8">
              <w:rPr>
                <w:rFonts w:ascii="Verdana" w:hAnsi="Verdana"/>
                <w:b/>
                <w:bCs/>
                <w:i/>
                <w:iCs/>
                <w:sz w:val="22"/>
                <w:szCs w:val="22"/>
                <w:u w:val="single"/>
              </w:rPr>
              <w:t>outbound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 calls from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A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ppointment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B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ookings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T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eam during the previous 12 months?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89972" w14:textId="03E397EF" w:rsidR="000146C5" w:rsidRPr="003206B8" w:rsidRDefault="00C36015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t>113,822</w:t>
            </w:r>
          </w:p>
        </w:tc>
      </w:tr>
      <w:tr w:rsidR="000146C5" w:rsidRPr="003206B8" w14:paraId="492DCB93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1BB36" w14:textId="77777777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What was the total number of “drop off” calls for the appointment bookings team during the previous 12 months?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A35D" w14:textId="40A8B32A" w:rsidR="000146C5" w:rsidRPr="003206B8" w:rsidRDefault="00DF6C4A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>64,867</w:t>
            </w:r>
          </w:p>
        </w:tc>
      </w:tr>
      <w:tr w:rsidR="000146C5" w:rsidRPr="003206B8" w14:paraId="70526FF1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A75B" w14:textId="42DE1998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What was the average length of call for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A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ppointment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B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ookings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T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eam during the previous 12 months?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6F3E" w14:textId="5FFC3D18" w:rsidR="000146C5" w:rsidRPr="003206B8" w:rsidRDefault="00DF6C4A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>4:10</w:t>
            </w:r>
            <w:r w:rsidR="000146C5" w:rsidRPr="003206B8">
              <w:rPr>
                <w:rFonts w:ascii="Verdana" w:hAnsi="Verdana"/>
                <w:sz w:val="22"/>
                <w:szCs w:val="22"/>
              </w:rPr>
              <w:t xml:space="preserve"> Minutes</w:t>
            </w:r>
          </w:p>
        </w:tc>
      </w:tr>
      <w:tr w:rsidR="000146C5" w:rsidRPr="003206B8" w14:paraId="31E14CFC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D6943" w14:textId="3F6369FE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What telephone system does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A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ppointment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B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ookings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T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eam utilise?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11436" w14:textId="6364BE71" w:rsidR="000146C5" w:rsidRPr="003206B8" w:rsidRDefault="000146C5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>Cisco</w:t>
            </w:r>
          </w:p>
        </w:tc>
      </w:tr>
      <w:tr w:rsidR="000146C5" w:rsidRPr="003206B8" w14:paraId="7B678048" w14:textId="77777777" w:rsidTr="00C44A59">
        <w:tc>
          <w:tcPr>
            <w:tcW w:w="76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332A5" w14:textId="77777777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67872" w14:textId="08ED7355" w:rsidR="000146C5" w:rsidRPr="003206B8" w:rsidRDefault="000146C5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146C5" w:rsidRPr="003206B8" w14:paraId="2DBD0E57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14650" w14:textId="581A9D43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What was the average number of days absence within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Health Boards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A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ppointment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B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ookings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T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>eam during the previous 12 months?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A64E1" w14:textId="01AD1922" w:rsidR="000146C5" w:rsidRPr="003206B8" w:rsidRDefault="00DF6C4A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 xml:space="preserve">40.43 </w:t>
            </w:r>
            <w:r w:rsidR="00C44A59" w:rsidRPr="003206B8">
              <w:rPr>
                <w:rFonts w:ascii="Verdana" w:hAnsi="Verdana"/>
                <w:sz w:val="22"/>
                <w:szCs w:val="22"/>
              </w:rPr>
              <w:t>days</w:t>
            </w:r>
          </w:p>
        </w:tc>
      </w:tr>
      <w:tr w:rsidR="000146C5" w:rsidRPr="003206B8" w14:paraId="6D804176" w14:textId="77777777" w:rsidTr="00C44A59"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BEA29" w14:textId="039F6A06" w:rsidR="000146C5" w:rsidRPr="003206B8" w:rsidRDefault="000146C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What was the average percentage rate of absence within the </w:t>
            </w:r>
            <w:r w:rsidR="00D5007F" w:rsidRPr="003206B8">
              <w:rPr>
                <w:rFonts w:ascii="Verdana" w:hAnsi="Verdana"/>
                <w:b/>
                <w:bCs/>
                <w:sz w:val="22"/>
                <w:szCs w:val="22"/>
              </w:rPr>
              <w:t>Health Board</w:t>
            </w:r>
            <w:r w:rsidRPr="003206B8">
              <w:rPr>
                <w:rFonts w:ascii="Verdana" w:hAnsi="Verdana"/>
                <w:b/>
                <w:bCs/>
                <w:sz w:val="22"/>
                <w:szCs w:val="22"/>
              </w:rPr>
              <w:t xml:space="preserve"> during the previous 12 months?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62FAF" w14:textId="71EC7249" w:rsidR="000146C5" w:rsidRPr="003206B8" w:rsidRDefault="00DF6C4A" w:rsidP="000146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206B8">
              <w:rPr>
                <w:rFonts w:ascii="Verdana" w:hAnsi="Verdana"/>
                <w:sz w:val="22"/>
                <w:szCs w:val="22"/>
              </w:rPr>
              <w:t> 6.83%</w:t>
            </w:r>
          </w:p>
        </w:tc>
      </w:tr>
    </w:tbl>
    <w:p w14:paraId="08DBA72D" w14:textId="2D9D2DB9" w:rsidR="00A10460" w:rsidRDefault="00C36015" w:rsidP="000146C5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 w:rsidRPr="00C36015">
        <w:t xml:space="preserve"> </w:t>
      </w:r>
      <w:r w:rsidRPr="00841FD7">
        <w:rPr>
          <w:rFonts w:ascii="Verdana" w:hAnsi="Verdana"/>
          <w:sz w:val="22"/>
          <w:szCs w:val="22"/>
        </w:rPr>
        <w:t>* Please note this is for 6 months, 01/10/23 – 01/04/2024 as a new system was installed and no  historical data was transferred.</w:t>
      </w:r>
      <w:r w:rsidR="00421E7F" w:rsidRPr="00841FD7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  <w:r w:rsidR="000146C5">
        <w:rPr>
          <w:rFonts w:ascii="Verdana" w:hAnsi="Verdana"/>
          <w:b/>
          <w:bCs/>
          <w:noProof/>
          <w:sz w:val="22"/>
          <w:szCs w:val="22"/>
        </w:rPr>
        <w:t>___</w:t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6DA92331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FA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C10B99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E12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1C011F7" wp14:editId="607E03F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40E7FD57" w14:textId="6B9D6FCB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420B04">
      <w:rPr>
        <w:noProof/>
      </w:rPr>
      <w:t>2</w:t>
    </w:r>
    <w:r w:rsidR="00795AD1" w:rsidRPr="00795AD1">
      <w:rPr>
        <w:noProof/>
      </w:rPr>
      <w:fldChar w:fldCharType="end"/>
    </w:r>
  </w:p>
  <w:p w14:paraId="1EEED59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AD534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FE3F667" wp14:editId="0770A2E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62121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35CF344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5FED5BB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2FE5019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F7A732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BA838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AE5ED59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B30B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D6B6017" wp14:editId="7B523D2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FFEE9C" wp14:editId="2171A56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D6B6A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52B4365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7C5623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A55C0BA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76CF9D5F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FFEE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71D6B6AF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552B4365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77C56237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6A55C0BA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76CF9D5F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CE48290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1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1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1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854360">
    <w:abstractNumId w:val="12"/>
  </w:num>
  <w:num w:numId="2" w16cid:durableId="1061365916">
    <w:abstractNumId w:val="0"/>
  </w:num>
  <w:num w:numId="3" w16cid:durableId="587736652">
    <w:abstractNumId w:val="7"/>
  </w:num>
  <w:num w:numId="4" w16cid:durableId="610358990">
    <w:abstractNumId w:val="14"/>
  </w:num>
  <w:num w:numId="5" w16cid:durableId="488979388">
    <w:abstractNumId w:val="3"/>
  </w:num>
  <w:num w:numId="6" w16cid:durableId="489757698">
    <w:abstractNumId w:val="2"/>
  </w:num>
  <w:num w:numId="7" w16cid:durableId="1628655288">
    <w:abstractNumId w:val="9"/>
  </w:num>
  <w:num w:numId="8" w16cid:durableId="2022468688">
    <w:abstractNumId w:val="13"/>
  </w:num>
  <w:num w:numId="9" w16cid:durableId="1048261731">
    <w:abstractNumId w:val="16"/>
  </w:num>
  <w:num w:numId="10" w16cid:durableId="929508490">
    <w:abstractNumId w:val="1"/>
  </w:num>
  <w:num w:numId="11" w16cid:durableId="761072138">
    <w:abstractNumId w:val="8"/>
  </w:num>
  <w:num w:numId="12" w16cid:durableId="1783958431">
    <w:abstractNumId w:val="11"/>
  </w:num>
  <w:num w:numId="13" w16cid:durableId="570040214">
    <w:abstractNumId w:val="15"/>
  </w:num>
  <w:num w:numId="14" w16cid:durableId="20421972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2017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3177545">
    <w:abstractNumId w:val="10"/>
  </w:num>
  <w:num w:numId="17" w16cid:durableId="196282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46C5"/>
    <w:rsid w:val="00040038"/>
    <w:rsid w:val="00095DF5"/>
    <w:rsid w:val="000C00ED"/>
    <w:rsid w:val="00111757"/>
    <w:rsid w:val="001276F0"/>
    <w:rsid w:val="00185784"/>
    <w:rsid w:val="001B1339"/>
    <w:rsid w:val="001D73B1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206B8"/>
    <w:rsid w:val="0035435D"/>
    <w:rsid w:val="00355B9A"/>
    <w:rsid w:val="003648A8"/>
    <w:rsid w:val="0039422D"/>
    <w:rsid w:val="003B09B5"/>
    <w:rsid w:val="003F2312"/>
    <w:rsid w:val="004039EB"/>
    <w:rsid w:val="00420B04"/>
    <w:rsid w:val="00421E7F"/>
    <w:rsid w:val="00433269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23A7D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1FD7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12905"/>
    <w:rsid w:val="00B34966"/>
    <w:rsid w:val="00B61DE2"/>
    <w:rsid w:val="00B82C9E"/>
    <w:rsid w:val="00B8458F"/>
    <w:rsid w:val="00BB4931"/>
    <w:rsid w:val="00BC67E1"/>
    <w:rsid w:val="00C021A4"/>
    <w:rsid w:val="00C050BE"/>
    <w:rsid w:val="00C36015"/>
    <w:rsid w:val="00C44A59"/>
    <w:rsid w:val="00C75A00"/>
    <w:rsid w:val="00CA07E3"/>
    <w:rsid w:val="00CB2BBE"/>
    <w:rsid w:val="00CE1516"/>
    <w:rsid w:val="00CE325E"/>
    <w:rsid w:val="00CE3DBC"/>
    <w:rsid w:val="00D15865"/>
    <w:rsid w:val="00D5007F"/>
    <w:rsid w:val="00D62A67"/>
    <w:rsid w:val="00DC47F3"/>
    <w:rsid w:val="00DC7FA9"/>
    <w:rsid w:val="00DD5E37"/>
    <w:rsid w:val="00DF2EA1"/>
    <w:rsid w:val="00DF6C4A"/>
    <w:rsid w:val="00E11F2D"/>
    <w:rsid w:val="00E26720"/>
    <w:rsid w:val="00E545D8"/>
    <w:rsid w:val="00E60D22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0515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20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B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B0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B04"/>
    <w:rPr>
      <w:b/>
      <w:bCs/>
    </w:rPr>
  </w:style>
  <w:style w:type="paragraph" w:styleId="Revision">
    <w:name w:val="Revision"/>
    <w:hidden/>
    <w:uiPriority w:val="99"/>
    <w:semiHidden/>
    <w:rsid w:val="00623A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5E66D-DA69-4AF0-821E-57E0003B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12</cp:revision>
  <cp:lastPrinted>2019-03-26T11:11:00Z</cp:lastPrinted>
  <dcterms:created xsi:type="dcterms:W3CDTF">2024-02-21T14:38:00Z</dcterms:created>
  <dcterms:modified xsi:type="dcterms:W3CDTF">2024-04-10T15:18:00Z</dcterms:modified>
</cp:coreProperties>
</file>