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CC972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0548D9CF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79DB39" wp14:editId="4EDBDE6A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AB949D" w14:textId="7EE9BB61" w:rsidR="00DC7FA9" w:rsidRDefault="00A10460" w:rsidP="00F670E0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F670E0" w:rsidRPr="00F670E0">
                              <w:t xml:space="preserve"> </w:t>
                            </w:r>
                            <w:r w:rsidR="00F670E0" w:rsidRPr="00F670E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24-B-02</w:t>
                            </w:r>
                            <w:r w:rsidR="00F670E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  <w:p w14:paraId="1670F140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79DB3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09AB949D" w14:textId="7EE9BB61" w:rsidR="00DC7FA9" w:rsidRDefault="00A10460" w:rsidP="00F670E0">
                      <w:pPr>
                        <w:pStyle w:val="NoSpacing"/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F670E0" w:rsidRPr="00F670E0">
                        <w:t xml:space="preserve"> </w:t>
                      </w:r>
                      <w:r w:rsidR="00F670E0" w:rsidRPr="00F670E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24-B-02</w:t>
                      </w:r>
                      <w:r w:rsidR="00F670E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5</w:t>
                      </w:r>
                    </w:p>
                    <w:p w14:paraId="1670F140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D880F0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4AD74D81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C8C6A6D" w14:textId="36EB3CC3" w:rsidR="00C26448" w:rsidRDefault="00C26448" w:rsidP="00C26448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C26448">
        <w:rPr>
          <w:rFonts w:ascii="Verdana" w:hAnsi="Verdana"/>
          <w:b/>
          <w:noProof/>
          <w:sz w:val="22"/>
          <w:szCs w:val="22"/>
        </w:rPr>
        <w:t>The total number of Physician Associates currently employed.</w:t>
      </w:r>
    </w:p>
    <w:p w14:paraId="5451B2B0" w14:textId="6C1E7E1D" w:rsidR="00C26448" w:rsidRPr="00C26448" w:rsidRDefault="00C26448" w:rsidP="00F56CD3">
      <w:pPr>
        <w:ind w:left="1225"/>
        <w:rPr>
          <w:rFonts w:ascii="Verdana" w:hAnsi="Verdana"/>
          <w:bCs/>
          <w:noProof/>
          <w:sz w:val="22"/>
          <w:szCs w:val="22"/>
        </w:rPr>
      </w:pPr>
      <w:r w:rsidRPr="00C26448">
        <w:rPr>
          <w:rFonts w:ascii="Verdana" w:hAnsi="Verdana"/>
          <w:bCs/>
          <w:noProof/>
          <w:sz w:val="22"/>
          <w:szCs w:val="22"/>
        </w:rPr>
        <w:t>29</w:t>
      </w:r>
    </w:p>
    <w:p w14:paraId="71DB9FFA" w14:textId="51494075" w:rsidR="00C26448" w:rsidRDefault="00C26448" w:rsidP="00C26448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C26448">
        <w:rPr>
          <w:rFonts w:ascii="Verdana" w:hAnsi="Verdana"/>
          <w:b/>
          <w:noProof/>
          <w:sz w:val="22"/>
          <w:szCs w:val="22"/>
        </w:rPr>
        <w:t>The number of never-events involving Physician Associates.</w:t>
      </w:r>
    </w:p>
    <w:p w14:paraId="622E30D5" w14:textId="77777777" w:rsidR="00C26448" w:rsidRDefault="00C26448" w:rsidP="00C26448">
      <w:pPr>
        <w:pStyle w:val="ListParagraph"/>
        <w:rPr>
          <w:rFonts w:ascii="Verdana" w:hAnsi="Verdana"/>
          <w:b/>
          <w:noProof/>
          <w:sz w:val="22"/>
          <w:szCs w:val="22"/>
        </w:rPr>
      </w:pPr>
    </w:p>
    <w:p w14:paraId="6891D79D" w14:textId="24C2F855" w:rsidR="00C26448" w:rsidRDefault="00F56CD3" w:rsidP="00C26448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None</w:t>
      </w:r>
    </w:p>
    <w:p w14:paraId="006776A1" w14:textId="77777777" w:rsidR="00C26448" w:rsidRPr="00C26448" w:rsidRDefault="00C26448" w:rsidP="00C26448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</w:p>
    <w:p w14:paraId="1195257F" w14:textId="1BE6B00F" w:rsidR="00C26448" w:rsidRDefault="00C26448" w:rsidP="00C26448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C26448">
        <w:rPr>
          <w:rFonts w:ascii="Verdana" w:hAnsi="Verdana"/>
          <w:b/>
          <w:noProof/>
          <w:sz w:val="22"/>
          <w:szCs w:val="22"/>
        </w:rPr>
        <w:t>The number of incidents where Physician Associates have prescribed medication.</w:t>
      </w:r>
    </w:p>
    <w:p w14:paraId="2BB4289D" w14:textId="77777777" w:rsidR="00C26448" w:rsidRDefault="00C26448" w:rsidP="00C26448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04DD8ADD" w14:textId="2265DCB3" w:rsidR="00C26448" w:rsidRPr="00EB3023" w:rsidRDefault="00F56CD3" w:rsidP="00C26448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None</w:t>
      </w:r>
    </w:p>
    <w:p w14:paraId="21BBE865" w14:textId="77777777" w:rsidR="00C26448" w:rsidRPr="00C26448" w:rsidRDefault="00C26448" w:rsidP="00C26448">
      <w:pPr>
        <w:rPr>
          <w:rFonts w:ascii="Verdana" w:hAnsi="Verdana"/>
          <w:b/>
          <w:noProof/>
          <w:sz w:val="22"/>
          <w:szCs w:val="22"/>
        </w:rPr>
      </w:pPr>
    </w:p>
    <w:p w14:paraId="40C5314B" w14:textId="36551A6D" w:rsidR="002677FD" w:rsidRPr="00C26448" w:rsidRDefault="00C26448" w:rsidP="00C26448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C26448">
        <w:rPr>
          <w:rFonts w:ascii="Verdana" w:hAnsi="Verdana"/>
          <w:b/>
          <w:noProof/>
          <w:sz w:val="22"/>
          <w:szCs w:val="22"/>
        </w:rPr>
        <w:t>The number of incidents where Physician Associates have requested ionising radiation.</w:t>
      </w:r>
    </w:p>
    <w:p w14:paraId="6800E582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05718F36" w14:textId="5B775AC9" w:rsidR="00A10460" w:rsidRDefault="00F56CD3" w:rsidP="00EB3023">
      <w:pPr>
        <w:ind w:left="122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None</w:t>
      </w:r>
    </w:p>
    <w:p w14:paraId="708FBC11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00835AC0" w14:textId="442998B6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4A3D1C77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FE55D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6533EC7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80786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73D8C83D" wp14:editId="5E86B06A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4C65971D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7063220D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5948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F407985" wp14:editId="7782B9EE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6DE3A4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25C2E52B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40DE6D40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301206CB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3E9B6BB8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87CA2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0B3639F1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41738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02AADD8" wp14:editId="305C216B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7AD9B7" wp14:editId="58FF2522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F6E1845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2DA5E456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503585D7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305C77B3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6668EBC3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7EFBB62D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9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295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29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29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0872CE2"/>
    <w:multiLevelType w:val="hybridMultilevel"/>
    <w:tmpl w:val="5EC058A6"/>
    <w:lvl w:ilvl="0" w:tplc="34C6DE50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7A30A7B"/>
    <w:multiLevelType w:val="hybridMultilevel"/>
    <w:tmpl w:val="7018AE00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55803">
    <w:abstractNumId w:val="14"/>
  </w:num>
  <w:num w:numId="2" w16cid:durableId="2050838705">
    <w:abstractNumId w:val="0"/>
  </w:num>
  <w:num w:numId="3" w16cid:durableId="1928224495">
    <w:abstractNumId w:val="8"/>
  </w:num>
  <w:num w:numId="4" w16cid:durableId="753286235">
    <w:abstractNumId w:val="16"/>
  </w:num>
  <w:num w:numId="5" w16cid:durableId="2065716411">
    <w:abstractNumId w:val="4"/>
  </w:num>
  <w:num w:numId="6" w16cid:durableId="1813521721">
    <w:abstractNumId w:val="3"/>
  </w:num>
  <w:num w:numId="7" w16cid:durableId="1002469413">
    <w:abstractNumId w:val="11"/>
  </w:num>
  <w:num w:numId="8" w16cid:durableId="1029795125">
    <w:abstractNumId w:val="15"/>
  </w:num>
  <w:num w:numId="9" w16cid:durableId="1643535827">
    <w:abstractNumId w:val="18"/>
  </w:num>
  <w:num w:numId="10" w16cid:durableId="1116023088">
    <w:abstractNumId w:val="1"/>
  </w:num>
  <w:num w:numId="11" w16cid:durableId="86508106">
    <w:abstractNumId w:val="9"/>
  </w:num>
  <w:num w:numId="12" w16cid:durableId="770932644">
    <w:abstractNumId w:val="13"/>
  </w:num>
  <w:num w:numId="13" w16cid:durableId="620844943">
    <w:abstractNumId w:val="17"/>
  </w:num>
  <w:num w:numId="14" w16cid:durableId="6479054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18189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75684804">
    <w:abstractNumId w:val="12"/>
  </w:num>
  <w:num w:numId="17" w16cid:durableId="595554173">
    <w:abstractNumId w:val="5"/>
  </w:num>
  <w:num w:numId="18" w16cid:durableId="1355425128">
    <w:abstractNumId w:val="10"/>
  </w:num>
  <w:num w:numId="19" w16cid:durableId="1042747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26448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3023"/>
    <w:rsid w:val="00EE0615"/>
    <w:rsid w:val="00F26B29"/>
    <w:rsid w:val="00F56CD3"/>
    <w:rsid w:val="00F670E0"/>
    <w:rsid w:val="00F91A7E"/>
    <w:rsid w:val="00F9267F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AFAC22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F2436-80A2-4343-8500-FF1DD825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</TotalTime>
  <Pages>1</Pages>
  <Words>100</Words>
  <Characters>570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</cp:revision>
  <cp:lastPrinted>2019-03-26T11:11:00Z</cp:lastPrinted>
  <dcterms:created xsi:type="dcterms:W3CDTF">2024-04-21T16:09:00Z</dcterms:created>
  <dcterms:modified xsi:type="dcterms:W3CDTF">2024-04-21T16:09:00Z</dcterms:modified>
</cp:coreProperties>
</file>