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0A6CD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0BCBE257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189ED1" wp14:editId="3A91827B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7717D8" w14:textId="71947A5C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C2381" w:rsidRPr="002C238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24-B-022 </w:t>
                            </w:r>
                          </w:p>
                          <w:p w14:paraId="2DDA78B6" w14:textId="77777777" w:rsidR="00DC7FA9" w:rsidRDefault="00DC7FA9" w:rsidP="00DC7FA9"/>
                          <w:p w14:paraId="31559D49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3C7FC8B8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189ED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027717D8" w14:textId="71947A5C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C2381" w:rsidRPr="002C238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24-B-022 </w:t>
                      </w:r>
                    </w:p>
                    <w:p w14:paraId="2DDA78B6" w14:textId="77777777" w:rsidR="00DC7FA9" w:rsidRDefault="00DC7FA9" w:rsidP="00DC7FA9"/>
                    <w:p w14:paraId="31559D49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3C7FC8B8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B6CB3F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2A9FE6BC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77C1C77" w14:textId="1EA61CDF" w:rsidR="00481821" w:rsidRPr="00187E3C" w:rsidRDefault="00071FAA" w:rsidP="00481821">
      <w:pPr>
        <w:rPr>
          <w:rFonts w:ascii="Verdana" w:hAnsi="Verdana"/>
          <w:noProof/>
          <w:sz w:val="22"/>
          <w:szCs w:val="22"/>
        </w:rPr>
      </w:pPr>
      <w:r w:rsidRPr="00187E3C">
        <w:rPr>
          <w:rFonts w:ascii="Verdana" w:hAnsi="Verdana"/>
          <w:noProof/>
          <w:sz w:val="22"/>
          <w:szCs w:val="22"/>
        </w:rPr>
        <w:t>The information below is in relation to our Estates Department, which we hope is sufficient for your requirements.</w:t>
      </w:r>
    </w:p>
    <w:p w14:paraId="1F5CF705" w14:textId="77777777" w:rsidR="00481821" w:rsidRPr="00481821" w:rsidRDefault="00481821" w:rsidP="00481821">
      <w:pPr>
        <w:rPr>
          <w:rFonts w:ascii="Verdana" w:hAnsi="Verdana"/>
          <w:b/>
          <w:noProof/>
          <w:sz w:val="22"/>
          <w:szCs w:val="22"/>
        </w:rPr>
      </w:pPr>
      <w:r w:rsidRPr="00481821">
        <w:rPr>
          <w:rFonts w:ascii="Verdana" w:hAnsi="Verdana"/>
          <w:b/>
          <w:noProof/>
          <w:sz w:val="22"/>
          <w:szCs w:val="22"/>
        </w:rPr>
        <w:t>a. Which types of work require a Permit To Work to be completed on your sites?</w:t>
      </w:r>
    </w:p>
    <w:p w14:paraId="592C7962" w14:textId="392D865F" w:rsidR="00791DB5" w:rsidRPr="00791DB5" w:rsidRDefault="00791DB5" w:rsidP="00791DB5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T</w:t>
      </w:r>
      <w:r w:rsidRPr="00791DB5">
        <w:rPr>
          <w:rFonts w:ascii="Verdana" w:hAnsi="Verdana"/>
          <w:bCs/>
          <w:noProof/>
          <w:sz w:val="22"/>
          <w:szCs w:val="22"/>
        </w:rPr>
        <w:t>he type of permit to work are Hot works, Working at heights/Roof Work, Confined Spaces, Asbestos, Pressure Systems, and WHTM disciplines ie Medical Gases, Electrical systems, Decontamination etc</w:t>
      </w:r>
    </w:p>
    <w:p w14:paraId="769C71F3" w14:textId="77777777" w:rsidR="00791DB5" w:rsidRPr="00481821" w:rsidRDefault="00791DB5" w:rsidP="00481821">
      <w:pPr>
        <w:rPr>
          <w:rFonts w:ascii="Verdana" w:hAnsi="Verdana"/>
          <w:b/>
          <w:noProof/>
          <w:sz w:val="22"/>
          <w:szCs w:val="22"/>
        </w:rPr>
      </w:pPr>
    </w:p>
    <w:p w14:paraId="7C7F2138" w14:textId="77777777" w:rsidR="00481821" w:rsidRPr="00481821" w:rsidRDefault="00481821" w:rsidP="00481821">
      <w:pPr>
        <w:rPr>
          <w:rFonts w:ascii="Verdana" w:hAnsi="Verdana"/>
          <w:b/>
          <w:noProof/>
          <w:sz w:val="22"/>
          <w:szCs w:val="22"/>
        </w:rPr>
      </w:pPr>
      <w:r w:rsidRPr="00481821">
        <w:rPr>
          <w:rFonts w:ascii="Verdana" w:hAnsi="Verdana"/>
          <w:b/>
          <w:noProof/>
          <w:sz w:val="22"/>
          <w:szCs w:val="22"/>
        </w:rPr>
        <w:t>b. Does your organisation utilise a software platform to issue, record, and provide evidence of completed works that require a permit?</w:t>
      </w:r>
    </w:p>
    <w:p w14:paraId="41BAA844" w14:textId="50E17754" w:rsidR="00791DB5" w:rsidRPr="00791DB5" w:rsidRDefault="00791DB5" w:rsidP="00791DB5">
      <w:pPr>
        <w:rPr>
          <w:rFonts w:ascii="Verdana" w:hAnsi="Verdana"/>
          <w:bCs/>
          <w:noProof/>
          <w:sz w:val="22"/>
          <w:szCs w:val="22"/>
        </w:rPr>
      </w:pPr>
      <w:r w:rsidRPr="00791DB5">
        <w:rPr>
          <w:rFonts w:ascii="Verdana" w:hAnsi="Verdana"/>
          <w:bCs/>
          <w:noProof/>
          <w:sz w:val="22"/>
          <w:szCs w:val="22"/>
        </w:rPr>
        <w:t xml:space="preserve">No specific software </w:t>
      </w:r>
      <w:r>
        <w:rPr>
          <w:rFonts w:ascii="Verdana" w:hAnsi="Verdana"/>
          <w:bCs/>
          <w:noProof/>
          <w:sz w:val="22"/>
          <w:szCs w:val="22"/>
        </w:rPr>
        <w:t xml:space="preserve">is </w:t>
      </w:r>
      <w:r w:rsidRPr="00791DB5">
        <w:rPr>
          <w:rFonts w:ascii="Verdana" w:hAnsi="Verdana"/>
          <w:bCs/>
          <w:noProof/>
          <w:sz w:val="22"/>
          <w:szCs w:val="22"/>
        </w:rPr>
        <w:t xml:space="preserve">utilised by </w:t>
      </w:r>
      <w:r>
        <w:rPr>
          <w:rFonts w:ascii="Verdana" w:hAnsi="Verdana"/>
          <w:bCs/>
          <w:noProof/>
          <w:sz w:val="22"/>
          <w:szCs w:val="22"/>
        </w:rPr>
        <w:t>the Health Board.</w:t>
      </w:r>
    </w:p>
    <w:p w14:paraId="750F54C9" w14:textId="77777777" w:rsidR="00791DB5" w:rsidRPr="00481821" w:rsidRDefault="00791DB5" w:rsidP="00481821">
      <w:pPr>
        <w:rPr>
          <w:rFonts w:ascii="Verdana" w:hAnsi="Verdana"/>
          <w:b/>
          <w:noProof/>
          <w:sz w:val="22"/>
          <w:szCs w:val="22"/>
        </w:rPr>
      </w:pPr>
    </w:p>
    <w:p w14:paraId="5AE1331A" w14:textId="77777777" w:rsidR="00481821" w:rsidRPr="00481821" w:rsidRDefault="00481821" w:rsidP="00481821">
      <w:pPr>
        <w:rPr>
          <w:rFonts w:ascii="Verdana" w:hAnsi="Verdana"/>
          <w:b/>
          <w:noProof/>
          <w:sz w:val="22"/>
          <w:szCs w:val="22"/>
        </w:rPr>
      </w:pPr>
      <w:r w:rsidRPr="00481821">
        <w:rPr>
          <w:rFonts w:ascii="Verdana" w:hAnsi="Verdana"/>
          <w:b/>
          <w:noProof/>
          <w:sz w:val="22"/>
          <w:szCs w:val="22"/>
        </w:rPr>
        <w:t>c. If a software platform is used, please specify the name or type of software utilised to complete and evidence work permits.</w:t>
      </w:r>
    </w:p>
    <w:p w14:paraId="1272CF39" w14:textId="005EDC79" w:rsidR="00791DB5" w:rsidRPr="00791DB5" w:rsidRDefault="00791DB5" w:rsidP="00481821">
      <w:pPr>
        <w:rPr>
          <w:rFonts w:ascii="Verdana" w:hAnsi="Verdana"/>
          <w:bCs/>
          <w:noProof/>
          <w:sz w:val="22"/>
          <w:szCs w:val="22"/>
        </w:rPr>
      </w:pPr>
      <w:r w:rsidRPr="00791DB5">
        <w:rPr>
          <w:rFonts w:ascii="Verdana" w:hAnsi="Verdana"/>
          <w:bCs/>
          <w:noProof/>
          <w:sz w:val="22"/>
          <w:szCs w:val="22"/>
        </w:rPr>
        <w:t>Not applicable</w:t>
      </w:r>
    </w:p>
    <w:p w14:paraId="4B107190" w14:textId="77777777" w:rsidR="00791DB5" w:rsidRPr="00481821" w:rsidRDefault="00791DB5" w:rsidP="00481821">
      <w:pPr>
        <w:rPr>
          <w:rFonts w:ascii="Verdana" w:hAnsi="Verdana"/>
          <w:b/>
          <w:noProof/>
          <w:sz w:val="22"/>
          <w:szCs w:val="22"/>
        </w:rPr>
      </w:pPr>
    </w:p>
    <w:p w14:paraId="536392A3" w14:textId="19BF7082" w:rsidR="002677FD" w:rsidRPr="00481821" w:rsidRDefault="00481821" w:rsidP="00481821">
      <w:pPr>
        <w:rPr>
          <w:rFonts w:ascii="Verdana" w:hAnsi="Verdana"/>
          <w:b/>
          <w:noProof/>
          <w:sz w:val="22"/>
          <w:szCs w:val="22"/>
        </w:rPr>
      </w:pPr>
      <w:r w:rsidRPr="00481821">
        <w:rPr>
          <w:rFonts w:ascii="Verdana" w:hAnsi="Verdana"/>
          <w:b/>
          <w:noProof/>
          <w:sz w:val="22"/>
          <w:szCs w:val="22"/>
        </w:rPr>
        <w:t>d. Who within your organisation is responsible for the issuance, sign-off, and provision of evidence for Permits To Work?</w:t>
      </w:r>
    </w:p>
    <w:p w14:paraId="2DFD56FA" w14:textId="77F993E1" w:rsidR="00A10460" w:rsidRDefault="00791DB5" w:rsidP="002677FD">
      <w:pPr>
        <w:rPr>
          <w:rFonts w:ascii="Verdana" w:hAnsi="Verdana"/>
          <w:bCs/>
          <w:noProof/>
          <w:sz w:val="22"/>
          <w:szCs w:val="22"/>
        </w:rPr>
      </w:pPr>
      <w:r w:rsidRPr="00791DB5">
        <w:rPr>
          <w:rFonts w:ascii="Verdana" w:hAnsi="Verdana"/>
          <w:bCs/>
          <w:noProof/>
          <w:sz w:val="22"/>
          <w:szCs w:val="22"/>
        </w:rPr>
        <w:t>Estates Personnel</w:t>
      </w:r>
    </w:p>
    <w:p w14:paraId="02A9D93A" w14:textId="77777777" w:rsidR="00791DB5" w:rsidRDefault="00791DB5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1C229348" w14:textId="7ADCC621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7578EC92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71EF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64B8CC5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B73D6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C29E208" wp14:editId="3DD0FEC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amser</w:t>
    </w:r>
    <w:proofErr w:type="spellEnd"/>
    <w:proofErr w:type="gramEnd"/>
  </w:p>
  <w:p w14:paraId="06F79716" w14:textId="5E7208D1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071FAA">
      <w:rPr>
        <w:noProof/>
      </w:rPr>
      <w:t>2</w:t>
    </w:r>
    <w:r w:rsidR="00795AD1" w:rsidRPr="00795AD1">
      <w:rPr>
        <w:noProof/>
      </w:rPr>
      <w:fldChar w:fldCharType="end"/>
    </w:r>
  </w:p>
  <w:p w14:paraId="636BDF43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6101D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4859CAD8" wp14:editId="37C7AE5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64E7D9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021F5C55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0825DCF5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14:paraId="2F9A5FB3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50562571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D5211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35296C63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02618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5CC23FE" wp14:editId="538D841D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123941" wp14:editId="112B61F6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24BBF9B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7F026A68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1AB91477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4952D64C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  <w:proofErr w:type="gramEnd"/>
                        </w:p>
                        <w:p w14:paraId="09F3FCE0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0DF24CED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14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14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14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864031">
    <w:abstractNumId w:val="12"/>
  </w:num>
  <w:num w:numId="2" w16cid:durableId="553737522">
    <w:abstractNumId w:val="0"/>
  </w:num>
  <w:num w:numId="3" w16cid:durableId="626007156">
    <w:abstractNumId w:val="7"/>
  </w:num>
  <w:num w:numId="4" w16cid:durableId="47265656">
    <w:abstractNumId w:val="14"/>
  </w:num>
  <w:num w:numId="5" w16cid:durableId="1662853721">
    <w:abstractNumId w:val="3"/>
  </w:num>
  <w:num w:numId="6" w16cid:durableId="1011568244">
    <w:abstractNumId w:val="2"/>
  </w:num>
  <w:num w:numId="7" w16cid:durableId="1174538122">
    <w:abstractNumId w:val="9"/>
  </w:num>
  <w:num w:numId="8" w16cid:durableId="1612780855">
    <w:abstractNumId w:val="13"/>
  </w:num>
  <w:num w:numId="9" w16cid:durableId="463470719">
    <w:abstractNumId w:val="16"/>
  </w:num>
  <w:num w:numId="10" w16cid:durableId="340738113">
    <w:abstractNumId w:val="1"/>
  </w:num>
  <w:num w:numId="11" w16cid:durableId="2025479279">
    <w:abstractNumId w:val="8"/>
  </w:num>
  <w:num w:numId="12" w16cid:durableId="233928735">
    <w:abstractNumId w:val="11"/>
  </w:num>
  <w:num w:numId="13" w16cid:durableId="1417362936">
    <w:abstractNumId w:val="15"/>
  </w:num>
  <w:num w:numId="14" w16cid:durableId="20969693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613311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10477606">
    <w:abstractNumId w:val="10"/>
  </w:num>
  <w:num w:numId="17" w16cid:durableId="2788016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71FAA"/>
    <w:rsid w:val="00095DF5"/>
    <w:rsid w:val="000C00ED"/>
    <w:rsid w:val="00111757"/>
    <w:rsid w:val="001276F0"/>
    <w:rsid w:val="00185784"/>
    <w:rsid w:val="00187E3C"/>
    <w:rsid w:val="001B1339"/>
    <w:rsid w:val="001E2D50"/>
    <w:rsid w:val="00213076"/>
    <w:rsid w:val="002156AF"/>
    <w:rsid w:val="002677FD"/>
    <w:rsid w:val="00296FDA"/>
    <w:rsid w:val="002B74C8"/>
    <w:rsid w:val="002C2381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1821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1DB5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7FD89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187E3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52D4F-D58D-4CDA-8D8A-16F720478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6</cp:revision>
  <cp:lastPrinted>2019-03-26T11:11:00Z</cp:lastPrinted>
  <dcterms:created xsi:type="dcterms:W3CDTF">2024-03-07T10:36:00Z</dcterms:created>
  <dcterms:modified xsi:type="dcterms:W3CDTF">2024-03-07T12:43:00Z</dcterms:modified>
</cp:coreProperties>
</file>