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A59B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AF13DF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A65F5" wp14:editId="272644F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167F0" w14:textId="2A35E28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63B8" w:rsidRPr="003063B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24-B-011</w:t>
                            </w:r>
                          </w:p>
                          <w:p w14:paraId="725D4A69" w14:textId="77777777" w:rsidR="00DC7FA9" w:rsidRDefault="00DC7FA9" w:rsidP="00DC7FA9"/>
                          <w:p w14:paraId="7FFC916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762448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EFA65F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0E167F0" w14:textId="2A35E28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063B8" w:rsidRPr="003063B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24-B-011</w:t>
                      </w:r>
                    </w:p>
                    <w:p w14:paraId="725D4A69" w14:textId="77777777" w:rsidR="00DC7FA9" w:rsidRDefault="00DC7FA9" w:rsidP="00DC7FA9"/>
                    <w:p w14:paraId="7FFC916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762448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E3F1B2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ABC0AE2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FA7732" w14:textId="1B750814" w:rsidR="00247B08" w:rsidRPr="00247B08" w:rsidRDefault="00247B08" w:rsidP="00247B08">
      <w:pPr>
        <w:jc w:val="both"/>
        <w:rPr>
          <w:rFonts w:ascii="Verdana" w:eastAsia="Times New Roman" w:hAnsi="Verdana"/>
          <w:sz w:val="22"/>
          <w:szCs w:val="22"/>
        </w:rPr>
      </w:pPr>
      <w:r w:rsidRPr="00247B08">
        <w:rPr>
          <w:rFonts w:ascii="Verdana" w:eastAsia="Times New Roman" w:hAnsi="Verdana"/>
          <w:color w:val="000000"/>
          <w:sz w:val="22"/>
          <w:szCs w:val="22"/>
        </w:rPr>
        <w:t>Please may I request a copy of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247B08">
        <w:rPr>
          <w:rFonts w:ascii="Verdana" w:hAnsi="Verdana"/>
          <w:color w:val="000000"/>
          <w:sz w:val="22"/>
          <w:szCs w:val="22"/>
        </w:rPr>
        <w:t>end-of-life care guidance for patients withdrawing from non-invasive ventilation or continuous positive airway pressure</w:t>
      </w:r>
      <w:r>
        <w:rPr>
          <w:rFonts w:ascii="Verdana" w:hAnsi="Verdana"/>
          <w:color w:val="000000"/>
          <w:sz w:val="22"/>
          <w:szCs w:val="22"/>
        </w:rPr>
        <w:t>, o</w:t>
      </w:r>
      <w:r w:rsidRPr="00247B08">
        <w:rPr>
          <w:rFonts w:ascii="Verdana" w:eastAsia="Times New Roman" w:hAnsi="Verdana"/>
          <w:color w:val="000000"/>
          <w:sz w:val="22"/>
          <w:szCs w:val="22"/>
        </w:rPr>
        <w:t>r the contact details of someone who may be situated to send them?</w:t>
      </w:r>
    </w:p>
    <w:p w14:paraId="1BD7016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6C6CAE6" w14:textId="2DA44B92" w:rsidR="00247B08" w:rsidRPr="00247B08" w:rsidRDefault="00A10460" w:rsidP="00247B08">
      <w:pPr>
        <w:rPr>
          <w:rFonts w:ascii="Verdana" w:hAnsi="Verdana"/>
          <w:sz w:val="22"/>
          <w:szCs w:val="22"/>
          <w:lang w:eastAsia="en-US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</w:t>
      </w:r>
      <w:r w:rsidR="00247B0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A10460">
        <w:rPr>
          <w:rFonts w:ascii="Verdana" w:hAnsi="Verdana"/>
          <w:b/>
          <w:bCs/>
          <w:noProof/>
          <w:sz w:val="22"/>
          <w:szCs w:val="22"/>
        </w:rPr>
        <w:t>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8C67D5">
        <w:rPr>
          <w:rFonts w:ascii="Verdana" w:hAnsi="Verdana"/>
          <w:sz w:val="22"/>
          <w:szCs w:val="22"/>
          <w:lang w:eastAsia="en-US"/>
        </w:rPr>
        <w:t>Please see Appendix 1</w:t>
      </w:r>
      <w:r w:rsidR="00024809">
        <w:rPr>
          <w:rFonts w:ascii="Verdana" w:hAnsi="Verdana"/>
          <w:sz w:val="22"/>
          <w:szCs w:val="22"/>
          <w:lang w:eastAsia="en-US"/>
        </w:rPr>
        <w:t>. T</w:t>
      </w:r>
      <w:bookmarkStart w:id="0" w:name="_GoBack"/>
      <w:bookmarkEnd w:id="0"/>
      <w:r w:rsidR="00024809">
        <w:rPr>
          <w:rFonts w:ascii="Verdana" w:hAnsi="Verdana"/>
          <w:sz w:val="22"/>
          <w:szCs w:val="22"/>
          <w:lang w:eastAsia="en-US"/>
        </w:rPr>
        <w:t xml:space="preserve">hese guidelines are in the process of being reviewed. </w:t>
      </w:r>
    </w:p>
    <w:p w14:paraId="225D4574" w14:textId="718DB497" w:rsidR="00A10460" w:rsidRDefault="00421E7F" w:rsidP="00247B08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6F3E2AB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F795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126D0F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4357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0E36D75" wp14:editId="0FEB07B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B845931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F5E9EC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80A1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234650A" wp14:editId="2F14ED53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762E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30A164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504896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A1789A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407F08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016E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871648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3684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6937B4D" wp14:editId="22EE1CE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D895C7" wp14:editId="46F6B96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14E3D2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B74B187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6CB686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470A58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08A5C9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9A547F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5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4809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47B08"/>
    <w:rsid w:val="002677FD"/>
    <w:rsid w:val="00296FDA"/>
    <w:rsid w:val="002B74C8"/>
    <w:rsid w:val="002C252B"/>
    <w:rsid w:val="002D32B6"/>
    <w:rsid w:val="002E02A9"/>
    <w:rsid w:val="00304A21"/>
    <w:rsid w:val="003063B8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42F4C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95F87"/>
    <w:rsid w:val="008A2D60"/>
    <w:rsid w:val="008C67D5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593A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1EFBE-10A0-4C0D-B025-020753A4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7</cp:revision>
  <cp:lastPrinted>2019-03-26T11:11:00Z</cp:lastPrinted>
  <dcterms:created xsi:type="dcterms:W3CDTF">2024-02-16T12:48:00Z</dcterms:created>
  <dcterms:modified xsi:type="dcterms:W3CDTF">2024-03-20T10:55:00Z</dcterms:modified>
</cp:coreProperties>
</file>