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734ED" w:rsidRPr="005734E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24-B-003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734ED" w:rsidRPr="005734E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24-B-003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5734ED" w:rsidRPr="005734ED" w:rsidRDefault="005734ED" w:rsidP="005734ED">
      <w:pPr>
        <w:pStyle w:val="PlainText"/>
        <w:ind w:left="505"/>
        <w:rPr>
          <w:rFonts w:ascii="Verdana" w:hAnsi="Verdana"/>
          <w:b/>
        </w:rPr>
      </w:pPr>
      <w:r w:rsidRPr="005734ED">
        <w:rPr>
          <w:rFonts w:ascii="Verdana" w:hAnsi="Verdana"/>
          <w:b/>
        </w:rPr>
        <w:t>1) Between 1st February 2023 and 1st February 2024, how many times have you attended to patients in Velindre?</w:t>
      </w:r>
    </w:p>
    <w:p w:rsidR="005734ED" w:rsidRPr="005734ED" w:rsidRDefault="005734ED" w:rsidP="005734ED">
      <w:pPr>
        <w:pStyle w:val="PlainText"/>
        <w:rPr>
          <w:rFonts w:ascii="Verdana" w:hAnsi="Verdana"/>
          <w:b/>
        </w:rPr>
      </w:pPr>
    </w:p>
    <w:p w:rsidR="005734ED" w:rsidRPr="005734ED" w:rsidRDefault="005734ED" w:rsidP="005734ED">
      <w:pPr>
        <w:pStyle w:val="PlainText"/>
        <w:ind w:left="505"/>
        <w:rPr>
          <w:rFonts w:ascii="Verdana" w:hAnsi="Verdana"/>
          <w:b/>
        </w:rPr>
      </w:pPr>
      <w:r w:rsidRPr="005734ED">
        <w:rPr>
          <w:rFonts w:ascii="Verdana" w:hAnsi="Verdana"/>
          <w:b/>
        </w:rPr>
        <w:t>2) As far as you are aware, on how many occasions were these calls deferred to you due to limitations in the Ambulance Service Provision?</w:t>
      </w:r>
    </w:p>
    <w:p w:rsidR="005734ED" w:rsidRPr="005734ED" w:rsidRDefault="005734ED" w:rsidP="005734ED">
      <w:pPr>
        <w:pStyle w:val="PlainText"/>
        <w:rPr>
          <w:rFonts w:ascii="Verdana" w:hAnsi="Verdana"/>
          <w:b/>
        </w:rPr>
      </w:pPr>
    </w:p>
    <w:p w:rsidR="005734ED" w:rsidRPr="005734ED" w:rsidRDefault="005734ED" w:rsidP="005734ED">
      <w:pPr>
        <w:pStyle w:val="PlainText"/>
        <w:ind w:left="505"/>
        <w:rPr>
          <w:rFonts w:ascii="Verdana" w:hAnsi="Verdana"/>
          <w:b/>
        </w:rPr>
      </w:pPr>
      <w:r w:rsidRPr="005734ED">
        <w:rPr>
          <w:rFonts w:ascii="Verdana" w:hAnsi="Verdana"/>
          <w:b/>
        </w:rPr>
        <w:t>3) Of the cases you have attended, how many a) were transferred to an acute site b) remained in Velindre c) died prior to transfer?</w:t>
      </w:r>
    </w:p>
    <w:p w:rsidR="005734ED" w:rsidRPr="005734ED" w:rsidRDefault="005734ED" w:rsidP="005734ED">
      <w:pPr>
        <w:pStyle w:val="PlainText"/>
        <w:rPr>
          <w:rFonts w:ascii="Verdana" w:hAnsi="Verdana"/>
          <w:b/>
        </w:rPr>
      </w:pPr>
    </w:p>
    <w:p w:rsidR="005734ED" w:rsidRPr="005734ED" w:rsidRDefault="005734ED" w:rsidP="005734ED">
      <w:pPr>
        <w:pStyle w:val="PlainText"/>
        <w:ind w:left="505"/>
        <w:rPr>
          <w:rFonts w:ascii="Verdana" w:hAnsi="Verdana"/>
          <w:b/>
        </w:rPr>
      </w:pPr>
      <w:r w:rsidRPr="005734ED">
        <w:rPr>
          <w:rFonts w:ascii="Verdana" w:hAnsi="Verdana"/>
          <w:b/>
        </w:rPr>
        <w:t>4) How many attendances were due to major airway problems (e.g. blocked tracheostomy, airway haemorrhage)?</w:t>
      </w:r>
    </w:p>
    <w:p w:rsidR="005734ED" w:rsidRPr="005734ED" w:rsidRDefault="005734ED" w:rsidP="005734ED">
      <w:pPr>
        <w:pStyle w:val="PlainText"/>
        <w:rPr>
          <w:rFonts w:ascii="Verdana" w:hAnsi="Verdana"/>
          <w:b/>
        </w:rPr>
      </w:pPr>
    </w:p>
    <w:p w:rsidR="005734ED" w:rsidRPr="005734ED" w:rsidRDefault="005734ED" w:rsidP="005734ED">
      <w:pPr>
        <w:pStyle w:val="PlainText"/>
        <w:ind w:left="505"/>
        <w:rPr>
          <w:rFonts w:ascii="Verdana" w:hAnsi="Verdana"/>
          <w:b/>
        </w:rPr>
      </w:pPr>
      <w:r w:rsidRPr="005734ED">
        <w:rPr>
          <w:rFonts w:ascii="Verdana" w:hAnsi="Verdana"/>
          <w:b/>
        </w:rPr>
        <w:t>5) Of those conveyed, how many received organ support beyond what is available with a paramedic crew (Intubation and ventilation, sedation, vasopressor support)?</w:t>
      </w:r>
    </w:p>
    <w:p w:rsidR="005734ED" w:rsidRDefault="005734ED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5734ED" w:rsidRDefault="00A10460" w:rsidP="005734ED">
      <w:pPr>
        <w:rPr>
          <w:rFonts w:ascii="Verdana" w:hAnsi="Verdana"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5734ED">
        <w:rPr>
          <w:rFonts w:ascii="Verdana" w:hAnsi="Verdana"/>
          <w:bCs/>
          <w:noProof/>
          <w:sz w:val="22"/>
          <w:szCs w:val="22"/>
        </w:rPr>
        <w:t xml:space="preserve">Velindre Hospital is not a part of Swansea Bay University Health Board and therefore we do not hold this information. </w:t>
      </w:r>
    </w:p>
    <w:p w:rsidR="005734ED" w:rsidRDefault="005734ED" w:rsidP="005734E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Please contact Velindre University NHS Trust for more information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 xml:space="preserve"> </w:t>
      </w:r>
    </w:p>
    <w:p w:rsidR="00A10460" w:rsidRPr="005734ED" w:rsidRDefault="005734ED" w:rsidP="005734ED">
      <w:pPr>
        <w:rPr>
          <w:rFonts w:ascii="Verdana" w:hAnsi="Verdana"/>
          <w:bCs/>
          <w:noProof/>
          <w:sz w:val="22"/>
          <w:szCs w:val="22"/>
        </w:rPr>
      </w:pPr>
      <w:hyperlink r:id="rId8" w:history="1">
        <w:r w:rsidRPr="00037EBF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foi.vunhst@wales.nhs.uk</w:t>
        </w:r>
      </w:hyperlink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1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21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1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734E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5E61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734ED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34ED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73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6B576-460D-461E-8FEA-5EBBE3CE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2024-02-20T13:57:00Z</dcterms:modified>
</cp:coreProperties>
</file>