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9C2F04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6A0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24-L-017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9C2F04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6A0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24-L-017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97A4729" w14:textId="77777777" w:rsidR="00BD6A03" w:rsidRPr="00BD6A03" w:rsidRDefault="00BD6A03" w:rsidP="00BD6A03">
      <w:pPr>
        <w:pStyle w:val="elementtoproof"/>
        <w:shd w:val="clear" w:color="auto" w:fill="FFFFFF"/>
        <w:spacing w:after="160" w:line="231" w:lineRule="atLeast"/>
        <w:ind w:left="505"/>
        <w:rPr>
          <w:rFonts w:ascii="Verdana" w:hAnsi="Verdana"/>
          <w:b/>
          <w:bCs/>
        </w:rPr>
      </w:pPr>
      <w:r w:rsidRPr="00BD6A03">
        <w:rPr>
          <w:rFonts w:ascii="Verdana" w:hAnsi="Verdana"/>
          <w:b/>
          <w:bCs/>
          <w:color w:val="424242"/>
        </w:rPr>
        <w:t>Q1. How many haemophilia A patients are registered with your centre, and how many of these patients are classified as exhibiting mild, moderate, or severe disease. </w:t>
      </w:r>
    </w:p>
    <w:p w14:paraId="450A4DA1" w14:textId="77777777" w:rsidR="00BD6A03" w:rsidRPr="00BD6A03" w:rsidRDefault="00BD6A03" w:rsidP="00BD6A03">
      <w:pPr>
        <w:pStyle w:val="elementtoproof"/>
        <w:shd w:val="clear" w:color="auto" w:fill="FFFFFF"/>
        <w:spacing w:after="160" w:line="231" w:lineRule="atLeast"/>
        <w:ind w:firstLine="505"/>
        <w:rPr>
          <w:rFonts w:ascii="Verdana" w:hAnsi="Verdana"/>
        </w:rPr>
      </w:pPr>
      <w:r w:rsidRPr="00BD6A03">
        <w:rPr>
          <w:rFonts w:ascii="Verdana" w:hAnsi="Verdana"/>
          <w:color w:val="424242"/>
        </w:rPr>
        <w:t>75 registered</w:t>
      </w:r>
    </w:p>
    <w:p w14:paraId="3750FD72" w14:textId="77777777" w:rsidR="00BD6A03" w:rsidRPr="00BD6A03" w:rsidRDefault="00BD6A03" w:rsidP="00BD6A03">
      <w:pPr>
        <w:pStyle w:val="elementtoproof"/>
        <w:shd w:val="clear" w:color="auto" w:fill="FFFFFF"/>
        <w:spacing w:after="160" w:line="231" w:lineRule="atLeast"/>
        <w:ind w:firstLine="505"/>
        <w:rPr>
          <w:rFonts w:ascii="Verdana" w:hAnsi="Verdana"/>
        </w:rPr>
      </w:pPr>
      <w:r w:rsidRPr="00BD6A03">
        <w:rPr>
          <w:rFonts w:ascii="Verdana" w:hAnsi="Verdana"/>
          <w:color w:val="424242"/>
        </w:rPr>
        <w:t>Mild - 46</w:t>
      </w:r>
    </w:p>
    <w:p w14:paraId="3917BDBB" w14:textId="77777777" w:rsidR="00BD6A03" w:rsidRPr="00BD6A03" w:rsidRDefault="00BD6A03" w:rsidP="00BD6A03">
      <w:pPr>
        <w:pStyle w:val="elementtoproof"/>
        <w:shd w:val="clear" w:color="auto" w:fill="FFFFFF"/>
        <w:spacing w:after="160" w:line="231" w:lineRule="atLeast"/>
        <w:ind w:firstLine="505"/>
        <w:rPr>
          <w:rFonts w:ascii="Verdana" w:hAnsi="Verdana"/>
        </w:rPr>
      </w:pPr>
      <w:r w:rsidRPr="00BD6A03">
        <w:rPr>
          <w:rFonts w:ascii="Verdana" w:hAnsi="Verdana"/>
          <w:color w:val="424242"/>
        </w:rPr>
        <w:t>Moderate - 11</w:t>
      </w:r>
    </w:p>
    <w:p w14:paraId="5ED67511" w14:textId="77777777" w:rsidR="00BD6A03" w:rsidRPr="00BD6A03" w:rsidRDefault="00BD6A03" w:rsidP="00BD6A03">
      <w:pPr>
        <w:pStyle w:val="elementtoproof"/>
        <w:shd w:val="clear" w:color="auto" w:fill="FFFFFF"/>
        <w:spacing w:after="160" w:line="231" w:lineRule="atLeast"/>
        <w:ind w:firstLine="505"/>
        <w:rPr>
          <w:rFonts w:ascii="Verdana" w:hAnsi="Verdana"/>
        </w:rPr>
      </w:pPr>
      <w:r w:rsidRPr="00BD6A03">
        <w:rPr>
          <w:rFonts w:ascii="Verdana" w:hAnsi="Verdana"/>
          <w:color w:val="424242"/>
        </w:rPr>
        <w:t>Severe - 18</w:t>
      </w:r>
    </w:p>
    <w:p w14:paraId="6455E79D" w14:textId="77777777" w:rsidR="00BD6A03" w:rsidRPr="00BD6A03" w:rsidRDefault="00BD6A03" w:rsidP="00BD6A03">
      <w:pPr>
        <w:pStyle w:val="elementtoproof"/>
        <w:shd w:val="clear" w:color="auto" w:fill="FFFFFF"/>
        <w:spacing w:after="160" w:line="231" w:lineRule="atLeast"/>
        <w:rPr>
          <w:rFonts w:ascii="Verdana" w:hAnsi="Verdana"/>
          <w:b/>
          <w:bCs/>
        </w:rPr>
      </w:pPr>
      <w:r w:rsidRPr="00BD6A03">
        <w:rPr>
          <w:rFonts w:ascii="Verdana" w:hAnsi="Verdana"/>
          <w:b/>
          <w:bCs/>
          <w:color w:val="424242"/>
        </w:rPr>
        <w:t>  </w:t>
      </w:r>
    </w:p>
    <w:p w14:paraId="4EA35517" w14:textId="2C8786FF" w:rsidR="00BD6A03" w:rsidRPr="00BD6A03" w:rsidRDefault="00BD6A03" w:rsidP="00BD6A03">
      <w:pPr>
        <w:pStyle w:val="NormalWeb"/>
        <w:shd w:val="clear" w:color="auto" w:fill="FFFFFF"/>
        <w:spacing w:after="160" w:line="231" w:lineRule="atLeast"/>
        <w:ind w:left="360"/>
        <w:rPr>
          <w:rFonts w:ascii="Verdana" w:hAnsi="Verdana"/>
          <w:b/>
          <w:bCs/>
          <w:sz w:val="22"/>
          <w:szCs w:val="22"/>
        </w:rPr>
      </w:pPr>
      <w:r w:rsidRPr="00BD6A03">
        <w:rPr>
          <w:rFonts w:ascii="Verdana" w:hAnsi="Verdana"/>
          <w:b/>
          <w:bCs/>
          <w:color w:val="424242"/>
          <w:sz w:val="22"/>
          <w:szCs w:val="22"/>
        </w:rPr>
        <w:t>Q2. In the last three months</w:t>
      </w:r>
      <w:r w:rsidR="00811CD0">
        <w:rPr>
          <w:rFonts w:ascii="Verdana" w:hAnsi="Verdana"/>
          <w:b/>
          <w:bCs/>
          <w:color w:val="424242"/>
          <w:sz w:val="22"/>
          <w:szCs w:val="22"/>
        </w:rPr>
        <w:t xml:space="preserve"> September to November, </w:t>
      </w:r>
      <w:r w:rsidRPr="00BD6A03">
        <w:rPr>
          <w:rFonts w:ascii="Verdana" w:hAnsi="Verdana"/>
          <w:b/>
          <w:bCs/>
          <w:color w:val="424242"/>
          <w:sz w:val="22"/>
          <w:szCs w:val="22"/>
        </w:rPr>
        <w:t>how many Haemophilia A patients, including on-demand patients, have been treated with the following products?  </w:t>
      </w:r>
    </w:p>
    <w:p w14:paraId="6B043223" w14:textId="1F1D21C4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Altuvoct</w:t>
      </w:r>
      <w:proofErr w:type="spellEnd"/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 w:rsidRPr="00BD6A03">
        <w:rPr>
          <w:rFonts w:ascii="Verdana" w:eastAsia="Times New Roman" w:hAnsi="Verdana"/>
          <w:color w:val="424242"/>
          <w:sz w:val="22"/>
          <w:szCs w:val="22"/>
        </w:rPr>
        <w:t xml:space="preserve"> 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1B04604E" w14:textId="3BA5287B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Advate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11EF3FEB" w14:textId="3F2BC31F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Adynovi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2273DAF6" w14:textId="0CE9635E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Elocta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51A3D8DF" w14:textId="77777777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Esperoct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&lt;5</w:t>
      </w:r>
    </w:p>
    <w:p w14:paraId="15C3C41F" w14:textId="7095BE39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Factor Eight Inhibitor Bypass Activity (FEIBA) 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12479C53" w14:textId="0B222D83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Hemlibra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(standalone)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6044E56E" w14:textId="3BAF8FF0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Hemlibra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in combination with any Factor VIII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4E229F87" w14:textId="2862744E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proofErr w:type="gram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NovoEight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 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proofErr w:type="gramEnd"/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214ECD78" w14:textId="59A94457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NovoSeven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RT 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 w:rsidRPr="00BD6A03">
        <w:rPr>
          <w:rFonts w:ascii="Verdana" w:eastAsia="Times New Roman" w:hAnsi="Verdana"/>
          <w:color w:val="424242"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672D3CBF" w14:textId="738F2C18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Nuwiq</w:t>
      </w:r>
      <w:proofErr w:type="spellEnd"/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4D806884" w14:textId="582229A4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Obizur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523676D4" w14:textId="33353E1E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Refacto</w:t>
      </w:r>
      <w:proofErr w:type="spell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AF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>
        <w:rPr>
          <w:rFonts w:ascii="Verdana" w:eastAsia="Times New Roman" w:hAnsi="Verdana"/>
          <w:b/>
          <w:bCs/>
          <w:color w:val="424242"/>
          <w:sz w:val="22"/>
          <w:szCs w:val="22"/>
        </w:rPr>
        <w:t>*</w:t>
      </w:r>
    </w:p>
    <w:p w14:paraId="0E798BEB" w14:textId="77777777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Any other products&lt;5</w:t>
      </w:r>
    </w:p>
    <w:p w14:paraId="67F9753C" w14:textId="77777777" w:rsidR="00BD6A03" w:rsidRPr="00BD6A03" w:rsidRDefault="00BD6A03" w:rsidP="00BD6A0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</w:p>
    <w:p w14:paraId="681367D8" w14:textId="77777777" w:rsidR="00BD6A03" w:rsidRPr="00BD6A03" w:rsidRDefault="00BD6A03" w:rsidP="00BD6A03">
      <w:pPr>
        <w:pStyle w:val="NormalWeb"/>
        <w:shd w:val="clear" w:color="auto" w:fill="FFFFFF"/>
        <w:spacing w:after="160" w:line="231" w:lineRule="atLeast"/>
        <w:ind w:firstLine="360"/>
        <w:rPr>
          <w:rFonts w:ascii="Verdana" w:hAnsi="Verdana"/>
          <w:b/>
          <w:bCs/>
          <w:sz w:val="22"/>
          <w:szCs w:val="22"/>
        </w:rPr>
      </w:pPr>
      <w:r w:rsidRPr="00BD6A03">
        <w:rPr>
          <w:rFonts w:ascii="Verdana" w:hAnsi="Verdana"/>
          <w:b/>
          <w:bCs/>
          <w:color w:val="424242"/>
          <w:sz w:val="22"/>
          <w:szCs w:val="22"/>
        </w:rPr>
        <w:t xml:space="preserve">Q3. For patients treated with </w:t>
      </w:r>
      <w:proofErr w:type="spellStart"/>
      <w:r w:rsidRPr="00BD6A03">
        <w:rPr>
          <w:rFonts w:ascii="Verdana" w:hAnsi="Verdana"/>
          <w:b/>
          <w:bCs/>
          <w:color w:val="424242"/>
          <w:sz w:val="22"/>
          <w:szCs w:val="22"/>
        </w:rPr>
        <w:t>Advate</w:t>
      </w:r>
      <w:proofErr w:type="spellEnd"/>
      <w:r w:rsidRPr="00BD6A03">
        <w:rPr>
          <w:rFonts w:ascii="Verdana" w:hAnsi="Verdana"/>
          <w:b/>
          <w:bCs/>
          <w:color w:val="424242"/>
          <w:sz w:val="22"/>
          <w:szCs w:val="22"/>
        </w:rPr>
        <w:t xml:space="preserve"> in the last three months, please provide:</w:t>
      </w:r>
    </w:p>
    <w:p w14:paraId="5C19F5EB" w14:textId="77777777" w:rsidR="00BD6A03" w:rsidRDefault="00BD6A03" w:rsidP="00BD6A03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the number of haemophilia A patients treated prophylactically </w:t>
      </w:r>
    </w:p>
    <w:p w14:paraId="4B83BCA2" w14:textId="6AFC101C" w:rsidR="00BD6A03" w:rsidRDefault="00BD6A03" w:rsidP="00BD6A03">
      <w:pPr>
        <w:shd w:val="clear" w:color="auto" w:fill="FFFFFF"/>
        <w:spacing w:before="0" w:after="0" w:line="240" w:lineRule="auto"/>
        <w:ind w:left="360" w:right="0"/>
        <w:rPr>
          <w:rFonts w:ascii="Verdana" w:eastAsia="Times New Roman" w:hAnsi="Verdana"/>
          <w:color w:val="424242"/>
          <w:sz w:val="22"/>
          <w:szCs w:val="22"/>
        </w:rPr>
      </w:pPr>
      <w:r>
        <w:rPr>
          <w:rFonts w:ascii="Verdana" w:eastAsia="Times New Roman" w:hAnsi="Verdana"/>
          <w:b/>
          <w:bCs/>
          <w:color w:val="424242"/>
          <w:sz w:val="22"/>
          <w:szCs w:val="22"/>
        </w:rPr>
        <w:tab/>
      </w: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*</w:t>
      </w:r>
    </w:p>
    <w:p w14:paraId="6302F6E9" w14:textId="77777777" w:rsidR="00BD6A03" w:rsidRPr="00BD6A03" w:rsidRDefault="00BD6A03" w:rsidP="00BD6A03">
      <w:pPr>
        <w:shd w:val="clear" w:color="auto" w:fill="FFFFFF"/>
        <w:spacing w:before="0" w:after="0" w:line="240" w:lineRule="auto"/>
        <w:ind w:left="360"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</w:p>
    <w:p w14:paraId="78282C3B" w14:textId="77777777" w:rsidR="00BD6A03" w:rsidRDefault="00BD6A03" w:rsidP="00BD6A03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the number of haemophilia A patients treated for any other reason (</w:t>
      </w:r>
      <w:proofErr w:type="gramStart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>e.g.</w:t>
      </w:r>
      <w:proofErr w:type="gramEnd"/>
      <w:r w:rsidRPr="00BD6A03">
        <w:rPr>
          <w:rFonts w:ascii="Verdana" w:eastAsia="Times New Roman" w:hAnsi="Verdana"/>
          <w:b/>
          <w:bCs/>
          <w:color w:val="424242"/>
          <w:sz w:val="22"/>
          <w:szCs w:val="22"/>
        </w:rPr>
        <w:t xml:space="preserve"> surgery, on-demand, breakthrough bleeds) </w:t>
      </w:r>
    </w:p>
    <w:p w14:paraId="17E873A9" w14:textId="0982C0B9" w:rsidR="00BD6A03" w:rsidRPr="00BD6A03" w:rsidRDefault="00BD6A03" w:rsidP="00BD6A03">
      <w:p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424242"/>
          <w:sz w:val="22"/>
          <w:szCs w:val="22"/>
        </w:rPr>
      </w:pPr>
      <w:r w:rsidRPr="00BD6A03">
        <w:rPr>
          <w:rFonts w:ascii="Verdana" w:eastAsia="Times New Roman" w:hAnsi="Verdana"/>
          <w:color w:val="424242"/>
          <w:sz w:val="22"/>
          <w:szCs w:val="22"/>
        </w:rPr>
        <w:t>&lt;5</w:t>
      </w:r>
      <w:r w:rsidRPr="00BD6A03">
        <w:rPr>
          <w:rFonts w:ascii="Verdana" w:eastAsia="Times New Roman" w:hAnsi="Verdana"/>
          <w:color w:val="424242"/>
          <w:sz w:val="22"/>
          <w:szCs w:val="22"/>
        </w:rPr>
        <w:t>*</w:t>
      </w:r>
    </w:p>
    <w:p w14:paraId="4BA9E7F2" w14:textId="77777777" w:rsidR="00BD6A03" w:rsidRPr="00BD6A03" w:rsidRDefault="00BD6A03" w:rsidP="00BD6A03">
      <w:pPr>
        <w:pStyle w:val="NormalWeb"/>
        <w:shd w:val="clear" w:color="auto" w:fill="FFFFFF"/>
        <w:spacing w:after="160" w:line="231" w:lineRule="atLeast"/>
        <w:rPr>
          <w:rFonts w:ascii="Verdana" w:hAnsi="Verdana"/>
          <w:b/>
          <w:bCs/>
          <w:sz w:val="22"/>
          <w:szCs w:val="22"/>
        </w:rPr>
      </w:pPr>
      <w:r w:rsidRPr="00BD6A03">
        <w:rPr>
          <w:rFonts w:ascii="Verdana" w:hAnsi="Verdana"/>
          <w:b/>
          <w:bCs/>
          <w:color w:val="424242"/>
          <w:sz w:val="22"/>
          <w:szCs w:val="22"/>
        </w:rPr>
        <w:t> </w:t>
      </w:r>
    </w:p>
    <w:p w14:paraId="503408AD" w14:textId="29061038" w:rsidR="00BD6A03" w:rsidRPr="00BD6A03" w:rsidRDefault="00BD6A03" w:rsidP="00BD6A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BD6A03">
        <w:rPr>
          <w:rFonts w:ascii="Verdana" w:hAnsi="Verdana"/>
          <w:b/>
          <w:bCs/>
          <w:sz w:val="22"/>
          <w:szCs w:val="22"/>
        </w:rPr>
        <w:lastRenderedPageBreak/>
        <w:t>Q4. In the last three months,</w:t>
      </w:r>
      <w:r w:rsidR="00811CD0">
        <w:rPr>
          <w:rFonts w:ascii="Verdana" w:hAnsi="Verdana"/>
          <w:b/>
          <w:bCs/>
          <w:sz w:val="22"/>
          <w:szCs w:val="22"/>
        </w:rPr>
        <w:t xml:space="preserve"> September to November,</w:t>
      </w:r>
      <w:r w:rsidRPr="00BD6A03">
        <w:rPr>
          <w:rFonts w:ascii="Verdana" w:hAnsi="Verdana"/>
          <w:b/>
          <w:bCs/>
          <w:sz w:val="22"/>
          <w:szCs w:val="22"/>
        </w:rPr>
        <w:t xml:space="preserve"> how many patients were treated with the following products for severe </w:t>
      </w:r>
      <w:proofErr w:type="spellStart"/>
      <w:r w:rsidRPr="00BD6A03">
        <w:rPr>
          <w:rFonts w:ascii="Verdana" w:hAnsi="Verdana"/>
          <w:b/>
          <w:bCs/>
          <w:sz w:val="22"/>
          <w:szCs w:val="22"/>
        </w:rPr>
        <w:t>Haemophila</w:t>
      </w:r>
      <w:proofErr w:type="spellEnd"/>
      <w:r w:rsidRPr="00BD6A03">
        <w:rPr>
          <w:rFonts w:ascii="Verdana" w:hAnsi="Verdana"/>
          <w:b/>
          <w:bCs/>
          <w:sz w:val="22"/>
          <w:szCs w:val="22"/>
        </w:rPr>
        <w:t xml:space="preserve"> A ONLY? </w:t>
      </w:r>
    </w:p>
    <w:p w14:paraId="773DC5E9" w14:textId="378C78B9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Altuvoct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</w:p>
    <w:p w14:paraId="17DE7F85" w14:textId="01A59911" w:rsidR="00BD6A03" w:rsidRPr="00BD6A03" w:rsidRDefault="00BD6A03" w:rsidP="00BD6A03">
      <w:pPr>
        <w:pStyle w:val="NoSpacing"/>
        <w:rPr>
          <w:rFonts w:ascii="Verdana" w:eastAsia="Times New Roman" w:hAnsi="Verdana"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Advate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4DCEDF2B" w14:textId="576F2951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Adynovi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145443E6" w14:textId="48EDDC98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Elocta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7FBD88C5" w14:textId="7861AF92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Esperoct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2534F2F1" w14:textId="68348EA1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r w:rsidRPr="00BD6A03">
        <w:rPr>
          <w:rFonts w:ascii="Verdana" w:eastAsia="Times New Roman" w:hAnsi="Verdana"/>
          <w:b/>
          <w:bCs/>
          <w:sz w:val="22"/>
          <w:szCs w:val="22"/>
        </w:rPr>
        <w:t>Factor Eight Inhibitor Bypass Activity (</w:t>
      </w:r>
      <w:proofErr w:type="gramStart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FEIBA)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proofErr w:type="gramEnd"/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7B58C750" w14:textId="5EB8783E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Hemlibra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(standalone)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17E33802" w14:textId="65E9B910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Hemlibra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in combination with any Factor VIII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02E86698" w14:textId="526D9326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NovoEight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28B47BBC" w14:textId="50B2E7B4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NovoSeven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RT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2EFB9CB7" w14:textId="4350B2DF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Nuwiq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05B7D28E" w14:textId="09EADC92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Obizur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78153C4B" w14:textId="0FB6234C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proofErr w:type="spellStart"/>
      <w:r w:rsidRPr="00BD6A03">
        <w:rPr>
          <w:rFonts w:ascii="Verdana" w:eastAsia="Times New Roman" w:hAnsi="Verdana"/>
          <w:b/>
          <w:bCs/>
          <w:sz w:val="22"/>
          <w:szCs w:val="22"/>
        </w:rPr>
        <w:t>Refacto</w:t>
      </w:r>
      <w:proofErr w:type="spellEnd"/>
      <w:r w:rsidRPr="00BD6A03">
        <w:rPr>
          <w:rFonts w:ascii="Verdana" w:eastAsia="Times New Roman" w:hAnsi="Verdana"/>
          <w:b/>
          <w:bCs/>
          <w:sz w:val="22"/>
          <w:szCs w:val="22"/>
        </w:rPr>
        <w:t xml:space="preserve"> AF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61B6F79D" w14:textId="121C926D" w:rsidR="00BD6A03" w:rsidRPr="00BD6A03" w:rsidRDefault="00BD6A03" w:rsidP="00BD6A03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r w:rsidRPr="00BD6A03">
        <w:rPr>
          <w:rFonts w:ascii="Verdana" w:eastAsia="Times New Roman" w:hAnsi="Verdana"/>
          <w:b/>
          <w:bCs/>
          <w:sz w:val="22"/>
          <w:szCs w:val="22"/>
        </w:rPr>
        <w:t>Any other products</w:t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 w:rsidRPr="00BD6A03">
        <w:rPr>
          <w:rFonts w:ascii="Verdana" w:eastAsia="Times New Roman" w:hAnsi="Verdana"/>
          <w:sz w:val="22"/>
          <w:szCs w:val="22"/>
        </w:rPr>
        <w:t>&lt;5</w:t>
      </w:r>
      <w:r w:rsidRPr="00BD6A03">
        <w:rPr>
          <w:rFonts w:ascii="Verdana" w:eastAsia="Times New Roman" w:hAnsi="Verdana"/>
          <w:sz w:val="22"/>
          <w:szCs w:val="22"/>
        </w:rPr>
        <w:t>*</w:t>
      </w:r>
    </w:p>
    <w:p w14:paraId="75970B72" w14:textId="270A6C8F" w:rsidR="00A10460" w:rsidRPr="00BD6A03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BD6A03">
        <w:rPr>
          <w:rFonts w:ascii="Verdana" w:hAnsi="Verdana"/>
          <w:b/>
          <w:bCs/>
          <w:noProof/>
          <w:sz w:val="22"/>
          <w:szCs w:val="22"/>
        </w:rPr>
        <w:br/>
      </w:r>
      <w:r w:rsidR="00BD6A03">
        <w:rPr>
          <w:rFonts w:ascii="Verdana" w:hAnsi="Verdana"/>
          <w:b/>
          <w:bCs/>
          <w:noProof/>
          <w:sz w:val="22"/>
          <w:szCs w:val="22"/>
        </w:rPr>
        <w:t>*</w:t>
      </w:r>
      <w:r w:rsidR="00BD6A03" w:rsidRPr="00BD6A03">
        <w:rPr>
          <w:rFonts w:ascii="Verdana" w:hAnsi="Verdana"/>
          <w:sz w:val="22"/>
          <w:szCs w:val="22"/>
        </w:rPr>
        <w:t xml:space="preserve"> </w:t>
      </w:r>
      <w:r w:rsidR="00BD6A03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BD6A03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BD6A03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BD6A03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BD6A03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BD6A03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BD6A03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BD6A03" w:rsidRPr="00FC3B42">
        <w:rPr>
          <w:rFonts w:ascii="Verdana" w:hAnsi="Verdana"/>
          <w:sz w:val="22"/>
          <w:szCs w:val="22"/>
        </w:rPr>
        <w:br/>
      </w:r>
      <w:r w:rsidRPr="00BD6A03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Pr="00BD6A03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Pr="00BD6A03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Pr="00BD6A0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Pr="00BD6A03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83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83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83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84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DC49CE"/>
    <w:multiLevelType w:val="multilevel"/>
    <w:tmpl w:val="3E14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D0C9F"/>
    <w:multiLevelType w:val="multilevel"/>
    <w:tmpl w:val="E24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88665D"/>
    <w:multiLevelType w:val="multilevel"/>
    <w:tmpl w:val="97B2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2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1CD0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D6A03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BD6A03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2024-12-17T15:10:00Z</dcterms:modified>
</cp:coreProperties>
</file>