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8BAD43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F026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24-L-006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8BAD43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F026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24-L-006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0744003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426DA6A" w14:textId="1F1CE0B2" w:rsidR="000F0261" w:rsidRPr="000F0261" w:rsidRDefault="000F0261" w:rsidP="000F0261">
      <w:pPr>
        <w:rPr>
          <w:rFonts w:ascii="Verdana" w:hAnsi="Verdana"/>
          <w:b/>
          <w:bCs/>
          <w:sz w:val="22"/>
          <w:szCs w:val="22"/>
        </w:rPr>
      </w:pPr>
      <w:r w:rsidRPr="000F0261">
        <w:rPr>
          <w:rFonts w:ascii="Verdana" w:hAnsi="Verdana"/>
          <w:b/>
          <w:bCs/>
          <w:sz w:val="22"/>
          <w:szCs w:val="22"/>
        </w:rPr>
        <w:t xml:space="preserve">Please could you kindly complete the spreadsheet attached to provide information on the histopathology and diagnostic cytology tests carried out within the Pathology Laboratory at the </w:t>
      </w:r>
      <w:r w:rsidR="0005659B">
        <w:rPr>
          <w:rFonts w:ascii="Verdana" w:hAnsi="Verdana"/>
          <w:b/>
          <w:bCs/>
          <w:sz w:val="22"/>
          <w:szCs w:val="22"/>
        </w:rPr>
        <w:t>Health Board</w:t>
      </w:r>
      <w:r w:rsidR="0005659B" w:rsidRPr="000F0261">
        <w:rPr>
          <w:rFonts w:ascii="Verdana" w:hAnsi="Verdana"/>
          <w:b/>
          <w:bCs/>
          <w:sz w:val="22"/>
          <w:szCs w:val="22"/>
        </w:rPr>
        <w:t xml:space="preserve"> </w:t>
      </w:r>
      <w:r w:rsidRPr="000F0261">
        <w:rPr>
          <w:rFonts w:ascii="Verdana" w:hAnsi="Verdana"/>
          <w:b/>
          <w:bCs/>
          <w:sz w:val="22"/>
          <w:szCs w:val="22"/>
        </w:rPr>
        <w:t xml:space="preserve">over the previous 3 calendar years (April 2021 - March 2024). </w:t>
      </w:r>
    </w:p>
    <w:p w14:paraId="4887F2D7" w14:textId="77777777" w:rsidR="000F0261" w:rsidRPr="000F0261" w:rsidRDefault="000F0261" w:rsidP="000F0261">
      <w:pPr>
        <w:rPr>
          <w:rFonts w:ascii="Verdana" w:hAnsi="Verdana"/>
          <w:b/>
          <w:bCs/>
          <w:sz w:val="22"/>
          <w:szCs w:val="22"/>
        </w:rPr>
      </w:pPr>
      <w:r w:rsidRPr="000F0261">
        <w:rPr>
          <w:rFonts w:ascii="Verdana" w:hAnsi="Verdana"/>
          <w:b/>
          <w:bCs/>
          <w:sz w:val="22"/>
          <w:szCs w:val="22"/>
        </w:rPr>
        <w:t xml:space="preserve">All questions relate to histopathology only (including routine immunohistochemistry)  and diagnostic cytology, please do not include details for molecular pathology or any other disciplines unless otherwise stated. </w:t>
      </w:r>
    </w:p>
    <w:p w14:paraId="0C1DE654" w14:textId="77777777" w:rsidR="000F0261" w:rsidRPr="000F0261" w:rsidRDefault="000F0261" w:rsidP="000F0261">
      <w:pPr>
        <w:rPr>
          <w:rFonts w:ascii="Verdana" w:hAnsi="Verdana"/>
          <w:b/>
          <w:bCs/>
          <w:sz w:val="22"/>
          <w:szCs w:val="22"/>
        </w:rPr>
      </w:pPr>
      <w:r w:rsidRPr="000F0261">
        <w:rPr>
          <w:rFonts w:ascii="Verdana" w:hAnsi="Verdana"/>
          <w:b/>
          <w:bCs/>
          <w:sz w:val="22"/>
          <w:szCs w:val="22"/>
        </w:rPr>
        <w:t xml:space="preserve">Please complete all questions where possible – if precise data is unavailable, please provide an estimate (stating that data is an estimate plus likely error margin expressed as a percentage). </w:t>
      </w:r>
    </w:p>
    <w:p w14:paraId="63A586C6" w14:textId="77777777" w:rsidR="000F0261" w:rsidRPr="000F0261" w:rsidRDefault="000F0261" w:rsidP="000F0261">
      <w:pPr>
        <w:rPr>
          <w:rFonts w:ascii="Verdana" w:hAnsi="Verdana"/>
          <w:b/>
          <w:bCs/>
          <w:sz w:val="22"/>
          <w:szCs w:val="22"/>
        </w:rPr>
      </w:pPr>
      <w:r w:rsidRPr="000F0261">
        <w:rPr>
          <w:rFonts w:ascii="Verdana" w:hAnsi="Verdana"/>
          <w:b/>
          <w:bCs/>
          <w:sz w:val="22"/>
          <w:szCs w:val="22"/>
        </w:rPr>
        <w:t xml:space="preserve">If unable to complete all questions, please provide a partial response (just completing the data that you can). </w:t>
      </w:r>
    </w:p>
    <w:p w14:paraId="58B2F4E3" w14:textId="6C1B2EED" w:rsidR="00286642" w:rsidRDefault="00286642" w:rsidP="00DC0D5A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Our Response:</w:t>
      </w:r>
    </w:p>
    <w:p w14:paraId="75970B72" w14:textId="62989C73" w:rsidR="00A10460" w:rsidRDefault="000F0261" w:rsidP="000F0261">
      <w:pPr>
        <w:spacing w:before="280"/>
        <w:rPr>
          <w:rFonts w:ascii="Verdana" w:hAnsi="Verdana"/>
          <w:b/>
          <w:bCs/>
          <w:noProof/>
          <w:sz w:val="22"/>
          <w:szCs w:val="22"/>
        </w:rPr>
      </w:pPr>
      <w:r w:rsidRPr="000F0261">
        <w:rPr>
          <w:rFonts w:ascii="Verdana" w:hAnsi="Verdana"/>
          <w:sz w:val="22"/>
          <w:szCs w:val="22"/>
        </w:rPr>
        <w:t xml:space="preserve">Please see attached spreadsheet. </w:t>
      </w:r>
      <w:r w:rsidR="00421E7F" w:rsidRPr="000F0261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t>_</w:t>
      </w:r>
      <w:r w:rsidR="00421E7F"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69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270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271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272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5659B"/>
    <w:rsid w:val="00095DF5"/>
    <w:rsid w:val="000B0998"/>
    <w:rsid w:val="000C00ED"/>
    <w:rsid w:val="000F0261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11B5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E3E7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05659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74</TotalTime>
  <Pages>2</Pages>
  <Words>122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2024-12-18T15:34:00Z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c6c41e47ec01ebca317f673752221c114dd2d47474e5298438dceafa3ae9a96e</vt:lpwstr>
  </property>
</Properties>
</file>