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5EA21C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1415">
                              <w:rPr>
                                <w:rFonts w:ascii="Verdana" w:hAnsi="Verdana"/>
                                <w:b/>
                                <w:sz w:val="22"/>
                                <w:szCs w:val="22"/>
                              </w:rPr>
                              <w:t>24-H-033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5EA21C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1415">
                        <w:rPr>
                          <w:rFonts w:ascii="Verdana" w:hAnsi="Verdana"/>
                          <w:b/>
                          <w:sz w:val="22"/>
                          <w:szCs w:val="22"/>
                        </w:rPr>
                        <w:t>24-H-033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5871675C" w14:textId="427D39DB" w:rsidR="006B1415" w:rsidRPr="006B1415" w:rsidRDefault="00A10460" w:rsidP="006B1415">
      <w:pPr>
        <w:spacing w:before="280"/>
        <w:rPr>
          <w:rFonts w:ascii="Verdana" w:hAnsi="Verdana"/>
          <w:b/>
          <w:sz w:val="22"/>
        </w:rPr>
      </w:pPr>
      <w:r w:rsidRPr="00A10460">
        <w:rPr>
          <w:rFonts w:ascii="Verdana" w:hAnsi="Verdana"/>
          <w:sz w:val="22"/>
        </w:rPr>
        <w:br/>
      </w:r>
      <w:r w:rsidRPr="00A10460">
        <w:rPr>
          <w:rFonts w:ascii="Verdana" w:hAnsi="Verdana"/>
          <w:b/>
          <w:sz w:val="22"/>
        </w:rPr>
        <w:t>You asked:</w:t>
      </w:r>
      <w:r w:rsidR="006B1415">
        <w:rPr>
          <w:rFonts w:ascii="Verdana" w:hAnsi="Verdana"/>
          <w:b/>
          <w:sz w:val="22"/>
        </w:rPr>
        <w:br/>
      </w:r>
      <w:r w:rsidR="006B1415" w:rsidRPr="006B1415">
        <w:rPr>
          <w:rFonts w:ascii="Verdana" w:hAnsi="Verdana"/>
          <w:bCs/>
          <w:sz w:val="22"/>
        </w:rPr>
        <w:t>Dr Paul Michael Flynn Gyn</w:t>
      </w:r>
      <w:r w:rsidR="006B1415">
        <w:rPr>
          <w:rFonts w:ascii="Verdana" w:hAnsi="Verdana"/>
          <w:bCs/>
          <w:sz w:val="22"/>
        </w:rPr>
        <w:t>a</w:t>
      </w:r>
      <w:r w:rsidR="006B1415" w:rsidRPr="006B1415">
        <w:rPr>
          <w:rFonts w:ascii="Verdana" w:hAnsi="Verdana"/>
          <w:bCs/>
          <w:sz w:val="22"/>
        </w:rPr>
        <w:t>ecologist and Obstetrician Singleton Hospital</w:t>
      </w:r>
      <w:r w:rsidR="006B1415">
        <w:rPr>
          <w:rFonts w:ascii="Verdana" w:hAnsi="Verdana"/>
          <w:bCs/>
          <w:sz w:val="22"/>
        </w:rPr>
        <w:t>.</w:t>
      </w:r>
      <w:r w:rsidR="006B1415">
        <w:rPr>
          <w:rFonts w:ascii="Verdana" w:hAnsi="Verdana"/>
          <w:bCs/>
          <w:sz w:val="22"/>
        </w:rPr>
        <w:br/>
      </w:r>
      <w:r w:rsidR="006B1415" w:rsidRPr="006B1415">
        <w:rPr>
          <w:rFonts w:ascii="Verdana" w:hAnsi="Verdana"/>
          <w:bCs/>
          <w:sz w:val="22"/>
        </w:rPr>
        <w:t>Kindly provide any and all information relating to his competence, concern and complaints.</w:t>
      </w:r>
    </w:p>
    <w:p w14:paraId="23DF621B" w14:textId="59215023" w:rsidR="00873328" w:rsidRPr="006B1415" w:rsidRDefault="00286642" w:rsidP="006B1415">
      <w:pPr>
        <w:spacing w:before="280"/>
        <w:rPr>
          <w:rFonts w:ascii="Verdana" w:hAnsi="Verdana"/>
          <w:sz w:val="22"/>
          <w:szCs w:val="22"/>
        </w:rPr>
      </w:pPr>
      <w:r w:rsidRPr="006B1415">
        <w:rPr>
          <w:rFonts w:ascii="Verdana" w:hAnsi="Verdana"/>
          <w:b/>
          <w:sz w:val="22"/>
          <w:szCs w:val="22"/>
        </w:rPr>
        <w:t>Our Response:</w:t>
      </w:r>
      <w:r w:rsidR="006B1415" w:rsidRPr="006B1415">
        <w:rPr>
          <w:rFonts w:ascii="Verdana" w:hAnsi="Verdana"/>
          <w:sz w:val="22"/>
          <w:szCs w:val="22"/>
        </w:rPr>
        <w:br/>
        <w:t>You clarified on 20</w:t>
      </w:r>
      <w:r w:rsidR="006B1415" w:rsidRPr="006B1415">
        <w:rPr>
          <w:rFonts w:ascii="Verdana" w:hAnsi="Verdana"/>
          <w:sz w:val="22"/>
          <w:szCs w:val="22"/>
          <w:vertAlign w:val="superscript"/>
        </w:rPr>
        <w:t>th</w:t>
      </w:r>
      <w:r w:rsidR="006B1415" w:rsidRPr="006B1415">
        <w:rPr>
          <w:rFonts w:ascii="Verdana" w:hAnsi="Verdana"/>
          <w:sz w:val="22"/>
          <w:szCs w:val="22"/>
        </w:rPr>
        <w:t xml:space="preserve"> August 2024 that you would like this information covering the period 01.01.2000 to present.</w:t>
      </w:r>
    </w:p>
    <w:p w14:paraId="534B07AB" w14:textId="7DAB6A2B" w:rsidR="00FB11F4" w:rsidRPr="00FC3B42" w:rsidRDefault="00FB11F4" w:rsidP="00FB11F4">
      <w:pPr>
        <w:rPr>
          <w:rFonts w:ascii="Verdana" w:hAnsi="Verdana"/>
          <w:b/>
          <w:sz w:val="22"/>
          <w:szCs w:val="22"/>
        </w:rPr>
      </w:pPr>
      <w:r w:rsidRPr="00FC3B42">
        <w:rPr>
          <w:rFonts w:ascii="Verdana" w:hAnsi="Verdana"/>
          <w:sz w:val="22"/>
          <w:szCs w:val="22"/>
        </w:rPr>
        <w:t>Under the Freedom of Information Act (FOIA) you have a right to request any recorded information held by a public authority, however, in considering your request, the Health Board neither confirms nor denies whether it holds the information requested.</w:t>
      </w:r>
    </w:p>
    <w:p w14:paraId="00721C91" w14:textId="77777777" w:rsidR="00FB11F4" w:rsidRPr="00FC3B42" w:rsidRDefault="00FB11F4" w:rsidP="00FB11F4">
      <w:pPr>
        <w:rPr>
          <w:rFonts w:ascii="Verdana" w:hAnsi="Verdana"/>
          <w:sz w:val="22"/>
          <w:szCs w:val="22"/>
        </w:rPr>
      </w:pPr>
      <w:r w:rsidRPr="00FC3B42">
        <w:rPr>
          <w:rFonts w:ascii="Verdana" w:hAnsi="Verdana"/>
          <w:sz w:val="22"/>
          <w:szCs w:val="22"/>
        </w:rPr>
        <w:t xml:space="preserve">Section 1(1)(a) of the Freedom of Information Act (FOIA) requires a public authority to inform a requester whether it holds the information specified in the request. This is known as ‘the duty to confirm or deny’. </w:t>
      </w:r>
    </w:p>
    <w:p w14:paraId="34BE9A4D" w14:textId="77777777" w:rsidR="00FB11F4" w:rsidRPr="00FC3B42" w:rsidRDefault="00FB11F4" w:rsidP="00FB11F4">
      <w:pPr>
        <w:rPr>
          <w:rFonts w:ascii="Verdana" w:hAnsi="Verdana" w:cs="Segoe UI"/>
          <w:sz w:val="22"/>
          <w:szCs w:val="22"/>
        </w:rPr>
      </w:pPr>
      <w:r w:rsidRPr="00FC3B42">
        <w:rPr>
          <w:rFonts w:ascii="Verdana" w:hAnsi="Verdana"/>
          <w:sz w:val="22"/>
          <w:szCs w:val="22"/>
        </w:rPr>
        <w:t xml:space="preserve">A public authority can only refuse to confirm or deny whether it holds the information, if this would in itself reveal information that falls under an exemption. </w:t>
      </w:r>
    </w:p>
    <w:p w14:paraId="30CB92EB" w14:textId="592594BB" w:rsidR="00FB11F4" w:rsidRPr="00FC3B42" w:rsidRDefault="00FB11F4" w:rsidP="00FB11F4">
      <w:pPr>
        <w:pStyle w:val="Default"/>
        <w:ind w:left="505"/>
        <w:rPr>
          <w:sz w:val="22"/>
          <w:szCs w:val="22"/>
        </w:rPr>
      </w:pPr>
      <w:r w:rsidRPr="00FC3B42">
        <w:rPr>
          <w:sz w:val="22"/>
          <w:szCs w:val="22"/>
        </w:rPr>
        <w:t xml:space="preserve">The information that you have requested would constitute personal data relating to someone other than yourself.  The Health Board is not obliged to confirm or deny that it holds information, if giving the confirmation or denial to a member of the public would contravene: </w:t>
      </w:r>
    </w:p>
    <w:p w14:paraId="0CD0067F" w14:textId="77777777" w:rsidR="00FB11F4" w:rsidRPr="00FC3B42" w:rsidRDefault="00FB11F4" w:rsidP="00FB11F4">
      <w:pPr>
        <w:pStyle w:val="Default"/>
        <w:ind w:left="505"/>
        <w:rPr>
          <w:sz w:val="22"/>
          <w:szCs w:val="22"/>
        </w:rPr>
      </w:pPr>
    </w:p>
    <w:p w14:paraId="2395EC0D" w14:textId="77777777" w:rsidR="00FB11F4" w:rsidRPr="00FC3B42" w:rsidRDefault="00FB11F4" w:rsidP="00FB11F4">
      <w:pPr>
        <w:pStyle w:val="Default"/>
        <w:numPr>
          <w:ilvl w:val="0"/>
          <w:numId w:val="19"/>
        </w:numPr>
        <w:rPr>
          <w:sz w:val="22"/>
          <w:szCs w:val="22"/>
        </w:rPr>
      </w:pPr>
      <w:r w:rsidRPr="00FC3B42">
        <w:rPr>
          <w:sz w:val="22"/>
          <w:szCs w:val="22"/>
        </w:rPr>
        <w:t>Any of the data protection principles; or</w:t>
      </w:r>
    </w:p>
    <w:p w14:paraId="498D6981" w14:textId="77777777" w:rsidR="00FB11F4" w:rsidRPr="00FC3B42" w:rsidRDefault="00FB11F4" w:rsidP="00FB11F4">
      <w:pPr>
        <w:pStyle w:val="Default"/>
        <w:numPr>
          <w:ilvl w:val="0"/>
          <w:numId w:val="19"/>
        </w:numPr>
        <w:rPr>
          <w:sz w:val="22"/>
          <w:szCs w:val="22"/>
        </w:rPr>
      </w:pPr>
      <w:r w:rsidRPr="00FC3B42">
        <w:rPr>
          <w:sz w:val="22"/>
          <w:szCs w:val="22"/>
        </w:rPr>
        <w:t>Section 10 of the DPA</w:t>
      </w:r>
    </w:p>
    <w:p w14:paraId="51155397" w14:textId="77777777" w:rsidR="00FB11F4" w:rsidRPr="00FC3B42" w:rsidRDefault="00FB11F4" w:rsidP="00FB11F4">
      <w:pPr>
        <w:pStyle w:val="Default"/>
        <w:rPr>
          <w:sz w:val="22"/>
          <w:szCs w:val="22"/>
        </w:rPr>
      </w:pPr>
    </w:p>
    <w:p w14:paraId="3A34A238" w14:textId="77777777" w:rsidR="00FB11F4" w:rsidRPr="00FC3B42" w:rsidRDefault="00FB11F4" w:rsidP="00FB11F4">
      <w:pPr>
        <w:pStyle w:val="Default"/>
        <w:ind w:firstLine="505"/>
        <w:rPr>
          <w:sz w:val="22"/>
          <w:szCs w:val="22"/>
        </w:rPr>
      </w:pPr>
      <w:r w:rsidRPr="00FC3B42">
        <w:rPr>
          <w:sz w:val="22"/>
          <w:szCs w:val="22"/>
        </w:rPr>
        <w:t>and as such Section 40(5)(b)(i) would apply.</w:t>
      </w:r>
    </w:p>
    <w:p w14:paraId="10401A6F" w14:textId="77777777" w:rsidR="00FB11F4" w:rsidRPr="00FC3B42" w:rsidRDefault="00FB11F4" w:rsidP="00FB11F4">
      <w:pPr>
        <w:pStyle w:val="Default"/>
        <w:ind w:firstLine="505"/>
        <w:rPr>
          <w:sz w:val="22"/>
          <w:szCs w:val="22"/>
        </w:rPr>
      </w:pPr>
    </w:p>
    <w:p w14:paraId="24FEC5BB" w14:textId="77777777" w:rsidR="00292C2E" w:rsidRPr="00287927" w:rsidRDefault="00292C2E" w:rsidP="00292C2E">
      <w:pPr>
        <w:tabs>
          <w:tab w:val="left" w:pos="10772"/>
          <w:tab w:val="left" w:pos="10800"/>
        </w:tabs>
        <w:ind w:right="-28"/>
        <w:jc w:val="both"/>
        <w:rPr>
          <w:rFonts w:ascii="Verdana" w:hAnsi="Verdana"/>
          <w:sz w:val="22"/>
          <w:szCs w:val="22"/>
        </w:rPr>
      </w:pPr>
      <w:r>
        <w:rPr>
          <w:rFonts w:ascii="Verdana" w:hAnsi="Verdana"/>
          <w:sz w:val="22"/>
          <w:szCs w:val="22"/>
        </w:rPr>
        <w:t>T</w:t>
      </w:r>
      <w:r w:rsidRPr="00287927">
        <w:rPr>
          <w:rFonts w:ascii="Verdana" w:hAnsi="Verdana"/>
          <w:sz w:val="22"/>
          <w:szCs w:val="22"/>
        </w:rPr>
        <w:t xml:space="preserve">he Health Board considers that the information you have requested constitutes the personal data of the individual involved and would be a breach of the first data protection </w:t>
      </w:r>
      <w:r w:rsidRPr="00287927">
        <w:rPr>
          <w:rFonts w:ascii="Verdana" w:hAnsi="Verdana"/>
          <w:sz w:val="22"/>
          <w:szCs w:val="22"/>
        </w:rPr>
        <w:lastRenderedPageBreak/>
        <w:t>principle.  To confirm or deny would be unfair to the individual due to the reasonable expectation that this infor</w:t>
      </w:r>
      <w:r>
        <w:rPr>
          <w:rFonts w:ascii="Verdana" w:hAnsi="Verdana"/>
          <w:sz w:val="22"/>
          <w:szCs w:val="22"/>
        </w:rPr>
        <w:t>mation would not be made public.</w:t>
      </w:r>
    </w:p>
    <w:p w14:paraId="4000D29A" w14:textId="70D254E2" w:rsidR="00FB11F4" w:rsidRDefault="00FB11F4" w:rsidP="00FB11F4">
      <w:pPr>
        <w:pStyle w:val="NoSpacing"/>
        <w:rPr>
          <w:rFonts w:ascii="Verdana" w:hAnsi="Verdana"/>
          <w:sz w:val="22"/>
          <w:szCs w:val="22"/>
        </w:rPr>
      </w:pPr>
      <w:r w:rsidRPr="00FC3B42">
        <w:rPr>
          <w:rFonts w:ascii="Verdana" w:hAnsi="Verdana"/>
          <w:sz w:val="22"/>
          <w:szCs w:val="22"/>
        </w:rPr>
        <w:t>For these reasons, the Health Board is satisfied that if it confirmed whether or not it held the requested information this would result in the disclosure of a third party’s personal data</w:t>
      </w:r>
      <w:r w:rsidR="00292C2E">
        <w:rPr>
          <w:rFonts w:ascii="Verdana" w:hAnsi="Verdana"/>
          <w:sz w:val="22"/>
          <w:szCs w:val="22"/>
        </w:rPr>
        <w:t>.</w:t>
      </w:r>
      <w:r w:rsidRPr="00FC3B42">
        <w:rPr>
          <w:rFonts w:ascii="Verdana" w:hAnsi="Verdana"/>
          <w:sz w:val="22"/>
          <w:szCs w:val="22"/>
        </w:rPr>
        <w:t xml:space="preserve">  </w:t>
      </w:r>
    </w:p>
    <w:p w14:paraId="7A9C3323" w14:textId="77777777" w:rsidR="00FB11F4" w:rsidRDefault="00FB11F4" w:rsidP="00FB11F4">
      <w:pPr>
        <w:pStyle w:val="NoSpacing"/>
        <w:ind w:left="0"/>
        <w:rPr>
          <w:rFonts w:ascii="Verdana" w:hAnsi="Verdana"/>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93FE31A" w:rsidR="005029F2" w:rsidRDefault="005029F2">
      <w:pPr>
        <w:spacing w:before="0" w:after="0" w:line="240" w:lineRule="auto"/>
        <w:ind w:left="0" w:right="0"/>
        <w:rPr>
          <w:rFonts w:ascii="Verdana" w:hAnsi="Verdana"/>
          <w:b/>
          <w:bCs/>
          <w:noProof/>
          <w:sz w:val="22"/>
          <w:szCs w:val="22"/>
        </w:rPr>
      </w:pP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F11292"/>
    <w:multiLevelType w:val="hybridMultilevel"/>
    <w:tmpl w:val="31364CBA"/>
    <w:lvl w:ilvl="0" w:tplc="7DF20C90">
      <w:numFmt w:val="bullet"/>
      <w:lvlText w:val="-"/>
      <w:lvlJc w:val="left"/>
      <w:pPr>
        <w:ind w:left="865" w:hanging="360"/>
      </w:pPr>
      <w:rPr>
        <w:rFonts w:ascii="Verdana" w:eastAsia="Times New Roman" w:hAnsi="Verdana" w:cs="Segoe UI"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4FB4"/>
    <w:rsid w:val="000F6539"/>
    <w:rsid w:val="00111757"/>
    <w:rsid w:val="001276F0"/>
    <w:rsid w:val="001508FC"/>
    <w:rsid w:val="00185784"/>
    <w:rsid w:val="001B1339"/>
    <w:rsid w:val="001E0EBA"/>
    <w:rsid w:val="001E2D50"/>
    <w:rsid w:val="00213076"/>
    <w:rsid w:val="002156AF"/>
    <w:rsid w:val="00236F74"/>
    <w:rsid w:val="00257A6E"/>
    <w:rsid w:val="002677FD"/>
    <w:rsid w:val="00286642"/>
    <w:rsid w:val="00292C2E"/>
    <w:rsid w:val="00296FDA"/>
    <w:rsid w:val="002B74C8"/>
    <w:rsid w:val="002C252B"/>
    <w:rsid w:val="002D32B6"/>
    <w:rsid w:val="002E02A9"/>
    <w:rsid w:val="00304A21"/>
    <w:rsid w:val="00334B02"/>
    <w:rsid w:val="0035435D"/>
    <w:rsid w:val="00355B9A"/>
    <w:rsid w:val="003648A8"/>
    <w:rsid w:val="0039422D"/>
    <w:rsid w:val="00397E3B"/>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B1415"/>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1F4"/>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FB11F4"/>
    <w:rPr>
      <w:color w:val="605E5C"/>
      <w:shd w:val="clear" w:color="auto" w:fill="E1DFDD"/>
    </w:rPr>
  </w:style>
  <w:style w:type="paragraph" w:customStyle="1" w:styleId="Default">
    <w:name w:val="Default"/>
    <w:rsid w:val="00FB11F4"/>
    <w:pPr>
      <w:autoSpaceDE w:val="0"/>
      <w:autoSpaceDN w:val="0"/>
      <w:adjustRightInd w:val="0"/>
    </w:pPr>
    <w:rPr>
      <w:rFonts w:ascii="Verdana" w:eastAsia="Times New Roman" w:hAnsi="Verdana" w:cs="Verdana"/>
      <w:color w:val="000000"/>
      <w:sz w:val="24"/>
      <w:szCs w:val="24"/>
    </w:rPr>
  </w:style>
  <w:style w:type="character" w:styleId="CommentReference">
    <w:name w:val="annotation reference"/>
    <w:basedOn w:val="DefaultParagraphFont"/>
    <w:uiPriority w:val="99"/>
    <w:semiHidden/>
    <w:unhideWhenUsed/>
    <w:rsid w:val="001E0EBA"/>
    <w:rPr>
      <w:sz w:val="16"/>
      <w:szCs w:val="16"/>
    </w:rPr>
  </w:style>
  <w:style w:type="paragraph" w:styleId="CommentText">
    <w:name w:val="annotation text"/>
    <w:basedOn w:val="Normal"/>
    <w:link w:val="CommentTextChar"/>
    <w:uiPriority w:val="99"/>
    <w:semiHidden/>
    <w:unhideWhenUsed/>
    <w:rsid w:val="001E0EBA"/>
    <w:pPr>
      <w:spacing w:line="240" w:lineRule="auto"/>
    </w:pPr>
    <w:rPr>
      <w:sz w:val="20"/>
      <w:szCs w:val="20"/>
    </w:rPr>
  </w:style>
  <w:style w:type="character" w:customStyle="1" w:styleId="CommentTextChar">
    <w:name w:val="Comment Text Char"/>
    <w:basedOn w:val="DefaultParagraphFont"/>
    <w:link w:val="CommentText"/>
    <w:uiPriority w:val="99"/>
    <w:semiHidden/>
    <w:rsid w:val="001E0EBA"/>
  </w:style>
  <w:style w:type="paragraph" w:styleId="CommentSubject">
    <w:name w:val="annotation subject"/>
    <w:basedOn w:val="CommentText"/>
    <w:next w:val="CommentText"/>
    <w:link w:val="CommentSubjectChar"/>
    <w:uiPriority w:val="99"/>
    <w:semiHidden/>
    <w:unhideWhenUsed/>
    <w:rsid w:val="001E0EBA"/>
    <w:rPr>
      <w:b/>
      <w:bCs/>
    </w:rPr>
  </w:style>
  <w:style w:type="character" w:customStyle="1" w:styleId="CommentSubjectChar">
    <w:name w:val="Comment Subject Char"/>
    <w:basedOn w:val="CommentTextChar"/>
    <w:link w:val="CommentSubject"/>
    <w:uiPriority w:val="99"/>
    <w:semiHidden/>
    <w:rsid w:val="001E0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48677-10B1-430E-942B-D0D8196D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114</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2024-09-20T13:36:00Z</dcterms:modified>
</cp:coreProperties>
</file>