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90BE52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F429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24-H-029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90BE52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F429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24-H-029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40B3CE36" w14:textId="77777777" w:rsidR="0045724A" w:rsidRPr="00FC3B42" w:rsidRDefault="0045724A" w:rsidP="0045724A">
      <w:pPr>
        <w:pStyle w:val="Default"/>
        <w:ind w:left="505"/>
        <w:rPr>
          <w:sz w:val="22"/>
          <w:szCs w:val="22"/>
        </w:rPr>
      </w:pPr>
      <w:r w:rsidRPr="00FC3B42">
        <w:rPr>
          <w:sz w:val="22"/>
          <w:szCs w:val="22"/>
        </w:rPr>
        <w:t xml:space="preserve">Please note that the Health Board is carrying out significant work around recruitment generally and has a dedicated area on its website for recruitment: https://sbuhb.nhs.wales/jobs/jobs-and-volunteering. Within this area of the website the Health Board has details of vacancies, up-coming recruitment days, contact information and short videos (developed in-house) advertising the benefits of working for SBU and interviews with staff. As well as emphasising the career and learning opportunities offered by being part of such a large NHS organisation, we actively promote the great work-life balance that living in Swansea and South West Wales offers, including affordable housing, our beaches, countryside, etc. </w:t>
      </w:r>
    </w:p>
    <w:p w14:paraId="4CFAC129" w14:textId="77777777" w:rsidR="0045724A" w:rsidRPr="00FC3B42" w:rsidRDefault="0045724A" w:rsidP="0045724A">
      <w:pPr>
        <w:rPr>
          <w:rFonts w:ascii="Verdana" w:hAnsi="Verdana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Please note, we do everything possible to cover rotas with Swansea Bay staff and bank staff. It is only after exhausting these options, do we look to agencies for cover.</w:t>
      </w:r>
    </w:p>
    <w:p w14:paraId="635CAE49" w14:textId="517F3B1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70A8D404" w14:textId="77777777" w:rsidR="00DF4298" w:rsidRPr="00DF4298" w:rsidRDefault="00DF4298" w:rsidP="00DF4298">
      <w:pPr>
        <w:pStyle w:val="ListParagraph"/>
        <w:numPr>
          <w:ilvl w:val="0"/>
          <w:numId w:val="23"/>
        </w:numPr>
        <w:spacing w:before="280"/>
        <w:rPr>
          <w:rFonts w:ascii="Verdana" w:hAnsi="Verdana"/>
          <w:b/>
          <w:sz w:val="22"/>
        </w:rPr>
      </w:pPr>
      <w:r w:rsidRPr="00DF4298">
        <w:rPr>
          <w:rFonts w:ascii="Verdana" w:hAnsi="Verdana"/>
          <w:b/>
          <w:sz w:val="22"/>
        </w:rPr>
        <w:t xml:space="preserve">In the period 1st May 2024 to 31st July 2024 please provide a breakdown of: </w:t>
      </w:r>
    </w:p>
    <w:p w14:paraId="17DA9378" w14:textId="6DE22500" w:rsidR="00DF4298" w:rsidRPr="00DF4298" w:rsidRDefault="00DF4298" w:rsidP="00DF4298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DF4298">
        <w:rPr>
          <w:rFonts w:ascii="Verdana" w:hAnsi="Verdana"/>
          <w:b/>
          <w:sz w:val="22"/>
        </w:rPr>
        <w:t xml:space="preserve">Total </w:t>
      </w:r>
      <w:r>
        <w:rPr>
          <w:rFonts w:ascii="Verdana" w:hAnsi="Verdana"/>
          <w:b/>
          <w:sz w:val="22"/>
        </w:rPr>
        <w:t>Health Board</w:t>
      </w:r>
      <w:r w:rsidRPr="00DF4298">
        <w:rPr>
          <w:rFonts w:ascii="Verdana" w:hAnsi="Verdana"/>
          <w:b/>
          <w:sz w:val="22"/>
        </w:rPr>
        <w:t xml:space="preserve"> spend with framework agencies for locum doctors </w:t>
      </w:r>
      <w:r>
        <w:rPr>
          <w:rFonts w:ascii="Verdana" w:hAnsi="Verdana"/>
          <w:b/>
          <w:sz w:val="22"/>
        </w:rPr>
        <w:br/>
      </w:r>
      <w:r w:rsidR="00466B4A" w:rsidRPr="00466B4A">
        <w:rPr>
          <w:rFonts w:ascii="Verdana" w:hAnsi="Verdana"/>
          <w:bCs/>
          <w:sz w:val="22"/>
        </w:rPr>
        <w:t>£ 3,052,915</w:t>
      </w:r>
      <w:r w:rsidR="00466B4A">
        <w:rPr>
          <w:rFonts w:ascii="Verdana" w:hAnsi="Verdana"/>
          <w:b/>
          <w:sz w:val="22"/>
        </w:rPr>
        <w:br/>
      </w:r>
    </w:p>
    <w:p w14:paraId="3758195E" w14:textId="77777777" w:rsidR="00DF4298" w:rsidRPr="00DF4298" w:rsidRDefault="00DF4298" w:rsidP="00DF4298">
      <w:pPr>
        <w:pStyle w:val="ListParagraph"/>
        <w:numPr>
          <w:ilvl w:val="0"/>
          <w:numId w:val="23"/>
        </w:numPr>
        <w:spacing w:before="280"/>
        <w:rPr>
          <w:rFonts w:ascii="Verdana" w:hAnsi="Verdana"/>
          <w:b/>
          <w:sz w:val="22"/>
        </w:rPr>
      </w:pPr>
      <w:r w:rsidRPr="00DF4298">
        <w:rPr>
          <w:rFonts w:ascii="Verdana" w:hAnsi="Verdana"/>
          <w:b/>
          <w:sz w:val="22"/>
        </w:rPr>
        <w:t xml:space="preserve">Please provide a further breakdown for locum doctors by: </w:t>
      </w:r>
    </w:p>
    <w:p w14:paraId="302956DB" w14:textId="6700C024" w:rsidR="00466B4A" w:rsidRDefault="00DF4298" w:rsidP="00DF4298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DF4298">
        <w:rPr>
          <w:rFonts w:ascii="Verdana" w:hAnsi="Verdana"/>
          <w:b/>
          <w:sz w:val="22"/>
        </w:rPr>
        <w:t xml:space="preserve">Spend per grade </w:t>
      </w:r>
    </w:p>
    <w:tbl>
      <w:tblPr>
        <w:tblW w:w="4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1485"/>
      </w:tblGrid>
      <w:tr w:rsidR="00854265" w:rsidRPr="00C33A53" w14:paraId="7174EE2B" w14:textId="77777777" w:rsidTr="008C7730">
        <w:trPr>
          <w:trHeight w:val="239"/>
          <w:jc w:val="center"/>
        </w:trPr>
        <w:tc>
          <w:tcPr>
            <w:tcW w:w="3188" w:type="dxa"/>
            <w:shd w:val="clear" w:color="auto" w:fill="auto"/>
            <w:noWrap/>
            <w:vAlign w:val="bottom"/>
          </w:tcPr>
          <w:p w14:paraId="0970BB41" w14:textId="77777777" w:rsidR="00854265" w:rsidRPr="00C33A53" w:rsidRDefault="00854265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uto"/>
            <w:noWrap/>
            <w:vAlign w:val="bottom"/>
          </w:tcPr>
          <w:p w14:paraId="44CC6CC0" w14:textId="0D394C95" w:rsidR="00854265" w:rsidRPr="00C33A53" w:rsidRDefault="00854265" w:rsidP="00854265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£</w:t>
            </w:r>
          </w:p>
        </w:tc>
      </w:tr>
      <w:tr w:rsidR="00466B4A" w:rsidRPr="00C33A53" w14:paraId="347C9888" w14:textId="77777777" w:rsidTr="008C7730">
        <w:trPr>
          <w:trHeight w:val="239"/>
          <w:jc w:val="center"/>
        </w:trPr>
        <w:tc>
          <w:tcPr>
            <w:tcW w:w="3188" w:type="dxa"/>
            <w:shd w:val="clear" w:color="auto" w:fill="auto"/>
            <w:noWrap/>
            <w:vAlign w:val="bottom"/>
            <w:hideMark/>
          </w:tcPr>
          <w:p w14:paraId="3CF5D731" w14:textId="66399D76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Locum Consultant </w:t>
            </w:r>
          </w:p>
        </w:tc>
        <w:tc>
          <w:tcPr>
            <w:tcW w:w="1485" w:type="dxa"/>
            <w:shd w:val="clear" w:color="auto" w:fill="auto"/>
            <w:noWrap/>
            <w:vAlign w:val="bottom"/>
            <w:hideMark/>
          </w:tcPr>
          <w:p w14:paraId="3E4D3F27" w14:textId="6DAA70FE" w:rsidR="00466B4A" w:rsidRPr="00C33A53" w:rsidRDefault="00466B4A" w:rsidP="008C773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1,247,086 </w:t>
            </w:r>
          </w:p>
        </w:tc>
      </w:tr>
      <w:tr w:rsidR="00466B4A" w:rsidRPr="00C33A53" w14:paraId="34AE6E2C" w14:textId="77777777" w:rsidTr="008C7730">
        <w:trPr>
          <w:trHeight w:val="232"/>
          <w:jc w:val="center"/>
        </w:trPr>
        <w:tc>
          <w:tcPr>
            <w:tcW w:w="3188" w:type="dxa"/>
            <w:shd w:val="clear" w:color="auto" w:fill="auto"/>
            <w:noWrap/>
            <w:vAlign w:val="bottom"/>
            <w:hideMark/>
          </w:tcPr>
          <w:p w14:paraId="2AF45952" w14:textId="4B5A96A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Locum Associate Specialist </w:t>
            </w:r>
          </w:p>
        </w:tc>
        <w:tc>
          <w:tcPr>
            <w:tcW w:w="1485" w:type="dxa"/>
            <w:shd w:val="clear" w:color="auto" w:fill="auto"/>
            <w:noWrap/>
            <w:vAlign w:val="bottom"/>
            <w:hideMark/>
          </w:tcPr>
          <w:p w14:paraId="7B13764D" w14:textId="4D9CDB5C" w:rsidR="00466B4A" w:rsidRPr="00C33A53" w:rsidRDefault="00466B4A" w:rsidP="008C773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24,924 </w:t>
            </w:r>
          </w:p>
        </w:tc>
      </w:tr>
      <w:tr w:rsidR="00466B4A" w:rsidRPr="00C33A53" w14:paraId="0E2EE698" w14:textId="77777777" w:rsidTr="008C7730">
        <w:trPr>
          <w:trHeight w:val="232"/>
          <w:jc w:val="center"/>
        </w:trPr>
        <w:tc>
          <w:tcPr>
            <w:tcW w:w="3188" w:type="dxa"/>
            <w:shd w:val="clear" w:color="auto" w:fill="auto"/>
            <w:noWrap/>
            <w:vAlign w:val="bottom"/>
            <w:hideMark/>
          </w:tcPr>
          <w:p w14:paraId="22C54DC0" w14:textId="0AB5E1C6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Locum Specialist Grade </w:t>
            </w:r>
          </w:p>
        </w:tc>
        <w:tc>
          <w:tcPr>
            <w:tcW w:w="1485" w:type="dxa"/>
            <w:shd w:val="clear" w:color="auto" w:fill="auto"/>
            <w:noWrap/>
            <w:vAlign w:val="bottom"/>
            <w:hideMark/>
          </w:tcPr>
          <w:p w14:paraId="06448855" w14:textId="1598339D" w:rsidR="00466B4A" w:rsidRPr="00C33A53" w:rsidRDefault="00466B4A" w:rsidP="008C773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13,807 </w:t>
            </w:r>
          </w:p>
        </w:tc>
      </w:tr>
      <w:tr w:rsidR="00466B4A" w:rsidRPr="00C33A53" w14:paraId="3FC313E7" w14:textId="77777777" w:rsidTr="008C7730">
        <w:trPr>
          <w:trHeight w:val="232"/>
          <w:jc w:val="center"/>
        </w:trPr>
        <w:tc>
          <w:tcPr>
            <w:tcW w:w="3188" w:type="dxa"/>
            <w:shd w:val="clear" w:color="auto" w:fill="auto"/>
            <w:noWrap/>
            <w:vAlign w:val="bottom"/>
            <w:hideMark/>
          </w:tcPr>
          <w:p w14:paraId="38511429" w14:textId="547F7CB1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Locum Speciality Doctor </w:t>
            </w:r>
          </w:p>
        </w:tc>
        <w:tc>
          <w:tcPr>
            <w:tcW w:w="1485" w:type="dxa"/>
            <w:shd w:val="clear" w:color="auto" w:fill="auto"/>
            <w:noWrap/>
            <w:vAlign w:val="bottom"/>
            <w:hideMark/>
          </w:tcPr>
          <w:p w14:paraId="197F328D" w14:textId="375FEC83" w:rsidR="00466B4A" w:rsidRPr="00C33A53" w:rsidRDefault="00466B4A" w:rsidP="008C773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138,927 </w:t>
            </w:r>
          </w:p>
        </w:tc>
      </w:tr>
      <w:tr w:rsidR="00466B4A" w:rsidRPr="00C33A53" w14:paraId="62DDB67A" w14:textId="77777777" w:rsidTr="008C7730">
        <w:trPr>
          <w:trHeight w:val="232"/>
          <w:jc w:val="center"/>
        </w:trPr>
        <w:tc>
          <w:tcPr>
            <w:tcW w:w="3188" w:type="dxa"/>
            <w:shd w:val="clear" w:color="auto" w:fill="auto"/>
            <w:noWrap/>
            <w:vAlign w:val="bottom"/>
            <w:hideMark/>
          </w:tcPr>
          <w:p w14:paraId="39DF661A" w14:textId="39DF6F70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Locum Specialty Registrar </w:t>
            </w:r>
          </w:p>
        </w:tc>
        <w:tc>
          <w:tcPr>
            <w:tcW w:w="1485" w:type="dxa"/>
            <w:shd w:val="clear" w:color="auto" w:fill="auto"/>
            <w:noWrap/>
            <w:vAlign w:val="bottom"/>
            <w:hideMark/>
          </w:tcPr>
          <w:p w14:paraId="4A5CBD79" w14:textId="26FD710A" w:rsidR="00466B4A" w:rsidRPr="00C33A53" w:rsidRDefault="00466B4A" w:rsidP="008C773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1,079,466 </w:t>
            </w:r>
          </w:p>
        </w:tc>
      </w:tr>
      <w:tr w:rsidR="00466B4A" w:rsidRPr="00C33A53" w14:paraId="5BBEC383" w14:textId="77777777" w:rsidTr="008C7730">
        <w:trPr>
          <w:trHeight w:val="232"/>
          <w:jc w:val="center"/>
        </w:trPr>
        <w:tc>
          <w:tcPr>
            <w:tcW w:w="3188" w:type="dxa"/>
            <w:shd w:val="clear" w:color="auto" w:fill="auto"/>
            <w:noWrap/>
            <w:vAlign w:val="bottom"/>
            <w:hideMark/>
          </w:tcPr>
          <w:p w14:paraId="6EAE5942" w14:textId="100D3C55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Locum Specialist Registrar </w:t>
            </w:r>
          </w:p>
        </w:tc>
        <w:tc>
          <w:tcPr>
            <w:tcW w:w="1485" w:type="dxa"/>
            <w:shd w:val="clear" w:color="auto" w:fill="auto"/>
            <w:noWrap/>
            <w:vAlign w:val="bottom"/>
            <w:hideMark/>
          </w:tcPr>
          <w:p w14:paraId="31A32B3E" w14:textId="3D4A6120" w:rsidR="00466B4A" w:rsidRPr="00C33A53" w:rsidRDefault="00466B4A" w:rsidP="008C773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263,724 </w:t>
            </w:r>
          </w:p>
        </w:tc>
      </w:tr>
      <w:tr w:rsidR="00466B4A" w:rsidRPr="00C33A53" w14:paraId="11C754D3" w14:textId="77777777" w:rsidTr="008C7730">
        <w:trPr>
          <w:trHeight w:val="232"/>
          <w:jc w:val="center"/>
        </w:trPr>
        <w:tc>
          <w:tcPr>
            <w:tcW w:w="3188" w:type="dxa"/>
            <w:shd w:val="clear" w:color="auto" w:fill="auto"/>
            <w:noWrap/>
            <w:vAlign w:val="bottom"/>
            <w:hideMark/>
          </w:tcPr>
          <w:p w14:paraId="405F5833" w14:textId="5E631853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Locum F2 Foundation year 2 </w:t>
            </w:r>
          </w:p>
        </w:tc>
        <w:tc>
          <w:tcPr>
            <w:tcW w:w="1485" w:type="dxa"/>
            <w:shd w:val="clear" w:color="auto" w:fill="auto"/>
            <w:noWrap/>
            <w:vAlign w:val="bottom"/>
            <w:hideMark/>
          </w:tcPr>
          <w:p w14:paraId="24C76DAD" w14:textId="281A777C" w:rsidR="00466B4A" w:rsidRPr="00C33A53" w:rsidRDefault="00466B4A" w:rsidP="008C773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217,032 </w:t>
            </w:r>
          </w:p>
        </w:tc>
      </w:tr>
      <w:tr w:rsidR="00466B4A" w:rsidRPr="00C33A53" w14:paraId="31AA2CA3" w14:textId="77777777" w:rsidTr="008C7730">
        <w:trPr>
          <w:trHeight w:val="232"/>
          <w:jc w:val="center"/>
        </w:trPr>
        <w:tc>
          <w:tcPr>
            <w:tcW w:w="3188" w:type="dxa"/>
            <w:shd w:val="clear" w:color="auto" w:fill="auto"/>
            <w:noWrap/>
            <w:vAlign w:val="bottom"/>
            <w:hideMark/>
          </w:tcPr>
          <w:p w14:paraId="270DE75D" w14:textId="1AA90238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Locum F1 Foundation year 1 </w:t>
            </w:r>
          </w:p>
        </w:tc>
        <w:tc>
          <w:tcPr>
            <w:tcW w:w="1485" w:type="dxa"/>
            <w:shd w:val="clear" w:color="auto" w:fill="auto"/>
            <w:noWrap/>
            <w:vAlign w:val="bottom"/>
            <w:hideMark/>
          </w:tcPr>
          <w:p w14:paraId="5B71A3EA" w14:textId="1A669D3A" w:rsidR="00466B4A" w:rsidRPr="00C33A53" w:rsidRDefault="00466B4A" w:rsidP="008C773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67,951 </w:t>
            </w:r>
          </w:p>
        </w:tc>
      </w:tr>
      <w:tr w:rsidR="00466B4A" w:rsidRPr="00C33A53" w14:paraId="25B98A0A" w14:textId="77777777" w:rsidTr="008C7730">
        <w:trPr>
          <w:trHeight w:val="232"/>
          <w:jc w:val="center"/>
        </w:trPr>
        <w:tc>
          <w:tcPr>
            <w:tcW w:w="3188" w:type="dxa"/>
            <w:shd w:val="clear" w:color="D9E1F2" w:fill="D9E1F2"/>
            <w:noWrap/>
            <w:vAlign w:val="center"/>
            <w:hideMark/>
          </w:tcPr>
          <w:p w14:paraId="687F40E1" w14:textId="77777777" w:rsidR="00466B4A" w:rsidRPr="00C33A53" w:rsidRDefault="00466B4A" w:rsidP="00466B4A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Grand Total</w:t>
            </w:r>
          </w:p>
        </w:tc>
        <w:tc>
          <w:tcPr>
            <w:tcW w:w="1485" w:type="dxa"/>
            <w:shd w:val="clear" w:color="D9E1F2" w:fill="D9E1F2"/>
            <w:noWrap/>
            <w:vAlign w:val="center"/>
            <w:hideMark/>
          </w:tcPr>
          <w:p w14:paraId="74E8E581" w14:textId="1FF6AB8E" w:rsidR="00466B4A" w:rsidRPr="00C33A53" w:rsidRDefault="00466B4A" w:rsidP="008C7730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3,052,91</w:t>
            </w:r>
            <w:r w:rsidR="008C7730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</w:tbl>
    <w:p w14:paraId="49D1FC85" w14:textId="63B00A7F" w:rsidR="00DF4298" w:rsidRPr="00DF4298" w:rsidRDefault="00DF4298" w:rsidP="00466B4A">
      <w:pPr>
        <w:pStyle w:val="ListParagraph"/>
        <w:spacing w:before="280"/>
        <w:ind w:left="1585"/>
        <w:rPr>
          <w:rFonts w:ascii="Verdana" w:hAnsi="Verdana"/>
          <w:b/>
          <w:sz w:val="22"/>
        </w:rPr>
      </w:pPr>
    </w:p>
    <w:p w14:paraId="7465183E" w14:textId="74FF3932" w:rsidR="00466B4A" w:rsidRDefault="00DF4298" w:rsidP="00DF4298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DF4298">
        <w:rPr>
          <w:rFonts w:ascii="Verdana" w:hAnsi="Verdana"/>
          <w:b/>
          <w:sz w:val="22"/>
        </w:rPr>
        <w:t xml:space="preserve">Spend per specialty </w:t>
      </w:r>
    </w:p>
    <w:tbl>
      <w:tblPr>
        <w:tblW w:w="6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3119"/>
      </w:tblGrid>
      <w:tr w:rsidR="00854265" w:rsidRPr="00C33A53" w14:paraId="657A2C4B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</w:tcPr>
          <w:p w14:paraId="1B9B2564" w14:textId="77777777" w:rsidR="00854265" w:rsidRPr="00C33A53" w:rsidRDefault="00854265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noWrap/>
            <w:vAlign w:val="bottom"/>
          </w:tcPr>
          <w:p w14:paraId="29F635C9" w14:textId="402CC985" w:rsidR="00854265" w:rsidRPr="00C33A53" w:rsidRDefault="00854265" w:rsidP="00854265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£</w:t>
            </w:r>
          </w:p>
        </w:tc>
      </w:tr>
      <w:tr w:rsidR="00466B4A" w:rsidRPr="00C33A53" w14:paraId="0EC27A11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6560007A" w14:textId="7AFD2DF0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Clinical Medical School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2EFF2F33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  6,741 </w:t>
            </w:r>
          </w:p>
        </w:tc>
      </w:tr>
      <w:tr w:rsidR="00466B4A" w:rsidRPr="00C33A53" w14:paraId="58501360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5D19D0A" w14:textId="10F816EA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EMRTS Service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658271AE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150,613 </w:t>
            </w:r>
          </w:p>
        </w:tc>
      </w:tr>
      <w:tr w:rsidR="00466B4A" w:rsidRPr="00C33A53" w14:paraId="1A902A64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3042AAF" w14:textId="4FCCCAD5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General Medicine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21E64921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120,982 </w:t>
            </w:r>
          </w:p>
        </w:tc>
      </w:tr>
      <w:tr w:rsidR="00466B4A" w:rsidRPr="00C33A53" w14:paraId="0CF3B7BA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7B70909" w14:textId="07517B19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Dermatology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33E2556B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  2,334 </w:t>
            </w:r>
          </w:p>
        </w:tc>
      </w:tr>
      <w:tr w:rsidR="00466B4A" w:rsidRPr="00C33A53" w14:paraId="4F261DC9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7CDC037A" w14:textId="4E530C5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Rheumatology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1F7E6645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     780 </w:t>
            </w:r>
          </w:p>
        </w:tc>
      </w:tr>
      <w:tr w:rsidR="00466B4A" w:rsidRPr="00C33A53" w14:paraId="4A873C82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0451951E" w14:textId="080A2225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48D2655B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66,320 </w:t>
            </w:r>
          </w:p>
        </w:tc>
      </w:tr>
      <w:tr w:rsidR="00466B4A" w:rsidRPr="00C33A53" w14:paraId="065FE8A3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1292902" w14:textId="701228B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Rehab Medicine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63170D23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  1,390 </w:t>
            </w:r>
          </w:p>
        </w:tc>
      </w:tr>
      <w:tr w:rsidR="00466B4A" w:rsidRPr="00C33A53" w14:paraId="299DC1D4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86C5E6D" w14:textId="54ECA974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Cellular Pathology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606F51B0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20,578 </w:t>
            </w:r>
          </w:p>
        </w:tc>
      </w:tr>
      <w:tr w:rsidR="00466B4A" w:rsidRPr="00C33A53" w14:paraId="412F0EB0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421A348" w14:textId="434B5B63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Trauma &amp; Orthopaedics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3981BCA6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71,872 </w:t>
            </w:r>
          </w:p>
        </w:tc>
      </w:tr>
      <w:tr w:rsidR="00466B4A" w:rsidRPr="00C33A53" w14:paraId="1D5FF971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5533C5F" w14:textId="67AEF72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Spinal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253FD876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  2,479 </w:t>
            </w:r>
          </w:p>
        </w:tc>
      </w:tr>
      <w:tr w:rsidR="00466B4A" w:rsidRPr="00C33A53" w14:paraId="3ADF4378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05F11DF9" w14:textId="216ACB35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Oncology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0E179C99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56,608 </w:t>
            </w:r>
          </w:p>
        </w:tc>
      </w:tr>
      <w:tr w:rsidR="00466B4A" w:rsidRPr="00C33A53" w14:paraId="01F25AF1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22C1AAD" w14:textId="0840FC98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Haematology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11082EA6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42,802 </w:t>
            </w:r>
          </w:p>
        </w:tc>
      </w:tr>
      <w:tr w:rsidR="00466B4A" w:rsidRPr="00C33A53" w14:paraId="4CA8C1F1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99791B6" w14:textId="048E5314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Ophthalmology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56BDDBDE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25,090 </w:t>
            </w:r>
          </w:p>
        </w:tc>
      </w:tr>
      <w:tr w:rsidR="00466B4A" w:rsidRPr="00C33A53" w14:paraId="7B6ACE65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012522C8" w14:textId="772FB5EA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Gynaecology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08B3F92C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135,626 </w:t>
            </w:r>
          </w:p>
        </w:tc>
      </w:tr>
      <w:tr w:rsidR="00466B4A" w:rsidRPr="00C33A53" w14:paraId="538D61C5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B7CF3FC" w14:textId="22048DC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Welsh Fertility Institute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13A8F360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10,294 </w:t>
            </w:r>
          </w:p>
        </w:tc>
      </w:tr>
      <w:tr w:rsidR="00466B4A" w:rsidRPr="00C33A53" w14:paraId="54A2DA52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71ECAFBC" w14:textId="3B039E0D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General Paediatrics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201EB217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122,491 </w:t>
            </w:r>
          </w:p>
        </w:tc>
      </w:tr>
      <w:tr w:rsidR="00466B4A" w:rsidRPr="00C33A53" w14:paraId="46048F26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069E5DF3" w14:textId="53EA58E6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Neonates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0486E4CF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30,752 </w:t>
            </w:r>
          </w:p>
        </w:tc>
      </w:tr>
      <w:tr w:rsidR="00466B4A" w:rsidRPr="00C33A53" w14:paraId="3D9879AC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7F47641" w14:textId="489B3762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Hospital Operations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38696019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       58 </w:t>
            </w:r>
          </w:p>
        </w:tc>
      </w:tr>
      <w:tr w:rsidR="00466B4A" w:rsidRPr="00C33A53" w14:paraId="041F1A3E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D80861E" w14:textId="634F77C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Emergency Care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66A5DD13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281,292 </w:t>
            </w:r>
          </w:p>
        </w:tc>
      </w:tr>
      <w:tr w:rsidR="00466B4A" w:rsidRPr="00C33A53" w14:paraId="436218D6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83E650F" w14:textId="4B30A43A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Anaesthetics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4CB7D48E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192,592 </w:t>
            </w:r>
          </w:p>
        </w:tc>
      </w:tr>
      <w:tr w:rsidR="00466B4A" w:rsidRPr="00C33A53" w14:paraId="1F177CAB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55FAE00" w14:textId="1FE79CF9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General Medicine Services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62A2EAD3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223,847 </w:t>
            </w:r>
          </w:p>
        </w:tc>
      </w:tr>
      <w:tr w:rsidR="00466B4A" w:rsidRPr="00C33A53" w14:paraId="06D425F2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631661B1" w14:textId="4A4B249D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C</w:t>
            </w:r>
            <w:r w:rsidR="00F82B04">
              <w:rPr>
                <w:rFonts w:ascii="Verdana" w:eastAsia="Times New Roman" w:hAnsi="Verdana"/>
                <w:color w:val="000000"/>
                <w:sz w:val="20"/>
                <w:szCs w:val="20"/>
              </w:rPr>
              <w:t>are of the Elderly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6CAEBEA1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189,867 </w:t>
            </w:r>
          </w:p>
        </w:tc>
      </w:tr>
      <w:tr w:rsidR="00466B4A" w:rsidRPr="00C33A53" w14:paraId="33BA8CEC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3C06758" w14:textId="6AEF2F53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Gastroenterology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574957CF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17,640 </w:t>
            </w:r>
          </w:p>
        </w:tc>
      </w:tr>
      <w:tr w:rsidR="00466B4A" w:rsidRPr="00C33A53" w14:paraId="558660E4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6BD02B8" w14:textId="447EEA13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Acute Medicine Services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6C1DFD2C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49,837 </w:t>
            </w:r>
          </w:p>
        </w:tc>
      </w:tr>
      <w:tr w:rsidR="00466B4A" w:rsidRPr="00C33A53" w14:paraId="43D03A25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F3FF7DA" w14:textId="718F70F5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Neurosciences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741424AF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41,794 </w:t>
            </w:r>
          </w:p>
        </w:tc>
      </w:tr>
      <w:tr w:rsidR="00466B4A" w:rsidRPr="00C33A53" w14:paraId="63338D40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6537EED" w14:textId="19FEE726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Renal Medicine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6C3909A2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110,846 </w:t>
            </w:r>
          </w:p>
        </w:tc>
      </w:tr>
      <w:tr w:rsidR="00466B4A" w:rsidRPr="00C33A53" w14:paraId="462F5502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BBEC4C3" w14:textId="5333D538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Respiratory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708F57FC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31,455 </w:t>
            </w:r>
          </w:p>
        </w:tc>
      </w:tr>
      <w:tr w:rsidR="00466B4A" w:rsidRPr="00C33A53" w14:paraId="10E5C4E2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0DD0E50" w14:textId="74BEC8D8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Burns &amp; Plastics Medical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5B7ACBB5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102,028 </w:t>
            </w:r>
          </w:p>
        </w:tc>
      </w:tr>
      <w:tr w:rsidR="00466B4A" w:rsidRPr="00C33A53" w14:paraId="050BF7D4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9BEDBAE" w14:textId="7C17C87C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Cardiology Medical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09FE8A4A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140,099 </w:t>
            </w:r>
          </w:p>
        </w:tc>
      </w:tr>
      <w:tr w:rsidR="00466B4A" w:rsidRPr="00C33A53" w14:paraId="5880A86B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72F234F" w14:textId="00371A9D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Cardiothoracic Medical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266A5662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77,344 </w:t>
            </w:r>
          </w:p>
        </w:tc>
      </w:tr>
      <w:tr w:rsidR="00466B4A" w:rsidRPr="00C33A53" w14:paraId="053AB4DE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ACA0143" w14:textId="455D4DA2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General Surgery Medical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129F52DD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83,207 </w:t>
            </w:r>
          </w:p>
        </w:tc>
      </w:tr>
      <w:tr w:rsidR="00466B4A" w:rsidRPr="00C33A53" w14:paraId="10989257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8394E30" w14:textId="4FD6AFCF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Urology Medical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0979615B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48,485 </w:t>
            </w:r>
          </w:p>
        </w:tc>
      </w:tr>
      <w:tr w:rsidR="00466B4A" w:rsidRPr="00C33A53" w14:paraId="2D912208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832C283" w14:textId="716FA55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Vascular Medical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5E5CEA30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26,338 </w:t>
            </w:r>
          </w:p>
        </w:tc>
      </w:tr>
      <w:tr w:rsidR="00466B4A" w:rsidRPr="00C33A53" w14:paraId="6379BE27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3D36AA5" w14:textId="546DE776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E</w:t>
            </w:r>
            <w:r w:rsidR="00F82B04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ar </w:t>
            </w: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N</w:t>
            </w:r>
            <w:r w:rsidR="00F82B04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ose and </w:t>
            </w: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T</w:t>
            </w:r>
            <w:r w:rsidR="00F82B04">
              <w:rPr>
                <w:rFonts w:ascii="Verdana" w:eastAsia="Times New Roman" w:hAnsi="Verdana"/>
                <w:color w:val="000000"/>
                <w:sz w:val="20"/>
                <w:szCs w:val="20"/>
              </w:rPr>
              <w:t>hroat</w:t>
            </w: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Medical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50AEF855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110,710 </w:t>
            </w:r>
          </w:p>
        </w:tc>
      </w:tr>
      <w:tr w:rsidR="00466B4A" w:rsidRPr="00C33A53" w14:paraId="211DEEF7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080BFE0" w14:textId="10BB333A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O</w:t>
            </w:r>
            <w:r w:rsidR="00F82B04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ral Maxillofacial Surgery </w:t>
            </w: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Medical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764DC8D1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107,052 </w:t>
            </w:r>
          </w:p>
        </w:tc>
      </w:tr>
      <w:tr w:rsidR="00466B4A" w:rsidRPr="00C33A53" w14:paraId="0D820BD1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4654915" w14:textId="0EF75DC6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Critical Care Medical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0CB16BD2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68,504 </w:t>
            </w:r>
          </w:p>
        </w:tc>
      </w:tr>
      <w:tr w:rsidR="00466B4A" w:rsidRPr="00C33A53" w14:paraId="6FD8F444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10C1110" w14:textId="016D06F2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Radiology Medical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56F77F3C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27,880 </w:t>
            </w:r>
          </w:p>
        </w:tc>
      </w:tr>
      <w:tr w:rsidR="00466B4A" w:rsidRPr="00C33A53" w14:paraId="293EB77F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711FBBE0" w14:textId="22A95E1C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Older peoples MH Management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69778538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47,802 </w:t>
            </w:r>
          </w:p>
        </w:tc>
      </w:tr>
      <w:tr w:rsidR="00466B4A" w:rsidRPr="00C33A53" w14:paraId="2A604C9C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66124A2B" w14:textId="277F7ECE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Adult MH Management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66B434F3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69,507 </w:t>
            </w:r>
          </w:p>
        </w:tc>
      </w:tr>
      <w:tr w:rsidR="00466B4A" w:rsidRPr="00C33A53" w14:paraId="084C06F0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B67B997" w14:textId="3FB9AD65" w:rsidR="00466B4A" w:rsidRPr="00C33A53" w:rsidRDefault="00F82B04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Community Discharge Assessment Team</w:t>
            </w:r>
            <w:r w:rsidR="00466B4A"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Services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6547A32E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11,409 </w:t>
            </w:r>
          </w:p>
        </w:tc>
      </w:tr>
      <w:tr w:rsidR="00466B4A" w:rsidRPr="00C33A53" w14:paraId="53DEDE65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67B2D5E4" w14:textId="253FAB70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Perinatal MH Inpatient Services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52C46837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     827 </w:t>
            </w:r>
          </w:p>
        </w:tc>
      </w:tr>
      <w:tr w:rsidR="00466B4A" w:rsidRPr="00C33A53" w14:paraId="2BCFB6DA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806AF6B" w14:textId="2BB3544D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Rehab Management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238476D6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  2,851 </w:t>
            </w:r>
          </w:p>
        </w:tc>
      </w:tr>
      <w:tr w:rsidR="00466B4A" w:rsidRPr="00C33A53" w14:paraId="700140D1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AA68B22" w14:textId="45E9D496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CAMHS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42346B32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19,913 </w:t>
            </w:r>
          </w:p>
        </w:tc>
      </w:tr>
      <w:tr w:rsidR="00466B4A" w:rsidRPr="00C33A53" w14:paraId="0B0F0122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7B208217" w14:textId="5365C12A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L</w:t>
            </w:r>
            <w:r w:rsidR="00F82B04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earning Disabilities </w:t>
            </w: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Management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292BA96A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41,901 </w:t>
            </w:r>
          </w:p>
        </w:tc>
      </w:tr>
      <w:tr w:rsidR="00466B4A" w:rsidRPr="00C33A53" w14:paraId="7DB2B325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9AB1C9D" w14:textId="0630550C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Forensic Management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147593C5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37,675 </w:t>
            </w:r>
          </w:p>
        </w:tc>
      </w:tr>
      <w:tr w:rsidR="00466B4A" w:rsidRPr="00C33A53" w14:paraId="0DCAB765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B8F96B1" w14:textId="79446773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Prison Services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5E94CEB4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  3,461 </w:t>
            </w:r>
          </w:p>
        </w:tc>
      </w:tr>
      <w:tr w:rsidR="00466B4A" w:rsidRPr="00C33A53" w14:paraId="1E50D814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4EA55AA" w14:textId="13270D2C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Other Community Services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1CE52889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28,865 </w:t>
            </w:r>
          </w:p>
        </w:tc>
      </w:tr>
      <w:tr w:rsidR="00466B4A" w:rsidRPr="00C33A53" w14:paraId="7C165C32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E7E359C" w14:textId="1459654E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GMS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6ADB59F1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        1,923 </w:t>
            </w:r>
          </w:p>
        </w:tc>
      </w:tr>
      <w:tr w:rsidR="00466B4A" w:rsidRPr="00C33A53" w14:paraId="692CA7FD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00DBEEDE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Medical Locum Bank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10676224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-                               6,351 </w:t>
            </w:r>
          </w:p>
        </w:tc>
      </w:tr>
      <w:tr w:rsidR="00466B4A" w:rsidRPr="00C33A53" w14:paraId="70C769EF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713580FE" w14:textId="5574A5B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Cleft Medical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2CA27DF8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-                               1,286 </w:t>
            </w:r>
          </w:p>
        </w:tc>
      </w:tr>
      <w:tr w:rsidR="00466B4A" w:rsidRPr="00C33A53" w14:paraId="50434BE6" w14:textId="77777777" w:rsidTr="00466B4A">
        <w:trPr>
          <w:trHeight w:val="239"/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D37E3AC" w14:textId="4E43B05F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>Out of Hours Service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14:paraId="5425FC0C" w14:textId="77777777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-                               4,209 </w:t>
            </w:r>
          </w:p>
        </w:tc>
      </w:tr>
      <w:tr w:rsidR="00466B4A" w:rsidRPr="00C33A53" w14:paraId="15FD8426" w14:textId="77777777" w:rsidTr="00466B4A">
        <w:trPr>
          <w:trHeight w:val="239"/>
          <w:jc w:val="center"/>
        </w:trPr>
        <w:tc>
          <w:tcPr>
            <w:tcW w:w="3397" w:type="dxa"/>
            <w:shd w:val="clear" w:color="D9E1F2" w:fill="D9E1F2"/>
            <w:noWrap/>
            <w:vAlign w:val="bottom"/>
            <w:hideMark/>
          </w:tcPr>
          <w:p w14:paraId="40C393D7" w14:textId="36B1CC34" w:rsidR="00466B4A" w:rsidRPr="00C33A53" w:rsidRDefault="00C83BAB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G</w:t>
            </w:r>
            <w:r w:rsidR="00466B4A" w:rsidRPr="00C33A53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rand Total</w:t>
            </w:r>
          </w:p>
        </w:tc>
        <w:tc>
          <w:tcPr>
            <w:tcW w:w="3119" w:type="dxa"/>
            <w:shd w:val="clear" w:color="D9E1F2" w:fill="D9E1F2"/>
            <w:noWrap/>
            <w:vAlign w:val="bottom"/>
            <w:hideMark/>
          </w:tcPr>
          <w:p w14:paraId="2A0B7E6A" w14:textId="550C7314" w:rsidR="00466B4A" w:rsidRPr="00C33A53" w:rsidRDefault="00466B4A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C33A53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 xml:space="preserve">                         3,052,915 </w:t>
            </w:r>
          </w:p>
        </w:tc>
      </w:tr>
    </w:tbl>
    <w:p w14:paraId="17D15E33" w14:textId="4DCB9330" w:rsidR="00DF4298" w:rsidRPr="00F82B04" w:rsidRDefault="00F82B04" w:rsidP="00466B4A">
      <w:pPr>
        <w:pStyle w:val="ListParagraph"/>
        <w:spacing w:before="280"/>
        <w:ind w:left="1585"/>
        <w:rPr>
          <w:rFonts w:ascii="Verdana" w:hAnsi="Verdana"/>
          <w:bCs/>
          <w:sz w:val="20"/>
          <w:szCs w:val="22"/>
        </w:rPr>
      </w:pPr>
      <w:r w:rsidRPr="00F82B04">
        <w:rPr>
          <w:rFonts w:ascii="Verdana" w:hAnsi="Verdana"/>
          <w:bCs/>
          <w:sz w:val="20"/>
          <w:szCs w:val="22"/>
        </w:rPr>
        <w:t>Please note a minus figures indicates a credit, for example a refund.</w:t>
      </w:r>
    </w:p>
    <w:p w14:paraId="561782DF" w14:textId="3C2A878B" w:rsidR="00DF4298" w:rsidRDefault="00DF4298" w:rsidP="00DF4298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DF4298">
        <w:rPr>
          <w:rFonts w:ascii="Verdana" w:hAnsi="Verdana"/>
          <w:b/>
          <w:sz w:val="22"/>
        </w:rPr>
        <w:t xml:space="preserve">Spend per agency name </w:t>
      </w:r>
    </w:p>
    <w:p w14:paraId="5F0495A1" w14:textId="4ADEBA21" w:rsidR="00DF4298" w:rsidRPr="00466B4A" w:rsidRDefault="00466B4A" w:rsidP="00466B4A">
      <w:pPr>
        <w:pStyle w:val="ListParagraph"/>
        <w:spacing w:before="280"/>
        <w:ind w:left="1585"/>
        <w:rPr>
          <w:rFonts w:ascii="Verdana" w:hAnsi="Verdana"/>
          <w:bCs/>
          <w:sz w:val="22"/>
        </w:rPr>
      </w:pPr>
      <w:r w:rsidRPr="00466B4A">
        <w:rPr>
          <w:rFonts w:ascii="Verdana" w:hAnsi="Verdana"/>
          <w:bCs/>
          <w:sz w:val="22"/>
        </w:rPr>
        <w:lastRenderedPageBreak/>
        <w:t xml:space="preserve">All expenditure is with </w:t>
      </w:r>
      <w:proofErr w:type="spellStart"/>
      <w:r w:rsidRPr="00466B4A">
        <w:rPr>
          <w:rFonts w:ascii="Verdana" w:hAnsi="Verdana"/>
          <w:bCs/>
          <w:sz w:val="22"/>
        </w:rPr>
        <w:t>Medacs</w:t>
      </w:r>
      <w:proofErr w:type="spellEnd"/>
      <w:r>
        <w:rPr>
          <w:rFonts w:ascii="Verdana" w:hAnsi="Verdana"/>
          <w:bCs/>
          <w:sz w:val="22"/>
        </w:rPr>
        <w:br/>
      </w:r>
    </w:p>
    <w:p w14:paraId="4DED1B8D" w14:textId="77777777" w:rsidR="00DF4298" w:rsidRPr="001B0C06" w:rsidRDefault="00DF4298" w:rsidP="001B0C06">
      <w:pPr>
        <w:pStyle w:val="ListParagraph"/>
        <w:numPr>
          <w:ilvl w:val="0"/>
          <w:numId w:val="23"/>
        </w:numPr>
        <w:spacing w:before="280"/>
        <w:rPr>
          <w:rFonts w:ascii="Verdana" w:hAnsi="Verdana"/>
          <w:b/>
          <w:sz w:val="22"/>
        </w:rPr>
      </w:pPr>
      <w:r w:rsidRPr="001B0C06">
        <w:rPr>
          <w:rFonts w:ascii="Verdana" w:hAnsi="Verdana"/>
          <w:b/>
          <w:sz w:val="22"/>
        </w:rPr>
        <w:t xml:space="preserve">In the period 1st May 2024 to 31st July 2024 please provide a breakdown of: </w:t>
      </w:r>
    </w:p>
    <w:p w14:paraId="1C46D6CD" w14:textId="6A3DDB19" w:rsidR="00DF4298" w:rsidRPr="00DF4298" w:rsidRDefault="00DF4298" w:rsidP="00DF4298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DF4298">
        <w:rPr>
          <w:rFonts w:ascii="Verdana" w:hAnsi="Verdana"/>
          <w:b/>
          <w:sz w:val="22"/>
        </w:rPr>
        <w:t xml:space="preserve">Total </w:t>
      </w:r>
      <w:r>
        <w:rPr>
          <w:rFonts w:ascii="Verdana" w:hAnsi="Verdana"/>
          <w:b/>
          <w:sz w:val="22"/>
        </w:rPr>
        <w:t>Health Board</w:t>
      </w:r>
      <w:r w:rsidRPr="00DF4298">
        <w:rPr>
          <w:rFonts w:ascii="Verdana" w:hAnsi="Verdana"/>
          <w:b/>
          <w:sz w:val="22"/>
        </w:rPr>
        <w:t xml:space="preserve"> spend with off-framework agencies for locums doctors </w:t>
      </w:r>
      <w:r w:rsidR="001B0C06">
        <w:rPr>
          <w:rFonts w:ascii="Verdana" w:hAnsi="Verdana"/>
          <w:b/>
          <w:sz w:val="22"/>
        </w:rPr>
        <w:br/>
      </w:r>
      <w:r w:rsidR="006309AF" w:rsidRPr="006309AF">
        <w:rPr>
          <w:rFonts w:ascii="Verdana" w:hAnsi="Verdana"/>
          <w:bCs/>
          <w:sz w:val="22"/>
        </w:rPr>
        <w:t>£7,587</w:t>
      </w:r>
      <w:r w:rsidR="006309AF">
        <w:rPr>
          <w:rFonts w:ascii="Verdana" w:hAnsi="Verdana"/>
          <w:b/>
          <w:sz w:val="22"/>
        </w:rPr>
        <w:br/>
      </w:r>
    </w:p>
    <w:p w14:paraId="64AB437F" w14:textId="77777777" w:rsidR="00DF4298" w:rsidRPr="001B0C06" w:rsidRDefault="00DF4298" w:rsidP="001B0C06">
      <w:pPr>
        <w:pStyle w:val="ListParagraph"/>
        <w:numPr>
          <w:ilvl w:val="0"/>
          <w:numId w:val="23"/>
        </w:numPr>
        <w:spacing w:before="280"/>
        <w:rPr>
          <w:rFonts w:ascii="Verdana" w:hAnsi="Verdana"/>
          <w:b/>
          <w:sz w:val="22"/>
        </w:rPr>
      </w:pPr>
      <w:r w:rsidRPr="001B0C06">
        <w:rPr>
          <w:rFonts w:ascii="Verdana" w:hAnsi="Verdana"/>
          <w:b/>
          <w:sz w:val="22"/>
        </w:rPr>
        <w:t xml:space="preserve">Please provide a further breakdown for locum doctors by: </w:t>
      </w:r>
    </w:p>
    <w:p w14:paraId="5F11108B" w14:textId="77777777" w:rsidR="006309AF" w:rsidRPr="006309AF" w:rsidRDefault="00DF4298" w:rsidP="006309AF">
      <w:pPr>
        <w:pStyle w:val="ListParagraph"/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6309AF">
        <w:rPr>
          <w:rFonts w:ascii="Verdana" w:hAnsi="Verdana"/>
          <w:b/>
          <w:sz w:val="22"/>
        </w:rPr>
        <w:t xml:space="preserve">Spend per grade </w:t>
      </w:r>
      <w:r w:rsidR="006309AF" w:rsidRPr="006309AF">
        <w:rPr>
          <w:rFonts w:ascii="Verdana" w:hAnsi="Verdana"/>
          <w:b/>
          <w:sz w:val="22"/>
        </w:rPr>
        <w:br/>
      </w:r>
      <w:r w:rsidR="006309AF" w:rsidRPr="006309AF">
        <w:rPr>
          <w:rFonts w:ascii="Verdana" w:hAnsi="Verdana"/>
          <w:bCs/>
          <w:sz w:val="22"/>
        </w:rPr>
        <w:t>Locum Consultant -</w:t>
      </w:r>
      <w:r w:rsidR="006309AF" w:rsidRPr="006309AF">
        <w:rPr>
          <w:rFonts w:ascii="Verdana" w:hAnsi="Verdana"/>
          <w:b/>
          <w:sz w:val="22"/>
        </w:rPr>
        <w:t xml:space="preserve"> </w:t>
      </w:r>
      <w:r w:rsidR="006309AF" w:rsidRPr="006309AF">
        <w:rPr>
          <w:rFonts w:ascii="Verdana" w:eastAsia="Times New Roman" w:hAnsi="Verdana"/>
          <w:color w:val="000000"/>
          <w:sz w:val="22"/>
          <w:szCs w:val="22"/>
        </w:rPr>
        <w:t>£7,587</w:t>
      </w:r>
    </w:p>
    <w:p w14:paraId="194954DA" w14:textId="4D364B5C" w:rsidR="00DF4298" w:rsidRPr="00DF4298" w:rsidRDefault="00DF4298" w:rsidP="006309AF">
      <w:pPr>
        <w:pStyle w:val="ListParagraph"/>
        <w:spacing w:before="280"/>
        <w:ind w:left="1585"/>
        <w:rPr>
          <w:rFonts w:ascii="Verdana" w:hAnsi="Verdana"/>
          <w:b/>
          <w:sz w:val="22"/>
        </w:rPr>
      </w:pPr>
    </w:p>
    <w:p w14:paraId="2D48F062" w14:textId="4312CC30" w:rsidR="00DF4298" w:rsidRPr="006309AF" w:rsidRDefault="00DF4298" w:rsidP="006309AF">
      <w:pPr>
        <w:pStyle w:val="ListParagraph"/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6309AF">
        <w:rPr>
          <w:rFonts w:ascii="Verdana" w:hAnsi="Verdana"/>
          <w:b/>
          <w:sz w:val="22"/>
        </w:rPr>
        <w:t xml:space="preserve">Spend per specialty </w:t>
      </w:r>
      <w:r w:rsidR="006309AF" w:rsidRPr="006309AF">
        <w:rPr>
          <w:rFonts w:ascii="Verdana" w:hAnsi="Verdana"/>
          <w:b/>
          <w:sz w:val="22"/>
        </w:rPr>
        <w:br/>
        <w:t xml:space="preserve">Laboratory Medicine - </w:t>
      </w:r>
      <w:r w:rsidR="006309AF" w:rsidRPr="006309AF">
        <w:rPr>
          <w:rFonts w:ascii="Verdana" w:eastAsia="Times New Roman" w:hAnsi="Verdana"/>
          <w:color w:val="000000"/>
          <w:sz w:val="22"/>
          <w:szCs w:val="22"/>
        </w:rPr>
        <w:t>£7,587</w:t>
      </w:r>
      <w:r w:rsidR="006309AF" w:rsidRPr="006309AF">
        <w:rPr>
          <w:rFonts w:ascii="Verdana" w:hAnsi="Verdana"/>
          <w:b/>
          <w:sz w:val="22"/>
        </w:rPr>
        <w:br/>
      </w:r>
    </w:p>
    <w:p w14:paraId="021133EB" w14:textId="187E22E6" w:rsidR="00DF4298" w:rsidRPr="006309AF" w:rsidRDefault="00DF4298" w:rsidP="006309AF">
      <w:pPr>
        <w:pStyle w:val="ListParagraph"/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6309AF">
        <w:rPr>
          <w:rFonts w:ascii="Verdana" w:hAnsi="Verdana"/>
          <w:b/>
          <w:sz w:val="22"/>
        </w:rPr>
        <w:t xml:space="preserve">Spend per agency name </w:t>
      </w:r>
      <w:r w:rsidR="006309AF" w:rsidRPr="006309AF">
        <w:rPr>
          <w:rFonts w:ascii="Verdana" w:hAnsi="Verdana"/>
          <w:b/>
          <w:sz w:val="22"/>
        </w:rPr>
        <w:br/>
      </w:r>
      <w:r w:rsidR="006309AF" w:rsidRPr="006309AF">
        <w:rPr>
          <w:rFonts w:ascii="Verdana" w:hAnsi="Verdana"/>
          <w:bCs/>
          <w:sz w:val="22"/>
        </w:rPr>
        <w:t>Cardiff &amp; Vale University Health Board -</w:t>
      </w:r>
      <w:r w:rsidR="006309AF" w:rsidRPr="006309AF">
        <w:rPr>
          <w:rFonts w:ascii="Verdana" w:hAnsi="Verdana"/>
          <w:b/>
          <w:sz w:val="22"/>
        </w:rPr>
        <w:t xml:space="preserve"> </w:t>
      </w:r>
      <w:r w:rsidR="006309AF" w:rsidRPr="006309AF">
        <w:rPr>
          <w:rFonts w:ascii="Verdana" w:eastAsia="Times New Roman" w:hAnsi="Verdana"/>
          <w:color w:val="000000"/>
          <w:sz w:val="22"/>
          <w:szCs w:val="22"/>
        </w:rPr>
        <w:t>£7,587</w:t>
      </w:r>
      <w:r w:rsidR="006309AF" w:rsidRPr="006309AF">
        <w:rPr>
          <w:rFonts w:ascii="Verdana" w:hAnsi="Verdana"/>
          <w:b/>
          <w:sz w:val="22"/>
        </w:rPr>
        <w:br/>
      </w:r>
    </w:p>
    <w:p w14:paraId="69015E10" w14:textId="77777777" w:rsidR="00DF4298" w:rsidRPr="001B0C06" w:rsidRDefault="00DF4298" w:rsidP="001B0C06">
      <w:pPr>
        <w:pStyle w:val="ListParagraph"/>
        <w:numPr>
          <w:ilvl w:val="0"/>
          <w:numId w:val="23"/>
        </w:numPr>
        <w:spacing w:before="280"/>
        <w:rPr>
          <w:rFonts w:ascii="Verdana" w:hAnsi="Verdana"/>
          <w:b/>
          <w:sz w:val="22"/>
        </w:rPr>
      </w:pPr>
      <w:r w:rsidRPr="001B0C06">
        <w:rPr>
          <w:rFonts w:ascii="Verdana" w:hAnsi="Verdana"/>
          <w:b/>
          <w:sz w:val="22"/>
        </w:rPr>
        <w:t xml:space="preserve">In the period 1st May 2024 to 31st July 2024 please provide a breakdown of: </w:t>
      </w:r>
    </w:p>
    <w:p w14:paraId="748285A5" w14:textId="7E9B1B2B" w:rsidR="00DF4298" w:rsidRPr="00DF4298" w:rsidRDefault="00DF4298" w:rsidP="00DF4298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DF4298">
        <w:rPr>
          <w:rFonts w:ascii="Verdana" w:hAnsi="Verdana"/>
          <w:b/>
          <w:sz w:val="22"/>
        </w:rPr>
        <w:t xml:space="preserve">Total </w:t>
      </w:r>
      <w:r>
        <w:rPr>
          <w:rFonts w:ascii="Verdana" w:hAnsi="Verdana"/>
          <w:b/>
          <w:sz w:val="22"/>
        </w:rPr>
        <w:t>Health Board</w:t>
      </w:r>
      <w:r w:rsidRPr="00DF4298">
        <w:rPr>
          <w:rFonts w:ascii="Verdana" w:hAnsi="Verdana"/>
          <w:b/>
          <w:sz w:val="22"/>
        </w:rPr>
        <w:t xml:space="preserve"> spend with the internal </w:t>
      </w:r>
      <w:r>
        <w:rPr>
          <w:rFonts w:ascii="Verdana" w:hAnsi="Verdana"/>
          <w:b/>
          <w:sz w:val="22"/>
        </w:rPr>
        <w:t>Health Board</w:t>
      </w:r>
      <w:r w:rsidRPr="00DF4298">
        <w:rPr>
          <w:rFonts w:ascii="Verdana" w:hAnsi="Verdana"/>
          <w:b/>
          <w:sz w:val="22"/>
        </w:rPr>
        <w:t xml:space="preserve"> bank or associated external provider for locum doctors </w:t>
      </w:r>
      <w:r w:rsidR="001B0C06">
        <w:rPr>
          <w:rFonts w:ascii="Verdana" w:hAnsi="Verdana"/>
          <w:b/>
          <w:sz w:val="22"/>
        </w:rPr>
        <w:br/>
      </w:r>
      <w:r w:rsidR="00DA11D6" w:rsidRPr="00DA11D6">
        <w:rPr>
          <w:rFonts w:ascii="Verdana" w:hAnsi="Verdana"/>
          <w:bCs/>
          <w:sz w:val="22"/>
        </w:rPr>
        <w:t>£1,719,093</w:t>
      </w:r>
      <w:r w:rsidR="001B0C06">
        <w:rPr>
          <w:rFonts w:ascii="Verdana" w:hAnsi="Verdana"/>
          <w:b/>
          <w:sz w:val="22"/>
        </w:rPr>
        <w:br/>
      </w:r>
    </w:p>
    <w:p w14:paraId="4E4E091F" w14:textId="77777777" w:rsidR="00DF4298" w:rsidRPr="001B0C06" w:rsidRDefault="00DF4298" w:rsidP="001B0C06">
      <w:pPr>
        <w:pStyle w:val="ListParagraph"/>
        <w:numPr>
          <w:ilvl w:val="0"/>
          <w:numId w:val="23"/>
        </w:numPr>
        <w:spacing w:before="280"/>
        <w:rPr>
          <w:rFonts w:ascii="Verdana" w:hAnsi="Verdana"/>
          <w:b/>
          <w:sz w:val="22"/>
        </w:rPr>
      </w:pPr>
      <w:r w:rsidRPr="001B0C06">
        <w:rPr>
          <w:rFonts w:ascii="Verdana" w:hAnsi="Verdana"/>
          <w:b/>
          <w:sz w:val="22"/>
        </w:rPr>
        <w:t xml:space="preserve">Please provide a further breakdown for locum doctors by: </w:t>
      </w:r>
    </w:p>
    <w:p w14:paraId="6875BB77" w14:textId="7784EA79" w:rsidR="00DA11D6" w:rsidRPr="00DA11D6" w:rsidRDefault="00DF4298" w:rsidP="00DA11D6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DF4298">
        <w:rPr>
          <w:rFonts w:ascii="Verdana" w:hAnsi="Verdana"/>
          <w:b/>
          <w:sz w:val="22"/>
        </w:rPr>
        <w:t xml:space="preserve">Spend per grade </w:t>
      </w:r>
    </w:p>
    <w:tbl>
      <w:tblPr>
        <w:tblW w:w="6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551"/>
      </w:tblGrid>
      <w:tr w:rsidR="00854265" w:rsidRPr="00953009" w14:paraId="63EF0716" w14:textId="77777777" w:rsidTr="00E279CB">
        <w:trPr>
          <w:trHeight w:val="227"/>
          <w:jc w:val="center"/>
        </w:trPr>
        <w:tc>
          <w:tcPr>
            <w:tcW w:w="3828" w:type="dxa"/>
            <w:shd w:val="clear" w:color="auto" w:fill="auto"/>
            <w:noWrap/>
            <w:vAlign w:val="bottom"/>
          </w:tcPr>
          <w:p w14:paraId="25364FD6" w14:textId="77777777" w:rsidR="00854265" w:rsidRPr="00953009" w:rsidRDefault="00854265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2FA18EC6" w14:textId="63EFC9EE" w:rsidR="00854265" w:rsidRPr="00953009" w:rsidRDefault="00854265" w:rsidP="00C83BAB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£</w:t>
            </w:r>
          </w:p>
        </w:tc>
      </w:tr>
      <w:tr w:rsidR="00DA11D6" w:rsidRPr="00953009" w14:paraId="22034F82" w14:textId="77777777" w:rsidTr="00E279CB">
        <w:trPr>
          <w:trHeight w:val="227"/>
          <w:jc w:val="center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07A5B3AF" w14:textId="75D2E6A2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Locum Ass</w:t>
            </w:r>
            <w:r w:rsidR="00D924CB">
              <w:rPr>
                <w:rFonts w:ascii="Verdana" w:eastAsia="Times New Roman" w:hAnsi="Verdana"/>
                <w:color w:val="000000"/>
                <w:sz w:val="20"/>
                <w:szCs w:val="20"/>
              </w:rPr>
              <w:t>ociate</w:t>
            </w: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</w:t>
            </w:r>
            <w:r w:rsidR="00E279CB">
              <w:rPr>
                <w:rFonts w:ascii="Verdana" w:eastAsia="Times New Roman" w:hAnsi="Verdana"/>
                <w:color w:val="000000"/>
                <w:sz w:val="20"/>
                <w:szCs w:val="20"/>
              </w:rPr>
              <w:t>**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AEAEFED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16,112 </w:t>
            </w:r>
          </w:p>
        </w:tc>
      </w:tr>
      <w:tr w:rsidR="00DA11D6" w:rsidRPr="00953009" w14:paraId="442EED0F" w14:textId="77777777" w:rsidTr="00E279CB">
        <w:trPr>
          <w:trHeight w:val="227"/>
          <w:jc w:val="center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740E042B" w14:textId="614B2433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Locum Cons</w:t>
            </w:r>
            <w:r w:rsidR="00503BAC">
              <w:rPr>
                <w:rFonts w:ascii="Verdana" w:eastAsia="Times New Roman" w:hAnsi="Verdana"/>
                <w:color w:val="000000"/>
                <w:sz w:val="20"/>
                <w:szCs w:val="20"/>
              </w:rPr>
              <w:t>ultant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8C2CC92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88,959 </w:t>
            </w:r>
          </w:p>
        </w:tc>
      </w:tr>
      <w:tr w:rsidR="00DA11D6" w:rsidRPr="00953009" w14:paraId="3AA6F204" w14:textId="77777777" w:rsidTr="00E279CB">
        <w:trPr>
          <w:trHeight w:val="227"/>
          <w:jc w:val="center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57492121" w14:textId="7ACE3959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Locum Cons</w:t>
            </w:r>
            <w:r w:rsidR="00503BAC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ultant </w:t>
            </w:r>
            <w:r w:rsidR="00E279CB">
              <w:rPr>
                <w:rFonts w:ascii="Verdana" w:eastAsia="Times New Roman" w:hAnsi="Verdana"/>
                <w:color w:val="000000"/>
                <w:sz w:val="20"/>
                <w:szCs w:val="20"/>
              </w:rPr>
              <w:t>**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B88D02C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382,009 </w:t>
            </w:r>
          </w:p>
        </w:tc>
      </w:tr>
      <w:tr w:rsidR="00DA11D6" w:rsidRPr="00953009" w14:paraId="21E001F1" w14:textId="77777777" w:rsidTr="00E279CB">
        <w:trPr>
          <w:trHeight w:val="227"/>
          <w:jc w:val="center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319F489D" w14:textId="740B941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Locum F</w:t>
            </w:r>
            <w:r w:rsidR="00D924CB">
              <w:rPr>
                <w:rFonts w:ascii="Verdana" w:eastAsia="Times New Roman" w:hAnsi="Verdana"/>
                <w:color w:val="000000"/>
                <w:sz w:val="20"/>
                <w:szCs w:val="20"/>
              </w:rPr>
              <w:t>oundation Year 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6B17B9D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1,389 </w:t>
            </w:r>
          </w:p>
        </w:tc>
      </w:tr>
      <w:tr w:rsidR="00DA11D6" w:rsidRPr="00953009" w14:paraId="3C224543" w14:textId="77777777" w:rsidTr="00E279CB">
        <w:trPr>
          <w:trHeight w:val="227"/>
          <w:jc w:val="center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29B72E1A" w14:textId="69D40466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Locum </w:t>
            </w:r>
            <w:r w:rsidR="00D924CB"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F</w:t>
            </w:r>
            <w:r w:rsidR="00D924CB">
              <w:rPr>
                <w:rFonts w:ascii="Verdana" w:eastAsia="Times New Roman" w:hAnsi="Verdana"/>
                <w:color w:val="000000"/>
                <w:sz w:val="20"/>
                <w:szCs w:val="20"/>
              </w:rPr>
              <w:t>oundation Year 1</w:t>
            </w:r>
            <w:r w:rsidR="00D924CB"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</w:t>
            </w:r>
            <w:r w:rsidR="00E279CB">
              <w:rPr>
                <w:rFonts w:ascii="Verdana" w:eastAsia="Times New Roman" w:hAnsi="Verdana"/>
                <w:color w:val="000000"/>
                <w:sz w:val="20"/>
                <w:szCs w:val="20"/>
              </w:rPr>
              <w:t>**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3707415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56,046 </w:t>
            </w:r>
          </w:p>
        </w:tc>
      </w:tr>
      <w:tr w:rsidR="00DA11D6" w:rsidRPr="00953009" w14:paraId="3673CC2C" w14:textId="77777777" w:rsidTr="00E279CB">
        <w:trPr>
          <w:trHeight w:val="227"/>
          <w:jc w:val="center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09C7EA18" w14:textId="72E6D045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Locum </w:t>
            </w:r>
            <w:r w:rsidR="00D924CB"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F</w:t>
            </w:r>
            <w:r w:rsidR="00D924CB">
              <w:rPr>
                <w:rFonts w:ascii="Verdana" w:eastAsia="Times New Roman" w:hAnsi="Verdana"/>
                <w:color w:val="000000"/>
                <w:sz w:val="20"/>
                <w:szCs w:val="20"/>
              </w:rPr>
              <w:t>oundation Year 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56C4A86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4,433 </w:t>
            </w:r>
          </w:p>
        </w:tc>
      </w:tr>
      <w:tr w:rsidR="00DA11D6" w:rsidRPr="00953009" w14:paraId="3BAD0A70" w14:textId="77777777" w:rsidTr="00E279CB">
        <w:trPr>
          <w:trHeight w:val="227"/>
          <w:jc w:val="center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136C977E" w14:textId="28EDBF21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Locum </w:t>
            </w:r>
            <w:r w:rsidR="00D924CB"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F</w:t>
            </w:r>
            <w:r w:rsidR="00D924CB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oundation Year 2 </w:t>
            </w:r>
            <w:r w:rsidR="00E279CB">
              <w:rPr>
                <w:rFonts w:ascii="Verdana" w:eastAsia="Times New Roman" w:hAnsi="Verdana"/>
                <w:color w:val="000000"/>
                <w:sz w:val="20"/>
                <w:szCs w:val="20"/>
              </w:rPr>
              <w:t>**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47FC78A4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159,382 </w:t>
            </w:r>
          </w:p>
        </w:tc>
      </w:tr>
      <w:tr w:rsidR="00DA11D6" w:rsidRPr="00953009" w14:paraId="04F3EC47" w14:textId="77777777" w:rsidTr="00E279CB">
        <w:trPr>
          <w:trHeight w:val="227"/>
          <w:jc w:val="center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787642E0" w14:textId="75040B1F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Locum GP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6BF0838F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1,130 </w:t>
            </w:r>
          </w:p>
        </w:tc>
      </w:tr>
      <w:tr w:rsidR="00DA11D6" w:rsidRPr="00953009" w14:paraId="4D6B33EF" w14:textId="77777777" w:rsidTr="00E279CB">
        <w:trPr>
          <w:trHeight w:val="227"/>
          <w:jc w:val="center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1CBC25DA" w14:textId="76327983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Locum Spec</w:t>
            </w:r>
            <w:r w:rsidR="00503BAC">
              <w:rPr>
                <w:rFonts w:ascii="Verdana" w:eastAsia="Times New Roman" w:hAnsi="Verdana"/>
                <w:color w:val="000000"/>
                <w:sz w:val="20"/>
                <w:szCs w:val="20"/>
              </w:rPr>
              <w:t>ialty</w:t>
            </w: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Dr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904EFAA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3,372 </w:t>
            </w:r>
          </w:p>
        </w:tc>
      </w:tr>
      <w:tr w:rsidR="00DA11D6" w:rsidRPr="00953009" w14:paraId="44DDB292" w14:textId="77777777" w:rsidTr="00E279CB">
        <w:trPr>
          <w:trHeight w:val="227"/>
          <w:jc w:val="center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24B43650" w14:textId="3AFEDD78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Locum Spec</w:t>
            </w:r>
            <w:r w:rsidR="00503BAC">
              <w:rPr>
                <w:rFonts w:ascii="Verdana" w:eastAsia="Times New Roman" w:hAnsi="Verdana"/>
                <w:color w:val="000000"/>
                <w:sz w:val="20"/>
                <w:szCs w:val="20"/>
              </w:rPr>
              <w:t>ialty</w:t>
            </w: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Dr</w:t>
            </w:r>
            <w:r w:rsidR="00503BAC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</w:t>
            </w:r>
            <w:r w:rsidR="00E279CB">
              <w:rPr>
                <w:rFonts w:ascii="Verdana" w:eastAsia="Times New Roman" w:hAnsi="Verdana"/>
                <w:color w:val="000000"/>
                <w:sz w:val="20"/>
                <w:szCs w:val="20"/>
              </w:rPr>
              <w:t>**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094506A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85,992 </w:t>
            </w:r>
          </w:p>
        </w:tc>
      </w:tr>
      <w:tr w:rsidR="00DA11D6" w:rsidRPr="00953009" w14:paraId="20F6FB97" w14:textId="77777777" w:rsidTr="00E279CB">
        <w:trPr>
          <w:trHeight w:val="227"/>
          <w:jc w:val="center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0818707F" w14:textId="50C8266C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Locum Spec</w:t>
            </w:r>
            <w:r w:rsidR="00503BAC">
              <w:rPr>
                <w:rFonts w:ascii="Verdana" w:eastAsia="Times New Roman" w:hAnsi="Verdana"/>
                <w:color w:val="000000"/>
                <w:sz w:val="20"/>
                <w:szCs w:val="20"/>
              </w:rPr>
              <w:t>ial</w:t>
            </w: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Grade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2CA0695E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  3,822 </w:t>
            </w:r>
          </w:p>
        </w:tc>
      </w:tr>
      <w:tr w:rsidR="00DA11D6" w:rsidRPr="00953009" w14:paraId="4DDF17CE" w14:textId="77777777" w:rsidTr="00E279CB">
        <w:trPr>
          <w:trHeight w:val="227"/>
          <w:jc w:val="center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3E1E8B6D" w14:textId="088559B0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Locum S</w:t>
            </w:r>
            <w:r w:rsidR="00E251D8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pecialty </w:t>
            </w: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T</w:t>
            </w:r>
            <w:r w:rsidR="00E251D8">
              <w:rPr>
                <w:rFonts w:ascii="Verdana" w:eastAsia="Times New Roman" w:hAnsi="Verdana"/>
                <w:color w:val="000000"/>
                <w:sz w:val="20"/>
                <w:szCs w:val="20"/>
              </w:rPr>
              <w:t>rainee</w:t>
            </w: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Higher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34D79796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  38,620 </w:t>
            </w:r>
          </w:p>
        </w:tc>
      </w:tr>
      <w:tr w:rsidR="00DA11D6" w:rsidRPr="00953009" w14:paraId="2BF83098" w14:textId="77777777" w:rsidTr="00E279CB">
        <w:trPr>
          <w:trHeight w:val="227"/>
          <w:jc w:val="center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02A10A2A" w14:textId="10CF70AF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Locum </w:t>
            </w:r>
            <w:r w:rsidR="00E251D8"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S</w:t>
            </w:r>
            <w:r w:rsidR="00E251D8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pecialty </w:t>
            </w:r>
            <w:r w:rsidR="00E251D8"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T</w:t>
            </w:r>
            <w:r w:rsidR="00E251D8">
              <w:rPr>
                <w:rFonts w:ascii="Verdana" w:eastAsia="Times New Roman" w:hAnsi="Verdana"/>
                <w:color w:val="000000"/>
                <w:sz w:val="20"/>
                <w:szCs w:val="20"/>
              </w:rPr>
              <w:t>rainee</w:t>
            </w: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Higher</w:t>
            </w:r>
            <w:r w:rsidR="00E251D8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</w:t>
            </w:r>
            <w:r w:rsidR="00E279CB">
              <w:rPr>
                <w:rFonts w:ascii="Verdana" w:eastAsia="Times New Roman" w:hAnsi="Verdana"/>
                <w:color w:val="000000"/>
                <w:sz w:val="20"/>
                <w:szCs w:val="20"/>
              </w:rPr>
              <w:t>**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770F95F1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378,475 </w:t>
            </w:r>
          </w:p>
        </w:tc>
      </w:tr>
      <w:tr w:rsidR="00DA11D6" w:rsidRPr="00953009" w14:paraId="25806D5F" w14:textId="77777777" w:rsidTr="00E279CB">
        <w:trPr>
          <w:trHeight w:val="227"/>
          <w:jc w:val="center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6B6D134E" w14:textId="187BAC1D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Locum </w:t>
            </w:r>
            <w:r w:rsidR="00E251D8"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S</w:t>
            </w:r>
            <w:r w:rsidR="00E251D8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pecialty </w:t>
            </w:r>
            <w:r w:rsidR="00E251D8"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T</w:t>
            </w:r>
            <w:r w:rsidR="00E251D8">
              <w:rPr>
                <w:rFonts w:ascii="Verdana" w:eastAsia="Times New Roman" w:hAnsi="Verdana"/>
                <w:color w:val="000000"/>
                <w:sz w:val="20"/>
                <w:szCs w:val="20"/>
              </w:rPr>
              <w:t>rainee</w:t>
            </w: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Lower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28A7A3E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120,023 </w:t>
            </w:r>
          </w:p>
        </w:tc>
      </w:tr>
      <w:tr w:rsidR="00DA11D6" w:rsidRPr="00953009" w14:paraId="4D099B16" w14:textId="77777777" w:rsidTr="00E279CB">
        <w:trPr>
          <w:trHeight w:val="227"/>
          <w:jc w:val="center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4AF0AEFA" w14:textId="0B59B1C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Locum </w:t>
            </w:r>
            <w:r w:rsidR="00E251D8"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S</w:t>
            </w:r>
            <w:r w:rsidR="00E251D8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pecialty </w:t>
            </w:r>
            <w:r w:rsidR="00E251D8"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T</w:t>
            </w:r>
            <w:r w:rsidR="00E251D8">
              <w:rPr>
                <w:rFonts w:ascii="Verdana" w:eastAsia="Times New Roman" w:hAnsi="Verdana"/>
                <w:color w:val="000000"/>
                <w:sz w:val="20"/>
                <w:szCs w:val="20"/>
              </w:rPr>
              <w:t>rainee</w:t>
            </w: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Lower</w:t>
            </w:r>
            <w:r w:rsidR="00E251D8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</w:t>
            </w:r>
            <w:r w:rsidR="00E279CB">
              <w:rPr>
                <w:rFonts w:ascii="Verdana" w:eastAsia="Times New Roman" w:hAnsi="Verdana"/>
                <w:color w:val="000000"/>
                <w:sz w:val="20"/>
                <w:szCs w:val="20"/>
              </w:rPr>
              <w:t>**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0E758204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            379,332 </w:t>
            </w:r>
          </w:p>
        </w:tc>
      </w:tr>
      <w:tr w:rsidR="00DA11D6" w:rsidRPr="00953009" w14:paraId="1E2114CC" w14:textId="77777777" w:rsidTr="00E279CB">
        <w:trPr>
          <w:trHeight w:val="227"/>
          <w:jc w:val="center"/>
        </w:trPr>
        <w:tc>
          <w:tcPr>
            <w:tcW w:w="3828" w:type="dxa"/>
            <w:shd w:val="clear" w:color="D9E1F2" w:fill="D9E1F2"/>
            <w:noWrap/>
            <w:vAlign w:val="bottom"/>
            <w:hideMark/>
          </w:tcPr>
          <w:p w14:paraId="048F6759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Grand Total</w:t>
            </w:r>
          </w:p>
        </w:tc>
        <w:tc>
          <w:tcPr>
            <w:tcW w:w="2551" w:type="dxa"/>
            <w:shd w:val="clear" w:color="D9E1F2" w:fill="D9E1F2"/>
            <w:noWrap/>
            <w:vAlign w:val="bottom"/>
            <w:hideMark/>
          </w:tcPr>
          <w:p w14:paraId="0C7C7855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 xml:space="preserve">                 1,719,093 </w:t>
            </w:r>
          </w:p>
        </w:tc>
      </w:tr>
    </w:tbl>
    <w:p w14:paraId="03B800D3" w14:textId="55AA2A4B" w:rsidR="00E279CB" w:rsidRPr="00E279CB" w:rsidRDefault="00E279CB" w:rsidP="00E279CB">
      <w:pPr>
        <w:spacing w:before="280"/>
        <w:ind w:left="720"/>
        <w:jc w:val="center"/>
        <w:rPr>
          <w:rFonts w:ascii="Verdana" w:hAnsi="Verdana"/>
          <w:bCs/>
          <w:sz w:val="18"/>
          <w:szCs w:val="20"/>
        </w:rPr>
      </w:pPr>
      <w:r w:rsidRPr="00E279CB">
        <w:rPr>
          <w:rFonts w:ascii="Verdana" w:hAnsi="Verdana"/>
          <w:bCs/>
          <w:sz w:val="18"/>
          <w:szCs w:val="20"/>
        </w:rPr>
        <w:t>** Please note that these doctor grades are paid on a negotiated rate</w:t>
      </w:r>
    </w:p>
    <w:p w14:paraId="541CD326" w14:textId="016323EC" w:rsidR="00E279CB" w:rsidRPr="00E279CB" w:rsidRDefault="00F82B04" w:rsidP="00E279CB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br/>
      </w:r>
    </w:p>
    <w:p w14:paraId="570CD9EE" w14:textId="4504617D" w:rsidR="00DA11D6" w:rsidRDefault="00DF4298" w:rsidP="00DF4298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DF4298">
        <w:rPr>
          <w:rFonts w:ascii="Verdana" w:hAnsi="Verdana"/>
          <w:b/>
          <w:sz w:val="22"/>
        </w:rPr>
        <w:t xml:space="preserve">Spend per specialty </w:t>
      </w:r>
      <w:r w:rsidR="00DA11D6">
        <w:rPr>
          <w:rFonts w:ascii="Verdana" w:hAnsi="Verdana"/>
          <w:b/>
          <w:sz w:val="22"/>
        </w:rPr>
        <w:br/>
      </w:r>
    </w:p>
    <w:tbl>
      <w:tblPr>
        <w:tblW w:w="4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356"/>
      </w:tblGrid>
      <w:tr w:rsidR="00854265" w:rsidRPr="00953009" w14:paraId="34C9731A" w14:textId="77777777" w:rsidTr="007B3DAC">
        <w:trPr>
          <w:trHeight w:val="83"/>
          <w:jc w:val="center"/>
        </w:trPr>
        <w:tc>
          <w:tcPr>
            <w:tcW w:w="3261" w:type="dxa"/>
            <w:shd w:val="clear" w:color="auto" w:fill="auto"/>
            <w:noWrap/>
            <w:vAlign w:val="bottom"/>
          </w:tcPr>
          <w:p w14:paraId="48F05D0B" w14:textId="77777777" w:rsidR="00854265" w:rsidRPr="00953009" w:rsidRDefault="00854265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82E56EC" w14:textId="2F517E58" w:rsidR="00854265" w:rsidRPr="00953009" w:rsidRDefault="00854265" w:rsidP="007B3DA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£</w:t>
            </w:r>
          </w:p>
        </w:tc>
      </w:tr>
      <w:tr w:rsidR="00DA11D6" w:rsidRPr="00953009" w14:paraId="1763859F" w14:textId="77777777" w:rsidTr="007B3DAC">
        <w:trPr>
          <w:trHeight w:val="83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3116571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Anaesthetics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6D6D5BB1" w14:textId="1271EB15" w:rsidR="00DA11D6" w:rsidRPr="00953009" w:rsidRDefault="00DA11D6" w:rsidP="007B3DA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7</w:t>
            </w: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3,921 </w:t>
            </w:r>
          </w:p>
        </w:tc>
      </w:tr>
      <w:tr w:rsidR="00DA11D6" w:rsidRPr="00953009" w14:paraId="1052EE07" w14:textId="77777777" w:rsidTr="007B3DAC">
        <w:trPr>
          <w:trHeight w:val="250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009E307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lastRenderedPageBreak/>
              <w:t>Burns &amp; Plastics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76575B35" w14:textId="18B49159" w:rsidR="00DA11D6" w:rsidRPr="00953009" w:rsidRDefault="00DA11D6" w:rsidP="007B3DA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</w:t>
            </w:r>
            <w:r w:rsidR="007B3DAC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</w:t>
            </w: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40,767</w:t>
            </w:r>
          </w:p>
        </w:tc>
      </w:tr>
      <w:tr w:rsidR="00DA11D6" w:rsidRPr="00953009" w14:paraId="1F87FDE6" w14:textId="77777777" w:rsidTr="007B3DAC">
        <w:trPr>
          <w:trHeight w:val="250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8823A10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Cardiology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16FA6882" w14:textId="6FC0DC68" w:rsidR="00DA11D6" w:rsidRPr="00953009" w:rsidRDefault="00DA11D6" w:rsidP="007B3DA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</w:t>
            </w:r>
            <w:r w:rsidR="007B3DAC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</w:t>
            </w: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3,771</w:t>
            </w:r>
          </w:p>
        </w:tc>
      </w:tr>
      <w:tr w:rsidR="00DA11D6" w:rsidRPr="00953009" w14:paraId="2F8BC095" w14:textId="77777777" w:rsidTr="007B3DAC">
        <w:trPr>
          <w:trHeight w:val="250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F241CA6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Cardiothoracic Surgery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676BD9B4" w14:textId="54D47279" w:rsidR="00DA11D6" w:rsidRPr="00953009" w:rsidRDefault="00DA11D6" w:rsidP="007B3DA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31,001 </w:t>
            </w:r>
          </w:p>
        </w:tc>
      </w:tr>
      <w:tr w:rsidR="00DA11D6" w:rsidRPr="00953009" w14:paraId="7BD86EA6" w14:textId="77777777" w:rsidTr="007B3DAC">
        <w:trPr>
          <w:trHeight w:val="250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F67E714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Critical Care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7018A0A9" w14:textId="4BDFCBB3" w:rsidR="00DA11D6" w:rsidRPr="00953009" w:rsidRDefault="00DA11D6" w:rsidP="007B3DA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55,697 </w:t>
            </w:r>
          </w:p>
        </w:tc>
      </w:tr>
      <w:tr w:rsidR="00DA11D6" w:rsidRPr="00953009" w14:paraId="636EA1F7" w14:textId="77777777" w:rsidTr="007B3DAC">
        <w:trPr>
          <w:trHeight w:val="250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919CEDD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ED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2E21D82A" w14:textId="76EDBA49" w:rsidR="00DA11D6" w:rsidRPr="00953009" w:rsidRDefault="00DA11D6" w:rsidP="007B3DA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208,499 </w:t>
            </w:r>
          </w:p>
        </w:tc>
      </w:tr>
      <w:tr w:rsidR="00DA11D6" w:rsidRPr="00953009" w14:paraId="300D3245" w14:textId="77777777" w:rsidTr="007B3DAC">
        <w:trPr>
          <w:trHeight w:val="250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6487159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ENT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44313D65" w14:textId="27A7D9A6" w:rsidR="00DA11D6" w:rsidRPr="00953009" w:rsidRDefault="00DA11D6" w:rsidP="007B3DA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71,596 </w:t>
            </w:r>
          </w:p>
        </w:tc>
      </w:tr>
      <w:tr w:rsidR="00DA11D6" w:rsidRPr="00953009" w14:paraId="0B8679BB" w14:textId="77777777" w:rsidTr="007B3DAC">
        <w:trPr>
          <w:trHeight w:val="250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54E4E19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General Medicine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2816BE12" w14:textId="02AF9AAA" w:rsidR="00DA11D6" w:rsidRPr="00953009" w:rsidRDefault="00DA11D6" w:rsidP="007B3DA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560,050 </w:t>
            </w:r>
          </w:p>
        </w:tc>
      </w:tr>
      <w:tr w:rsidR="00DA11D6" w:rsidRPr="00953009" w14:paraId="2709CCC9" w14:textId="77777777" w:rsidTr="007B3DAC">
        <w:trPr>
          <w:trHeight w:val="250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0F8AF75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General Surgery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1F700202" w14:textId="4B1CBC7C" w:rsidR="00DA11D6" w:rsidRPr="00953009" w:rsidRDefault="00DA11D6" w:rsidP="007B3DA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39,457 </w:t>
            </w:r>
          </w:p>
        </w:tc>
      </w:tr>
      <w:tr w:rsidR="00DA11D6" w:rsidRPr="00953009" w14:paraId="4DA030E7" w14:textId="77777777" w:rsidTr="007B3DAC">
        <w:trPr>
          <w:trHeight w:val="250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E020E7D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Infertility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6FF2B895" w14:textId="36306FA6" w:rsidR="00DA11D6" w:rsidRPr="00953009" w:rsidRDefault="00DA11D6" w:rsidP="007B3DA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8,139 </w:t>
            </w:r>
          </w:p>
        </w:tc>
      </w:tr>
      <w:tr w:rsidR="00DA11D6" w:rsidRPr="00953009" w14:paraId="4C2E9DA1" w14:textId="77777777" w:rsidTr="007B3DAC">
        <w:trPr>
          <w:trHeight w:val="250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580E2AA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Intensive Care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0C8457F2" w14:textId="7B3800C7" w:rsidR="00DA11D6" w:rsidRPr="00953009" w:rsidRDefault="00DA11D6" w:rsidP="007B3DA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16,564 </w:t>
            </w:r>
          </w:p>
        </w:tc>
      </w:tr>
      <w:tr w:rsidR="00DA11D6" w:rsidRPr="00953009" w14:paraId="7C9735F7" w14:textId="77777777" w:rsidTr="007B3DAC">
        <w:trPr>
          <w:trHeight w:val="250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362049A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52575CFD" w14:textId="6AC3F00A" w:rsidR="00DA11D6" w:rsidRPr="00953009" w:rsidRDefault="00DA11D6" w:rsidP="007B3DA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158,184 </w:t>
            </w:r>
          </w:p>
        </w:tc>
      </w:tr>
      <w:tr w:rsidR="00DA11D6" w:rsidRPr="00953009" w14:paraId="4F700B0D" w14:textId="77777777" w:rsidTr="007B3DAC">
        <w:trPr>
          <w:trHeight w:val="250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FFE3FB0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Neonates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67DE1F9F" w14:textId="1E1C86EA" w:rsidR="00DA11D6" w:rsidRPr="00953009" w:rsidRDefault="00DA11D6" w:rsidP="007B3DA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15,909 </w:t>
            </w:r>
          </w:p>
        </w:tc>
      </w:tr>
      <w:tr w:rsidR="00DA11D6" w:rsidRPr="00953009" w14:paraId="6A7DD62F" w14:textId="77777777" w:rsidTr="007B3DAC">
        <w:trPr>
          <w:trHeight w:val="250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864C7F8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Neurology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6D582B31" w14:textId="16A9E4EE" w:rsidR="00DA11D6" w:rsidRPr="00953009" w:rsidRDefault="00DA11D6" w:rsidP="007B3DA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23,637 </w:t>
            </w:r>
          </w:p>
        </w:tc>
      </w:tr>
      <w:tr w:rsidR="00DA11D6" w:rsidRPr="00953009" w14:paraId="3F2407B3" w14:textId="77777777" w:rsidTr="007B3DAC">
        <w:trPr>
          <w:trHeight w:val="250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88EABC0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Obs &amp; Gynae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145FED6C" w14:textId="7EA77197" w:rsidR="00DA11D6" w:rsidRPr="00953009" w:rsidRDefault="00DA11D6" w:rsidP="007B3DA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86,230 </w:t>
            </w:r>
          </w:p>
        </w:tc>
      </w:tr>
      <w:tr w:rsidR="00DA11D6" w:rsidRPr="00953009" w14:paraId="3D3B7699" w14:textId="77777777" w:rsidTr="007B3DAC">
        <w:trPr>
          <w:trHeight w:val="250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4483218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Oncology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40B6BB47" w14:textId="3CD4C3C2" w:rsidR="00DA11D6" w:rsidRPr="00953009" w:rsidRDefault="00DA11D6" w:rsidP="007B3DA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6,078 </w:t>
            </w:r>
          </w:p>
        </w:tc>
      </w:tr>
      <w:tr w:rsidR="00DA11D6" w:rsidRPr="00953009" w14:paraId="4D6095BB" w14:textId="77777777" w:rsidTr="007B3DAC">
        <w:trPr>
          <w:trHeight w:val="250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D41A353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Ophthalmology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4A237587" w14:textId="4966B813" w:rsidR="00DA11D6" w:rsidRPr="00953009" w:rsidRDefault="00DA11D6" w:rsidP="007B3DA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32,392 </w:t>
            </w:r>
          </w:p>
        </w:tc>
      </w:tr>
      <w:tr w:rsidR="00DA11D6" w:rsidRPr="00953009" w14:paraId="68D6189B" w14:textId="77777777" w:rsidTr="007B3DAC">
        <w:trPr>
          <w:trHeight w:val="250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D5D1109" w14:textId="2623A8C6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Oral &amp; Maxi</w:t>
            </w:r>
            <w:r w:rsidR="005006B8">
              <w:rPr>
                <w:rFonts w:ascii="Verdana" w:eastAsia="Times New Roman" w:hAnsi="Verdana"/>
                <w:color w:val="000000"/>
                <w:sz w:val="20"/>
                <w:szCs w:val="20"/>
              </w:rPr>
              <w:t>ll</w:t>
            </w: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ofacial Surgery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4663418A" w14:textId="04B09F80" w:rsidR="00DA11D6" w:rsidRPr="00953009" w:rsidRDefault="00DA11D6" w:rsidP="007B3DA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97,047 </w:t>
            </w:r>
          </w:p>
        </w:tc>
      </w:tr>
      <w:tr w:rsidR="00DA11D6" w:rsidRPr="00953009" w14:paraId="3449CB02" w14:textId="77777777" w:rsidTr="007B3DAC">
        <w:trPr>
          <w:trHeight w:val="250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87AEB77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Paediatrics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1EA8296C" w14:textId="06E3A8E0" w:rsidR="00DA11D6" w:rsidRPr="00953009" w:rsidRDefault="00DA11D6" w:rsidP="007B3DA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80,020 </w:t>
            </w:r>
          </w:p>
        </w:tc>
      </w:tr>
      <w:tr w:rsidR="00DA11D6" w:rsidRPr="00953009" w14:paraId="33C41B14" w14:textId="77777777" w:rsidTr="007B3DAC">
        <w:trPr>
          <w:trHeight w:val="250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DFDDD1A" w14:textId="410E8D78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Pall</w:t>
            </w:r>
            <w:r w:rsidR="005006B8">
              <w:rPr>
                <w:rFonts w:ascii="Verdana" w:eastAsia="Times New Roman" w:hAnsi="Verdana"/>
                <w:color w:val="000000"/>
                <w:sz w:val="20"/>
                <w:szCs w:val="20"/>
              </w:rPr>
              <w:t>i</w:t>
            </w: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ative Care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5F17EBF6" w14:textId="66D255C4" w:rsidR="00DA11D6" w:rsidRPr="00953009" w:rsidRDefault="00DA11D6" w:rsidP="007B3DA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23,911 </w:t>
            </w:r>
          </w:p>
        </w:tc>
      </w:tr>
      <w:tr w:rsidR="00DA11D6" w:rsidRPr="00953009" w14:paraId="2A6A6FD1" w14:textId="77777777" w:rsidTr="007B3DAC">
        <w:trPr>
          <w:trHeight w:val="250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54F9886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Pathology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599B0061" w14:textId="2E31297B" w:rsidR="00DA11D6" w:rsidRPr="00953009" w:rsidRDefault="00DA11D6" w:rsidP="007B3DA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18,274 </w:t>
            </w:r>
          </w:p>
        </w:tc>
      </w:tr>
      <w:tr w:rsidR="00DA11D6" w:rsidRPr="00953009" w14:paraId="11D20D77" w14:textId="77777777" w:rsidTr="007B3DAC">
        <w:trPr>
          <w:trHeight w:val="250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05071F4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Radiology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39306CFE" w14:textId="2F110F07" w:rsidR="00DA11D6" w:rsidRPr="00953009" w:rsidRDefault="00DA11D6" w:rsidP="007B3DA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4,083 </w:t>
            </w:r>
          </w:p>
        </w:tc>
      </w:tr>
      <w:tr w:rsidR="00DA11D6" w:rsidRPr="00953009" w14:paraId="65E28F74" w14:textId="77777777" w:rsidTr="007B3DAC">
        <w:trPr>
          <w:trHeight w:val="250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25B42C1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Rheumatology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421CCC9E" w14:textId="3C324CB1" w:rsidR="00DA11D6" w:rsidRPr="00953009" w:rsidRDefault="00DA11D6" w:rsidP="007B3DA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3,690 </w:t>
            </w:r>
          </w:p>
        </w:tc>
      </w:tr>
      <w:tr w:rsidR="00DA11D6" w:rsidRPr="00953009" w14:paraId="63B65E42" w14:textId="77777777" w:rsidTr="007B3DAC">
        <w:trPr>
          <w:trHeight w:val="250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FA64EF9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Trauma &amp; Orthopaedics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6A308DA2" w14:textId="667C3790" w:rsidR="00DA11D6" w:rsidRPr="00953009" w:rsidRDefault="007B3DAC" w:rsidP="007B3DA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</w:t>
            </w:r>
            <w:r w:rsidR="00DA11D6"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46,138 </w:t>
            </w:r>
          </w:p>
        </w:tc>
      </w:tr>
      <w:tr w:rsidR="00DA11D6" w:rsidRPr="00953009" w14:paraId="40E1606D" w14:textId="77777777" w:rsidTr="007B3DAC">
        <w:trPr>
          <w:trHeight w:val="250"/>
          <w:jc w:val="center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64B0515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>Urology</w:t>
            </w:r>
          </w:p>
        </w:tc>
        <w:tc>
          <w:tcPr>
            <w:tcW w:w="1299" w:type="dxa"/>
            <w:shd w:val="clear" w:color="auto" w:fill="auto"/>
            <w:noWrap/>
            <w:vAlign w:val="center"/>
            <w:hideMark/>
          </w:tcPr>
          <w:p w14:paraId="670EE12D" w14:textId="466C8806" w:rsidR="00DA11D6" w:rsidRPr="00953009" w:rsidRDefault="00DA11D6" w:rsidP="007B3DA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14,040 </w:t>
            </w:r>
          </w:p>
        </w:tc>
      </w:tr>
      <w:tr w:rsidR="00DA11D6" w:rsidRPr="00953009" w14:paraId="0A6863F5" w14:textId="77777777" w:rsidTr="007B3DAC">
        <w:trPr>
          <w:trHeight w:val="250"/>
          <w:jc w:val="center"/>
        </w:trPr>
        <w:tc>
          <w:tcPr>
            <w:tcW w:w="3261" w:type="dxa"/>
            <w:shd w:val="clear" w:color="D9E1F2" w:fill="D9E1F2"/>
            <w:noWrap/>
            <w:vAlign w:val="bottom"/>
            <w:hideMark/>
          </w:tcPr>
          <w:p w14:paraId="213D10B6" w14:textId="77777777" w:rsidR="00DA11D6" w:rsidRPr="00953009" w:rsidRDefault="00DA11D6" w:rsidP="002E0F1E">
            <w:pPr>
              <w:spacing w:before="0" w:after="0" w:line="240" w:lineRule="auto"/>
              <w:ind w:left="0" w:right="0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>Grand Total</w:t>
            </w:r>
          </w:p>
        </w:tc>
        <w:tc>
          <w:tcPr>
            <w:tcW w:w="1299" w:type="dxa"/>
            <w:shd w:val="clear" w:color="D9E1F2" w:fill="D9E1F2"/>
            <w:noWrap/>
            <w:vAlign w:val="center"/>
            <w:hideMark/>
          </w:tcPr>
          <w:p w14:paraId="3EB6EB29" w14:textId="4CAB198F" w:rsidR="00DA11D6" w:rsidRPr="00953009" w:rsidRDefault="00DA11D6" w:rsidP="007B3DAC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</w:pPr>
            <w:r w:rsidRPr="00953009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</w:rPr>
              <w:t xml:space="preserve">1,719,093 </w:t>
            </w:r>
          </w:p>
        </w:tc>
      </w:tr>
    </w:tbl>
    <w:p w14:paraId="578372E0" w14:textId="5B005272" w:rsidR="00DF4298" w:rsidRPr="00DF4298" w:rsidRDefault="00DF4298" w:rsidP="007B3DAC">
      <w:pPr>
        <w:pStyle w:val="ListParagraph"/>
        <w:spacing w:before="280"/>
        <w:ind w:left="1585"/>
        <w:rPr>
          <w:rFonts w:ascii="Verdana" w:hAnsi="Verdana"/>
          <w:b/>
          <w:sz w:val="22"/>
        </w:rPr>
      </w:pPr>
    </w:p>
    <w:p w14:paraId="30B093F1" w14:textId="0BA80526" w:rsidR="00DF4298" w:rsidRPr="007B3DAC" w:rsidRDefault="00DF4298" w:rsidP="004A45A5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7B3DAC">
        <w:rPr>
          <w:rFonts w:ascii="Verdana" w:hAnsi="Verdana"/>
          <w:b/>
          <w:sz w:val="22"/>
        </w:rPr>
        <w:t xml:space="preserve">Spend per internal or associated external provider </w:t>
      </w:r>
      <w:r w:rsidR="00DA11D6" w:rsidRPr="007B3DAC">
        <w:rPr>
          <w:rFonts w:ascii="Verdana" w:hAnsi="Verdana"/>
          <w:b/>
          <w:sz w:val="22"/>
        </w:rPr>
        <w:br/>
      </w:r>
      <w:r w:rsidR="007B3DAC" w:rsidRPr="007B3DAC">
        <w:rPr>
          <w:rFonts w:ascii="Verdana" w:hAnsi="Verdana"/>
          <w:bCs/>
          <w:sz w:val="22"/>
        </w:rPr>
        <w:t>All spend via Internal Bank</w:t>
      </w:r>
      <w:r w:rsidR="007B3DAC">
        <w:rPr>
          <w:rFonts w:ascii="Verdana" w:hAnsi="Verdana"/>
          <w:b/>
          <w:sz w:val="22"/>
        </w:rPr>
        <w:br/>
      </w:r>
      <w:r w:rsidRPr="007B3DAC">
        <w:rPr>
          <w:rFonts w:ascii="Verdana" w:hAnsi="Verdana"/>
          <w:b/>
          <w:sz w:val="22"/>
        </w:rPr>
        <w:t xml:space="preserve"> </w:t>
      </w:r>
    </w:p>
    <w:p w14:paraId="3E4B89E8" w14:textId="4A720974" w:rsidR="00286642" w:rsidRPr="007B3DAC" w:rsidRDefault="00DF4298" w:rsidP="001B0C06">
      <w:pPr>
        <w:pStyle w:val="ListParagraph"/>
        <w:numPr>
          <w:ilvl w:val="0"/>
          <w:numId w:val="23"/>
        </w:numPr>
        <w:spacing w:before="280"/>
        <w:rPr>
          <w:rFonts w:ascii="Verdana" w:hAnsi="Verdana"/>
          <w:bCs/>
          <w:sz w:val="22"/>
        </w:rPr>
      </w:pPr>
      <w:r w:rsidRPr="001B0C06">
        <w:rPr>
          <w:rFonts w:ascii="Verdana" w:hAnsi="Verdana"/>
          <w:b/>
          <w:sz w:val="22"/>
        </w:rPr>
        <w:t>Please confirm your allocated budget for agency locum doctors for the period 1st May 2024 to 31st July 2024.</w:t>
      </w:r>
      <w:r w:rsidR="007B3DAC">
        <w:rPr>
          <w:rFonts w:ascii="Verdana" w:hAnsi="Verdana"/>
          <w:b/>
          <w:sz w:val="22"/>
        </w:rPr>
        <w:br/>
      </w:r>
      <w:r w:rsidR="007B3DAC" w:rsidRPr="007B3DAC">
        <w:rPr>
          <w:rFonts w:ascii="Verdana" w:hAnsi="Verdana"/>
          <w:bCs/>
          <w:sz w:val="22"/>
        </w:rPr>
        <w:t>£2,052,144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15914725" w:rsidR="00421E7F" w:rsidRPr="00A10460" w:rsidRDefault="00421E7F" w:rsidP="00F82B04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Cadeirydd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Prif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Weithredwr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dros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dro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Pencadlys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Cadeirydd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Prif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Weithredwr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dros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dro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Pencadlys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588709F"/>
    <w:multiLevelType w:val="hybridMultilevel"/>
    <w:tmpl w:val="9F2E1B72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2FDD6C75"/>
    <w:multiLevelType w:val="hybridMultilevel"/>
    <w:tmpl w:val="3DB226DC"/>
    <w:lvl w:ilvl="0" w:tplc="4C90A3BA">
      <w:start w:val="1"/>
      <w:numFmt w:val="decimal"/>
      <w:lvlText w:val="%1."/>
      <w:lvlJc w:val="left"/>
      <w:pPr>
        <w:ind w:left="1225" w:hanging="360"/>
      </w:pPr>
      <w:rPr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1C20BD8"/>
    <w:multiLevelType w:val="hybridMultilevel"/>
    <w:tmpl w:val="FFF030BC"/>
    <w:lvl w:ilvl="0" w:tplc="028E69CC">
      <w:numFmt w:val="bullet"/>
      <w:lvlText w:val="•"/>
      <w:lvlJc w:val="left"/>
      <w:pPr>
        <w:ind w:left="158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2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5" w:hanging="360"/>
      </w:pPr>
      <w:rPr>
        <w:rFonts w:ascii="Wingdings" w:hAnsi="Wingdings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47D663F"/>
    <w:multiLevelType w:val="hybridMultilevel"/>
    <w:tmpl w:val="A462D790"/>
    <w:lvl w:ilvl="0" w:tplc="028E69CC">
      <w:numFmt w:val="bullet"/>
      <w:lvlText w:val="•"/>
      <w:lvlJc w:val="left"/>
      <w:pPr>
        <w:ind w:left="137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6C14069F"/>
    <w:multiLevelType w:val="hybridMultilevel"/>
    <w:tmpl w:val="881AB874"/>
    <w:lvl w:ilvl="0" w:tplc="028E69CC">
      <w:numFmt w:val="bullet"/>
      <w:lvlText w:val="•"/>
      <w:lvlJc w:val="left"/>
      <w:pPr>
        <w:ind w:left="137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2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19"/>
  </w:num>
  <w:num w:numId="5">
    <w:abstractNumId w:val="5"/>
  </w:num>
  <w:num w:numId="6">
    <w:abstractNumId w:val="4"/>
  </w:num>
  <w:num w:numId="7">
    <w:abstractNumId w:val="12"/>
  </w:num>
  <w:num w:numId="8">
    <w:abstractNumId w:val="17"/>
  </w:num>
  <w:num w:numId="9">
    <w:abstractNumId w:val="22"/>
  </w:num>
  <w:num w:numId="10">
    <w:abstractNumId w:val="1"/>
  </w:num>
  <w:num w:numId="11">
    <w:abstractNumId w:val="11"/>
  </w:num>
  <w:num w:numId="12">
    <w:abstractNumId w:val="14"/>
  </w:num>
  <w:num w:numId="13">
    <w:abstractNumId w:val="2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3"/>
  </w:num>
  <w:num w:numId="19">
    <w:abstractNumId w:val="2"/>
  </w:num>
  <w:num w:numId="20">
    <w:abstractNumId w:val="16"/>
  </w:num>
  <w:num w:numId="21">
    <w:abstractNumId w:val="18"/>
  </w:num>
  <w:num w:numId="22">
    <w:abstractNumId w:val="2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0C06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5724A"/>
    <w:rsid w:val="00466B4A"/>
    <w:rsid w:val="0048724F"/>
    <w:rsid w:val="004C59CA"/>
    <w:rsid w:val="004C7B47"/>
    <w:rsid w:val="004E1954"/>
    <w:rsid w:val="004F1E5A"/>
    <w:rsid w:val="004F4D32"/>
    <w:rsid w:val="005006B8"/>
    <w:rsid w:val="005029F2"/>
    <w:rsid w:val="00503BAC"/>
    <w:rsid w:val="005317D4"/>
    <w:rsid w:val="00534D7A"/>
    <w:rsid w:val="00553E1D"/>
    <w:rsid w:val="005925B8"/>
    <w:rsid w:val="0059485C"/>
    <w:rsid w:val="005F0E79"/>
    <w:rsid w:val="00602EE5"/>
    <w:rsid w:val="006137E4"/>
    <w:rsid w:val="006309AF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3DAC"/>
    <w:rsid w:val="007B516B"/>
    <w:rsid w:val="007B6D99"/>
    <w:rsid w:val="007D0444"/>
    <w:rsid w:val="007D06BB"/>
    <w:rsid w:val="007D6A3E"/>
    <w:rsid w:val="007F192C"/>
    <w:rsid w:val="00824D19"/>
    <w:rsid w:val="00846C1D"/>
    <w:rsid w:val="00854265"/>
    <w:rsid w:val="00873328"/>
    <w:rsid w:val="0089491A"/>
    <w:rsid w:val="008A2D60"/>
    <w:rsid w:val="008C773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83BAB"/>
    <w:rsid w:val="00CA07E3"/>
    <w:rsid w:val="00CB2BBE"/>
    <w:rsid w:val="00CE1516"/>
    <w:rsid w:val="00CE325E"/>
    <w:rsid w:val="00CE3DBC"/>
    <w:rsid w:val="00D15865"/>
    <w:rsid w:val="00D62A67"/>
    <w:rsid w:val="00D924CB"/>
    <w:rsid w:val="00DA11D6"/>
    <w:rsid w:val="00DC0D5A"/>
    <w:rsid w:val="00DC47F3"/>
    <w:rsid w:val="00DC7FA9"/>
    <w:rsid w:val="00DD5E37"/>
    <w:rsid w:val="00DF2EA1"/>
    <w:rsid w:val="00DF4298"/>
    <w:rsid w:val="00E11F2D"/>
    <w:rsid w:val="00E251D8"/>
    <w:rsid w:val="00E26720"/>
    <w:rsid w:val="00E279CB"/>
    <w:rsid w:val="00E545D8"/>
    <w:rsid w:val="00E817B3"/>
    <w:rsid w:val="00E90BC7"/>
    <w:rsid w:val="00EE0615"/>
    <w:rsid w:val="00F26B29"/>
    <w:rsid w:val="00F82B04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Default">
    <w:name w:val="Default"/>
    <w:rsid w:val="0045724A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542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42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426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42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42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69E16-CB3D-47DE-BB06-75DCE20CA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142</TotalTime>
  <Pages>4</Pages>
  <Words>757</Words>
  <Characters>6703</Characters>
  <Application>Microsoft Office Word</Application>
  <DocSecurity>0</DocSecurity>
  <Lines>55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34</cp:revision>
  <cp:lastPrinted>2019-03-26T11:11:00Z</cp:lastPrinted>
  <dcterms:created xsi:type="dcterms:W3CDTF">2021-09-13T07:38:00Z</dcterms:created>
  <dcterms:modified xsi:type="dcterms:W3CDTF">2024-09-17T16:36:00Z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c6d7d7d2eab5d15cc0e5d9de41999b21fe0d6beac4ff98ab9e9ae98e0fff064f</vt:lpwstr>
  </property>
</Properties>
</file>