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55099" w14:textId="77777777" w:rsidR="00B73D24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</w:t>
      </w:r>
    </w:p>
    <w:p w14:paraId="2FD8DA67" w14:textId="074E1E9D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4F51CE7D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5665BD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24-H-015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4F51CE7D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5665BD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24-H-015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478C303D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b/>
          <w:sz w:val="22"/>
        </w:rPr>
        <w:t>You asked:</w:t>
      </w:r>
    </w:p>
    <w:p w14:paraId="3BEC822B" w14:textId="4F881A76" w:rsidR="005665BD" w:rsidRDefault="005665BD" w:rsidP="005665BD">
      <w:pPr>
        <w:pStyle w:val="ListParagraph"/>
        <w:numPr>
          <w:ilvl w:val="0"/>
          <w:numId w:val="19"/>
        </w:numPr>
        <w:spacing w:before="0" w:line="252" w:lineRule="auto"/>
        <w:ind w:right="0"/>
        <w:rPr>
          <w:rFonts w:ascii="Verdana" w:eastAsia="Times New Roman" w:hAnsi="Verdana"/>
          <w:b/>
          <w:bCs/>
          <w:sz w:val="22"/>
          <w:szCs w:val="22"/>
        </w:rPr>
      </w:pPr>
      <w:r w:rsidRPr="005665BD">
        <w:rPr>
          <w:rFonts w:ascii="Verdana" w:eastAsia="Times New Roman" w:hAnsi="Verdana"/>
          <w:b/>
          <w:bCs/>
          <w:sz w:val="22"/>
          <w:szCs w:val="22"/>
        </w:rPr>
        <w:t>What services does your health board provide for people with severe or suspected severe asthma?</w:t>
      </w:r>
    </w:p>
    <w:p w14:paraId="684F915A" w14:textId="38E0D7EE" w:rsidR="005665BD" w:rsidRPr="005665BD" w:rsidRDefault="005665BD" w:rsidP="005665BD">
      <w:pPr>
        <w:spacing w:before="0" w:line="252" w:lineRule="auto"/>
        <w:ind w:left="720" w:right="0"/>
        <w:rPr>
          <w:rFonts w:ascii="Verdana" w:eastAsia="Times New Roman" w:hAnsi="Verdana"/>
          <w:b/>
          <w:bCs/>
          <w:sz w:val="22"/>
          <w:szCs w:val="22"/>
        </w:rPr>
      </w:pPr>
      <w:r>
        <w:rPr>
          <w:rFonts w:ascii="Verdana" w:eastAsia="Times New Roman" w:hAnsi="Verdana"/>
          <w:sz w:val="22"/>
          <w:szCs w:val="22"/>
        </w:rPr>
        <w:t>Swansea Bay Health Board provides a severe asthma service which is delivered by consultants and an asthma nurse specialist and also supported by a specialist physiotherapist. There are 1.5 dedicated asthma clinics per week.</w:t>
      </w:r>
    </w:p>
    <w:p w14:paraId="7B4A8049" w14:textId="24C8872D" w:rsidR="005665BD" w:rsidRDefault="005665BD" w:rsidP="005665BD">
      <w:pPr>
        <w:pStyle w:val="ListParagraph"/>
        <w:numPr>
          <w:ilvl w:val="0"/>
          <w:numId w:val="19"/>
        </w:numPr>
        <w:spacing w:before="0" w:line="252" w:lineRule="auto"/>
        <w:ind w:right="0"/>
        <w:rPr>
          <w:rFonts w:ascii="Verdana" w:eastAsia="Times New Roman" w:hAnsi="Verdana"/>
          <w:b/>
          <w:bCs/>
          <w:sz w:val="22"/>
          <w:szCs w:val="22"/>
        </w:rPr>
      </w:pPr>
      <w:r w:rsidRPr="005665BD">
        <w:rPr>
          <w:rFonts w:ascii="Verdana" w:eastAsia="Times New Roman" w:hAnsi="Verdana"/>
          <w:b/>
          <w:bCs/>
          <w:sz w:val="22"/>
          <w:szCs w:val="22"/>
        </w:rPr>
        <w:t>How often do those services attend meetings with other similar services in other health boards?</w:t>
      </w:r>
    </w:p>
    <w:p w14:paraId="3BF6884A" w14:textId="7BD74889" w:rsidR="005665BD" w:rsidRDefault="005665BD" w:rsidP="005665BD">
      <w:pPr>
        <w:pStyle w:val="ListParagraph"/>
        <w:spacing w:before="0" w:line="252" w:lineRule="auto"/>
        <w:ind w:right="0"/>
        <w:rPr>
          <w:rFonts w:ascii="Verdana" w:eastAsia="Times New Roman" w:hAnsi="Verdana"/>
          <w:b/>
          <w:bCs/>
          <w:sz w:val="22"/>
          <w:szCs w:val="22"/>
        </w:rPr>
      </w:pPr>
    </w:p>
    <w:p w14:paraId="0D069ED1" w14:textId="608F748E" w:rsidR="005665BD" w:rsidRDefault="005665BD" w:rsidP="005665BD">
      <w:pPr>
        <w:pStyle w:val="ListParagraph"/>
        <w:spacing w:before="0" w:line="252" w:lineRule="auto"/>
        <w:ind w:right="0"/>
        <w:rPr>
          <w:rFonts w:ascii="Verdana" w:eastAsia="Times New Roman" w:hAnsi="Verdana"/>
          <w:sz w:val="22"/>
          <w:szCs w:val="22"/>
        </w:rPr>
      </w:pPr>
      <w:r>
        <w:rPr>
          <w:rFonts w:ascii="Verdana" w:eastAsia="Times New Roman" w:hAnsi="Verdana"/>
          <w:sz w:val="22"/>
          <w:szCs w:val="22"/>
        </w:rPr>
        <w:t>There is a monthly Welsh Difficult Asthma Group (</w:t>
      </w:r>
      <w:proofErr w:type="spellStart"/>
      <w:r>
        <w:rPr>
          <w:rFonts w:ascii="Verdana" w:eastAsia="Times New Roman" w:hAnsi="Verdana"/>
          <w:sz w:val="22"/>
          <w:szCs w:val="22"/>
        </w:rPr>
        <w:t>WeDAG</w:t>
      </w:r>
      <w:proofErr w:type="spellEnd"/>
      <w:r>
        <w:rPr>
          <w:rFonts w:ascii="Verdana" w:eastAsia="Times New Roman" w:hAnsi="Verdana"/>
          <w:sz w:val="22"/>
          <w:szCs w:val="22"/>
        </w:rPr>
        <w:t>)</w:t>
      </w:r>
    </w:p>
    <w:p w14:paraId="7A775DB3" w14:textId="77777777" w:rsidR="005665BD" w:rsidRPr="005665BD" w:rsidRDefault="005665BD" w:rsidP="005665BD">
      <w:pPr>
        <w:pStyle w:val="ListParagraph"/>
        <w:spacing w:before="0" w:line="252" w:lineRule="auto"/>
        <w:ind w:right="0"/>
        <w:rPr>
          <w:rFonts w:ascii="Verdana" w:eastAsia="Times New Roman" w:hAnsi="Verdana"/>
          <w:sz w:val="22"/>
          <w:szCs w:val="22"/>
        </w:rPr>
      </w:pPr>
    </w:p>
    <w:p w14:paraId="4189447E" w14:textId="50528E5E" w:rsidR="005665BD" w:rsidRDefault="005665BD" w:rsidP="005665BD">
      <w:pPr>
        <w:pStyle w:val="ListParagraph"/>
        <w:numPr>
          <w:ilvl w:val="0"/>
          <w:numId w:val="19"/>
        </w:numPr>
        <w:spacing w:before="0" w:line="252" w:lineRule="auto"/>
        <w:ind w:right="0"/>
        <w:rPr>
          <w:rFonts w:ascii="Verdana" w:eastAsia="Times New Roman" w:hAnsi="Verdana"/>
          <w:b/>
          <w:bCs/>
          <w:sz w:val="22"/>
          <w:szCs w:val="22"/>
        </w:rPr>
      </w:pPr>
      <w:r w:rsidRPr="005665BD">
        <w:rPr>
          <w:rFonts w:ascii="Verdana" w:eastAsia="Times New Roman" w:hAnsi="Verdana"/>
          <w:b/>
          <w:bCs/>
          <w:sz w:val="22"/>
          <w:szCs w:val="22"/>
        </w:rPr>
        <w:t>How many patients in your health board area are diagnosed with either severe or uncontrolled asthma?</w:t>
      </w:r>
    </w:p>
    <w:p w14:paraId="0A2C8D2F" w14:textId="6A31002A" w:rsidR="005665BD" w:rsidRDefault="005665BD" w:rsidP="005665BD">
      <w:pPr>
        <w:pStyle w:val="ListParagraph"/>
        <w:spacing w:before="0" w:line="252" w:lineRule="auto"/>
        <w:ind w:right="0"/>
        <w:rPr>
          <w:rFonts w:ascii="Verdana" w:eastAsia="Times New Roman" w:hAnsi="Verdana"/>
          <w:b/>
          <w:bCs/>
          <w:sz w:val="22"/>
          <w:szCs w:val="22"/>
        </w:rPr>
      </w:pPr>
    </w:p>
    <w:p w14:paraId="74E03F05" w14:textId="621A875C" w:rsidR="005665BD" w:rsidRDefault="005665BD" w:rsidP="005665BD">
      <w:pPr>
        <w:pStyle w:val="ListParagraph"/>
        <w:spacing w:before="0" w:line="252" w:lineRule="auto"/>
        <w:ind w:right="0"/>
        <w:rPr>
          <w:rFonts w:ascii="Verdana" w:eastAsia="Times New Roman" w:hAnsi="Verdana"/>
          <w:sz w:val="22"/>
          <w:szCs w:val="22"/>
        </w:rPr>
      </w:pPr>
      <w:r>
        <w:rPr>
          <w:rFonts w:ascii="Verdana" w:eastAsia="Times New Roman" w:hAnsi="Verdana"/>
          <w:sz w:val="22"/>
          <w:szCs w:val="22"/>
        </w:rPr>
        <w:t>Approximately 160</w:t>
      </w:r>
    </w:p>
    <w:p w14:paraId="2EC7AE90" w14:textId="77777777" w:rsidR="005665BD" w:rsidRPr="005665BD" w:rsidRDefault="005665BD" w:rsidP="005665BD">
      <w:pPr>
        <w:pStyle w:val="ListParagraph"/>
        <w:spacing w:before="0" w:line="252" w:lineRule="auto"/>
        <w:ind w:right="0"/>
        <w:rPr>
          <w:rFonts w:ascii="Verdana" w:eastAsia="Times New Roman" w:hAnsi="Verdana"/>
          <w:sz w:val="22"/>
          <w:szCs w:val="22"/>
        </w:rPr>
      </w:pPr>
    </w:p>
    <w:p w14:paraId="628CFB55" w14:textId="0C7A0E75" w:rsidR="005665BD" w:rsidRPr="005665BD" w:rsidRDefault="005665BD" w:rsidP="005665BD">
      <w:pPr>
        <w:pStyle w:val="ListParagraph"/>
        <w:numPr>
          <w:ilvl w:val="0"/>
          <w:numId w:val="19"/>
        </w:numPr>
        <w:spacing w:before="0" w:line="252" w:lineRule="auto"/>
        <w:ind w:right="0"/>
        <w:rPr>
          <w:rFonts w:ascii="Verdana" w:eastAsia="Times New Roman" w:hAnsi="Verdana"/>
          <w:b/>
          <w:bCs/>
          <w:sz w:val="22"/>
          <w:szCs w:val="22"/>
        </w:rPr>
      </w:pPr>
      <w:r w:rsidRPr="005665BD">
        <w:rPr>
          <w:rFonts w:ascii="Verdana" w:eastAsia="Times New Roman" w:hAnsi="Verdana"/>
          <w:b/>
          <w:bCs/>
          <w:sz w:val="22"/>
          <w:szCs w:val="22"/>
        </w:rPr>
        <w:t xml:space="preserve">What provisions is your health board making to ensure it does not receive additional unnecessary respiratory admissions during the Winter season. </w:t>
      </w:r>
    </w:p>
    <w:p w14:paraId="1B1FFF8F" w14:textId="60B0DCA9" w:rsidR="00421E7F" w:rsidRPr="00A10460" w:rsidRDefault="005665BD" w:rsidP="005B04BF">
      <w:pPr>
        <w:spacing w:before="280"/>
        <w:ind w:left="720"/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Cs/>
          <w:sz w:val="22"/>
        </w:rPr>
        <w:t>With regards to unnecessary asthma admissions Swansea Bay University Health Board</w:t>
      </w:r>
      <w:r w:rsidR="005B04BF">
        <w:rPr>
          <w:rFonts w:ascii="Verdana" w:hAnsi="Verdana"/>
          <w:bCs/>
          <w:sz w:val="22"/>
        </w:rPr>
        <w:t xml:space="preserve"> run</w:t>
      </w:r>
      <w:r>
        <w:rPr>
          <w:rFonts w:ascii="Verdana" w:hAnsi="Verdana"/>
          <w:bCs/>
          <w:sz w:val="22"/>
        </w:rPr>
        <w:t xml:space="preserve"> nurse led</w:t>
      </w:r>
      <w:r w:rsidR="004378C2">
        <w:rPr>
          <w:rFonts w:ascii="Verdana" w:hAnsi="Verdana"/>
          <w:bCs/>
          <w:sz w:val="22"/>
        </w:rPr>
        <w:t xml:space="preserve"> same day </w:t>
      </w:r>
      <w:r>
        <w:rPr>
          <w:rFonts w:ascii="Verdana" w:hAnsi="Verdana"/>
          <w:bCs/>
          <w:sz w:val="22"/>
        </w:rPr>
        <w:t>clinics</w:t>
      </w:r>
      <w:r w:rsidR="005B04BF">
        <w:rPr>
          <w:rFonts w:ascii="Verdana" w:hAnsi="Verdana"/>
          <w:bCs/>
          <w:sz w:val="22"/>
        </w:rPr>
        <w:t xml:space="preserve">, which is an ambulatory care service </w:t>
      </w:r>
      <w:r>
        <w:rPr>
          <w:rFonts w:ascii="Verdana" w:hAnsi="Verdana"/>
          <w:bCs/>
          <w:sz w:val="22"/>
        </w:rPr>
        <w:t xml:space="preserve">aimed at admission avoidance. We also have a COPD team of nurses that visit patients at home to try and avert unnecessary admissions. </w:t>
      </w:r>
      <w:r w:rsidR="00421E7F">
        <w:rPr>
          <w:rFonts w:ascii="Verdana" w:hAnsi="Verdana"/>
          <w:b/>
          <w:bCs/>
          <w:noProof/>
          <w:sz w:val="22"/>
          <w:szCs w:val="22"/>
        </w:rPr>
        <w:t>___________________________________________________________</w:t>
      </w:r>
    </w:p>
    <w:sectPr w:rsidR="00421E7F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AE60EA" w14:textId="77777777" w:rsidR="005029F2" w:rsidRDefault="005029F2" w:rsidP="005029F2">
    <w:pPr>
      <w:pStyle w:val="Footer"/>
    </w:pPr>
  </w:p>
  <w:p w14:paraId="19D926D2" w14:textId="77777777" w:rsidR="005029F2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4384" behindDoc="1" locked="0" layoutInCell="1" allowOverlap="1" wp14:anchorId="6CDEE189" wp14:editId="3D7F31F1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2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6AF2">
      <w:rPr>
        <w:color w:val="1F355E"/>
        <w:sz w:val="14"/>
        <w:szCs w:val="14"/>
      </w:rPr>
      <w:t>Bwrdd Iechyd Prifysgol Bae Abertawe yw enw gweithredu Bwrdd Iechyd Lleol Prifysgol Bae Abertawe</w:t>
    </w:r>
  </w:p>
  <w:p w14:paraId="3AB307A1" w14:textId="77777777" w:rsidR="005029F2" w:rsidRPr="002B2CF6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16B84" w14:textId="600A45DF" w:rsidR="007D6A3E" w:rsidRDefault="007D6A3E" w:rsidP="00B73D24">
    <w:pPr>
      <w:pStyle w:val="Footer"/>
    </w:pPr>
  </w:p>
  <w:p w14:paraId="0527764C" w14:textId="77777777" w:rsidR="00B73D24" w:rsidRDefault="00B73D24" w:rsidP="00B73D24">
    <w:pPr>
      <w:pStyle w:val="Footer"/>
    </w:pPr>
  </w:p>
  <w:p w14:paraId="40D801B2" w14:textId="77777777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color w:val="1F355E"/>
        <w:sz w:val="14"/>
        <w:szCs w:val="14"/>
      </w:rPr>
    </w:pPr>
    <w:bookmarkStart w:id="0" w:name="_Hlk168407067"/>
    <w:bookmarkStart w:id="1" w:name="_Hlk168407068"/>
  </w:p>
  <w:p w14:paraId="54F35898" w14:textId="55F205DE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2336" behindDoc="1" locked="0" layoutInCell="1" allowOverlap="1" wp14:anchorId="44C63C6C" wp14:editId="0408D274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1243636704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6AF2">
      <w:rPr>
        <w:color w:val="1F355E"/>
        <w:sz w:val="14"/>
        <w:szCs w:val="14"/>
      </w:rPr>
      <w:t>Bwrdd Iechyd Prifysgol Bae Abertawe yw enw gweithredu Bwrdd Iechyd Lleol Prifysgol Bae Abertawe</w:t>
    </w:r>
  </w:p>
  <w:p w14:paraId="169A9EAE" w14:textId="77777777" w:rsidR="00B73D24" w:rsidRPr="002B2CF6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  <w:bookmarkEnd w:id="0"/>
    <w:bookmarkEnd w:id="1"/>
  </w:p>
  <w:p w14:paraId="73827B55" w14:textId="4A9F659E" w:rsidR="00B73D24" w:rsidRDefault="00B73D24" w:rsidP="00B73D24">
    <w:pPr>
      <w:pStyle w:val="Footer"/>
    </w:pP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5F1CA3C3" w:rsidR="0097092D" w:rsidRDefault="00B73D24" w:rsidP="0097092D">
    <w:pPr>
      <w:pStyle w:val="Header"/>
      <w:tabs>
        <w:tab w:val="right" w:pos="1046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47CB3A5F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01F340B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Cadeirydd/Chair: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Jan Williams</w:t>
                          </w:r>
                        </w:p>
                        <w:p w14:paraId="081C5215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Prif Weithredwr dros dro/Interim Chief Executive: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Dr Richard Evans</w:t>
                          </w:r>
                        </w:p>
                        <w:p w14:paraId="41859911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Pencadlys Bwrdd Iechyd Prifysgol Bae Abertawe </w:t>
                          </w:r>
                        </w:p>
                        <w:p w14:paraId="3D4DE5D0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Un Porthfa Talbot, Parc Ynni, Baglan, Port Talbot, SA12 7BR</w:t>
                          </w:r>
                        </w:p>
                        <w:p w14:paraId="70761EB9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</w:p>
                        <w:p w14:paraId="7E8587F4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Swansea Bay University Health Board Headquarters</w:t>
                          </w:r>
                        </w:p>
                        <w:p w14:paraId="63BD9972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One Talbot Gateway, Baglan Energy Park, Port Talbot, SA12 7BR</w:t>
                          </w:r>
                        </w:p>
                        <w:p w14:paraId="7BB4835A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|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Phone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: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01639 683</w:t>
                          </w:r>
                          <w:r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334</w:t>
                          </w:r>
                        </w:p>
                        <w:p w14:paraId="7632E72D" w14:textId="299D6AFA" w:rsidR="000C00ED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01F340B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Cadeirydd/Chair: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Jan Williams</w:t>
                    </w:r>
                  </w:p>
                  <w:p w14:paraId="081C5215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Prif Weithredwr dros dro/Interim Chief Executive: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Dr Richard Evans</w:t>
                    </w:r>
                  </w:p>
                  <w:p w14:paraId="41859911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Pencadlys Bwrdd Iechyd Prifysgol Bae Abertawe </w:t>
                    </w:r>
                  </w:p>
                  <w:p w14:paraId="3D4DE5D0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>Un Porthfa Talbot, Parc Ynni, Baglan, Port Talbot, SA12 7BR</w:t>
                    </w:r>
                  </w:p>
                  <w:p w14:paraId="70761EB9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</w:p>
                  <w:p w14:paraId="7E8587F4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Swansea Bay University Health Board Headquarters</w:t>
                    </w:r>
                  </w:p>
                  <w:p w14:paraId="63BD9972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>One Talbot Gateway, Baglan Energy Park, Port Talbot, SA12 7BR</w:t>
                    </w:r>
                  </w:p>
                  <w:p w14:paraId="7BB4835A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Ffôn 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| </w:t>
                    </w: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Phone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>: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 01639 683</w:t>
                    </w:r>
                    <w:r>
                      <w:rPr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>334</w:t>
                    </w:r>
                  </w:p>
                  <w:p w14:paraId="7632E72D" w14:textId="299D6AFA" w:rsidR="000C00ED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5925B8">
      <w:rPr>
        <w:noProof/>
      </w:rPr>
      <w:drawing>
        <wp:anchor distT="0" distB="0" distL="114300" distR="114300" simplePos="0" relativeHeight="251659264" behindDoc="1" locked="0" layoutInCell="1" allowOverlap="1" wp14:anchorId="6526706D" wp14:editId="4ECD7732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0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8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029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1B7D9A"/>
    <w:multiLevelType w:val="hybridMultilevel"/>
    <w:tmpl w:val="AF48EFD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7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8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71470135"/>
    <w:multiLevelType w:val="hybridMultilevel"/>
    <w:tmpl w:val="E26AAA5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0"/>
  </w:num>
  <w:num w:numId="3">
    <w:abstractNumId w:val="9"/>
  </w:num>
  <w:num w:numId="4">
    <w:abstractNumId w:val="16"/>
  </w:num>
  <w:num w:numId="5">
    <w:abstractNumId w:val="4"/>
  </w:num>
  <w:num w:numId="6">
    <w:abstractNumId w:val="3"/>
  </w:num>
  <w:num w:numId="7">
    <w:abstractNumId w:val="11"/>
  </w:num>
  <w:num w:numId="8">
    <w:abstractNumId w:val="15"/>
  </w:num>
  <w:num w:numId="9">
    <w:abstractNumId w:val="19"/>
  </w:num>
  <w:num w:numId="10">
    <w:abstractNumId w:val="1"/>
  </w:num>
  <w:num w:numId="11">
    <w:abstractNumId w:val="10"/>
  </w:num>
  <w:num w:numId="12">
    <w:abstractNumId w:val="13"/>
  </w:num>
  <w:num w:numId="13">
    <w:abstractNumId w:val="17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6"/>
  </w:num>
  <w:num w:numId="18">
    <w:abstractNumId w:val="2"/>
  </w:num>
  <w:num w:numId="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378C2"/>
    <w:rsid w:val="00442A3A"/>
    <w:rsid w:val="00453C57"/>
    <w:rsid w:val="0048724F"/>
    <w:rsid w:val="004C59CA"/>
    <w:rsid w:val="004C7B47"/>
    <w:rsid w:val="004E1954"/>
    <w:rsid w:val="004F1E5A"/>
    <w:rsid w:val="004F4D32"/>
    <w:rsid w:val="005029F2"/>
    <w:rsid w:val="005317D4"/>
    <w:rsid w:val="00534D7A"/>
    <w:rsid w:val="00553E1D"/>
    <w:rsid w:val="005665BD"/>
    <w:rsid w:val="005925B8"/>
    <w:rsid w:val="0059485C"/>
    <w:rsid w:val="005B04BF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8D2207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10DF0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C10D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10DF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10DF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10D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10DF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DDF94B-EC15-4CC9-A976-3F1798CCD7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28</TotalTime>
  <Pages>1</Pages>
  <Words>212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6</cp:revision>
  <cp:lastPrinted>2019-03-26T11:11:00Z</cp:lastPrinted>
  <dcterms:created xsi:type="dcterms:W3CDTF">2024-08-20T14:24:00Z</dcterms:created>
  <dcterms:modified xsi:type="dcterms:W3CDTF">2024-09-02T10:43:00Z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e3e257a35a3a1ae1a1dba6f0813908c334a49956a9039ec6542e99fc2446784f</vt:lpwstr>
  </property>
</Properties>
</file>