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B540D3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489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B540D3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E489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F73346F" w14:textId="520EE0EC" w:rsidR="00FE4898" w:rsidRDefault="00FE4898" w:rsidP="00FE4898">
      <w:pPr>
        <w:pStyle w:val="trt0xe"/>
        <w:numPr>
          <w:ilvl w:val="0"/>
          <w:numId w:val="19"/>
        </w:numPr>
        <w:shd w:val="clear" w:color="auto" w:fill="FFFFFF"/>
        <w:spacing w:before="0" w:beforeAutospacing="0" w:after="60" w:afterAutospacing="0"/>
        <w:rPr>
          <w:rFonts w:ascii="Verdana" w:eastAsia="Times New Roman" w:hAnsi="Verdana" w:cs="Arial"/>
          <w:b/>
          <w:bCs/>
          <w:color w:val="1F1F1F"/>
          <w:sz w:val="22"/>
          <w:szCs w:val="22"/>
        </w:rPr>
      </w:pPr>
      <w:r w:rsidRPr="00FE4898">
        <w:rPr>
          <w:rFonts w:ascii="Verdana" w:eastAsia="Times New Roman" w:hAnsi="Verdana" w:cs="Arial"/>
          <w:b/>
          <w:bCs/>
          <w:color w:val="000000"/>
          <w:sz w:val="22"/>
          <w:szCs w:val="22"/>
        </w:rPr>
        <w:t xml:space="preserve">Is your health board supporting use of the three respiratory management apps </w:t>
      </w:r>
      <w:r w:rsidRPr="00FE4898">
        <w:rPr>
          <w:rFonts w:ascii="Verdana" w:eastAsia="Times New Roman" w:hAnsi="Verdana" w:cs="Arial"/>
          <w:b/>
          <w:bCs/>
          <w:color w:val="1F1F1F"/>
          <w:sz w:val="22"/>
          <w:szCs w:val="22"/>
        </w:rPr>
        <w:t>AsthamaHub, AsthmaHub for parents and COPDHub?</w:t>
      </w:r>
    </w:p>
    <w:p w14:paraId="1FD79374" w14:textId="77777777" w:rsidR="00FE4898" w:rsidRDefault="00FE4898" w:rsidP="00FE4898">
      <w:pPr>
        <w:pStyle w:val="trt0xe"/>
        <w:shd w:val="clear" w:color="auto" w:fill="FFFFFF"/>
        <w:spacing w:before="0" w:beforeAutospacing="0" w:after="60" w:afterAutospacing="0"/>
        <w:ind w:left="720"/>
        <w:rPr>
          <w:rFonts w:ascii="Verdana" w:eastAsia="Times New Roman" w:hAnsi="Verdana" w:cs="Arial"/>
          <w:b/>
          <w:bCs/>
          <w:color w:val="1F1F1F"/>
          <w:sz w:val="22"/>
          <w:szCs w:val="22"/>
        </w:rPr>
      </w:pPr>
    </w:p>
    <w:p w14:paraId="2B02F253" w14:textId="1C4ED352" w:rsidR="00FE4898" w:rsidRDefault="00FE4898" w:rsidP="00FE4898">
      <w:pPr>
        <w:pStyle w:val="trt0xe"/>
        <w:shd w:val="clear" w:color="auto" w:fill="FFFFFF"/>
        <w:spacing w:before="0" w:beforeAutospacing="0" w:after="60" w:afterAutospacing="0"/>
        <w:ind w:left="720"/>
        <w:rPr>
          <w:rFonts w:ascii="Verdana" w:eastAsia="Times New Roman" w:hAnsi="Verdana" w:cs="Arial"/>
          <w:color w:val="000000"/>
          <w:sz w:val="22"/>
          <w:szCs w:val="22"/>
        </w:rPr>
      </w:pPr>
      <w:r>
        <w:rPr>
          <w:rFonts w:ascii="Verdana" w:eastAsia="Times New Roman" w:hAnsi="Verdana" w:cs="Arial"/>
          <w:color w:val="000000"/>
          <w:sz w:val="22"/>
          <w:szCs w:val="22"/>
        </w:rPr>
        <w:t>Yes</w:t>
      </w:r>
    </w:p>
    <w:p w14:paraId="170DB174" w14:textId="77777777" w:rsidR="00FE4898" w:rsidRPr="00FE4898" w:rsidRDefault="00FE4898" w:rsidP="00FE4898">
      <w:pPr>
        <w:pStyle w:val="trt0xe"/>
        <w:shd w:val="clear" w:color="auto" w:fill="FFFFFF"/>
        <w:spacing w:before="0" w:beforeAutospacing="0" w:after="60" w:afterAutospacing="0"/>
        <w:ind w:left="720"/>
        <w:rPr>
          <w:rFonts w:ascii="Verdana" w:eastAsia="Times New Roman" w:hAnsi="Verdana" w:cs="Arial"/>
          <w:color w:val="1F1F1F"/>
          <w:sz w:val="22"/>
          <w:szCs w:val="22"/>
        </w:rPr>
      </w:pPr>
    </w:p>
    <w:p w14:paraId="21AF5706" w14:textId="61280BDB" w:rsidR="00FE4898" w:rsidRDefault="00FE4898" w:rsidP="00FE4898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E4898">
        <w:rPr>
          <w:rFonts w:ascii="Verdana" w:eastAsia="Times New Roman" w:hAnsi="Verdana"/>
          <w:b/>
          <w:bCs/>
          <w:sz w:val="22"/>
          <w:szCs w:val="22"/>
        </w:rPr>
        <w:t>If yes, how many patients are currently using each of the apps?</w:t>
      </w:r>
    </w:p>
    <w:p w14:paraId="585BBA82" w14:textId="77777777" w:rsid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206D4DCF" w14:textId="71F2C03E" w:rsidR="00FE4898" w:rsidRDefault="002D3176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Swansea Bay University Health Board does not hold this data. </w:t>
      </w:r>
      <w:r w:rsidR="00FE4898">
        <w:rPr>
          <w:rFonts w:ascii="Verdana" w:eastAsia="Times New Roman" w:hAnsi="Verdana"/>
          <w:sz w:val="22"/>
          <w:szCs w:val="22"/>
        </w:rPr>
        <w:t xml:space="preserve">Please contact </w:t>
      </w:r>
      <w:hyperlink r:id="rId8" w:history="1">
        <w:r w:rsidR="00FE4898" w:rsidRPr="00813E39">
          <w:rPr>
            <w:rStyle w:val="Hyperlink"/>
            <w:rFonts w:ascii="Verdana" w:eastAsia="Times New Roman" w:hAnsi="Verdana" w:cs="Arial"/>
            <w:sz w:val="22"/>
            <w:szCs w:val="22"/>
          </w:rPr>
          <w:t>shared.services@wales.nhs.uk</w:t>
        </w:r>
      </w:hyperlink>
      <w:r w:rsidR="00FE4898">
        <w:rPr>
          <w:rFonts w:ascii="Verdana" w:eastAsia="Times New Roman" w:hAnsi="Verdana"/>
          <w:sz w:val="22"/>
          <w:szCs w:val="22"/>
        </w:rPr>
        <w:t xml:space="preserve"> who developed the apps and may hold this data. </w:t>
      </w:r>
    </w:p>
    <w:p w14:paraId="707B59B8" w14:textId="77777777" w:rsidR="00FE4898" w:rsidRP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</w:p>
    <w:p w14:paraId="5EAA4CB5" w14:textId="2C409B30" w:rsidR="00FE4898" w:rsidRDefault="00FE4898" w:rsidP="00FE4898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E4898">
        <w:rPr>
          <w:rFonts w:ascii="Verdana" w:eastAsia="Times New Roman" w:hAnsi="Verdana"/>
          <w:b/>
          <w:bCs/>
          <w:sz w:val="22"/>
          <w:szCs w:val="22"/>
        </w:rPr>
        <w:t>If no, when did your health board withdraw support for each of the apps?</w:t>
      </w:r>
    </w:p>
    <w:p w14:paraId="458E564E" w14:textId="77777777" w:rsid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42691CF1" w14:textId="5AAE9F27" w:rsid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N/A</w:t>
      </w:r>
    </w:p>
    <w:p w14:paraId="781C72D5" w14:textId="77777777" w:rsidR="00FE4898" w:rsidRP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</w:p>
    <w:p w14:paraId="464D9930" w14:textId="0091CE53" w:rsidR="00FE4898" w:rsidRDefault="00FE4898" w:rsidP="00FE4898">
      <w:pPr>
        <w:pStyle w:val="ListParagraph"/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FE4898">
        <w:rPr>
          <w:rFonts w:ascii="Verdana" w:eastAsia="Times New Roman" w:hAnsi="Verdana"/>
          <w:b/>
          <w:bCs/>
          <w:sz w:val="22"/>
          <w:szCs w:val="22"/>
        </w:rPr>
        <w:t>If no, how many patients were using each of the apps when support was withdrawn?</w:t>
      </w:r>
    </w:p>
    <w:p w14:paraId="74A4ED69" w14:textId="77777777" w:rsid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</w:p>
    <w:p w14:paraId="7F12E6B0" w14:textId="3CFDC589" w:rsidR="00FE4898" w:rsidRPr="00FE4898" w:rsidRDefault="00FE4898" w:rsidP="00FE4898">
      <w:pPr>
        <w:pStyle w:val="ListParagraph"/>
        <w:spacing w:before="0" w:line="252" w:lineRule="auto"/>
        <w:ind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N/A</w:t>
      </w:r>
    </w:p>
    <w:p w14:paraId="75970B72" w14:textId="7CBBC25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13DD329E" w:rsidR="00421E7F" w:rsidRPr="00A10460" w:rsidRDefault="00421E7F" w:rsidP="00DB5180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9CD5BE2"/>
    <w:multiLevelType w:val="hybridMultilevel"/>
    <w:tmpl w:val="88F21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176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5180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trt0xe">
    <w:name w:val="trt0xe"/>
    <w:basedOn w:val="Normal"/>
    <w:rsid w:val="00FE4898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E4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2024-08-30T13:17:00Z</dcterms:modified>
</cp:coreProperties>
</file>