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D8266B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8266B" w:rsidRPr="00D8266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24-D-013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D8266B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8266B" w:rsidRPr="00D8266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24-D-013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D8266B" w:rsidRPr="00D8266B" w:rsidRDefault="00D8266B" w:rsidP="00D8266B">
      <w:pPr>
        <w:rPr>
          <w:rFonts w:ascii="Verdana" w:eastAsia="Times New Roman" w:hAnsi="Verdana"/>
          <w:color w:val="000000"/>
          <w:sz w:val="22"/>
          <w:szCs w:val="22"/>
        </w:rPr>
      </w:pPr>
      <w:r w:rsidRPr="00D8266B">
        <w:rPr>
          <w:rFonts w:ascii="Verdana" w:eastAsia="Times New Roman" w:hAnsi="Verdana"/>
          <w:color w:val="000000"/>
          <w:sz w:val="22"/>
          <w:szCs w:val="22"/>
        </w:rPr>
        <w:t>Thank you for the response to my FOI request</w:t>
      </w:r>
      <w:r w:rsidRPr="00D8266B">
        <w:rPr>
          <w:rFonts w:ascii="Verdana" w:eastAsia="Times New Roman" w:hAnsi="Verdana"/>
          <w:color w:val="000000"/>
          <w:sz w:val="22"/>
          <w:szCs w:val="22"/>
        </w:rPr>
        <w:t xml:space="preserve"> 24-D-013 Pharmacy Dispensing Data</w:t>
      </w:r>
      <w:r w:rsidRPr="00D8266B">
        <w:rPr>
          <w:rFonts w:ascii="Verdana" w:eastAsia="Times New Roman" w:hAnsi="Verdana"/>
          <w:color w:val="000000"/>
          <w:sz w:val="22"/>
          <w:szCs w:val="22"/>
        </w:rPr>
        <w:t>.</w:t>
      </w:r>
    </w:p>
    <w:p w:rsidR="00D8266B" w:rsidRPr="00D8266B" w:rsidRDefault="00D8266B" w:rsidP="00D8266B">
      <w:pPr>
        <w:spacing w:after="240"/>
        <w:rPr>
          <w:rFonts w:ascii="Verdana" w:eastAsia="Times New Roman" w:hAnsi="Verdana"/>
          <w:color w:val="000000"/>
          <w:sz w:val="22"/>
          <w:szCs w:val="22"/>
        </w:rPr>
      </w:pPr>
      <w:r w:rsidRPr="00D8266B">
        <w:rPr>
          <w:rFonts w:ascii="Verdana" w:eastAsia="Times New Roman" w:hAnsi="Verdana"/>
          <w:color w:val="000000"/>
          <w:sz w:val="22"/>
          <w:szCs w:val="22"/>
        </w:rPr>
        <w:t xml:space="preserve">Please could you provide me with the location. </w:t>
      </w:r>
    </w:p>
    <w:p w:rsidR="00D8266B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D8266B" w:rsidP="00D8266B">
      <w:pPr>
        <w:ind w:left="0" w:firstLine="50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Please see attached appendices with location included.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9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4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4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8266B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F04F6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2F05A-FA1A-477B-8F07-E9524DB0F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2024-04-30T08:02:00Z</dcterms:modified>
</cp:coreProperties>
</file>