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225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5C26EC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97AA8" wp14:editId="51033F7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54FF69" w14:textId="618CB84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5B75" w:rsidRPr="00565B7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24-D-013 </w:t>
                            </w:r>
                          </w:p>
                          <w:p w14:paraId="6AD73756" w14:textId="77777777" w:rsidR="00DC7FA9" w:rsidRDefault="00DC7FA9" w:rsidP="00DC7FA9"/>
                          <w:p w14:paraId="5D72BDB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5E465C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97A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F54FF69" w14:textId="618CB84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5B75" w:rsidRPr="00565B7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24-D-013 </w:t>
                      </w:r>
                    </w:p>
                    <w:p w14:paraId="6AD73756" w14:textId="77777777" w:rsidR="00DC7FA9" w:rsidRDefault="00DC7FA9" w:rsidP="00DC7FA9"/>
                    <w:p w14:paraId="5D72BDB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5E465C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2134C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7F226E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CC6FAC" w14:textId="6D63822C" w:rsidR="002677FD" w:rsidRPr="001670C1" w:rsidRDefault="001670C1" w:rsidP="002677FD">
      <w:pPr>
        <w:rPr>
          <w:rFonts w:ascii="Verdana" w:hAnsi="Verdana"/>
          <w:b/>
          <w:noProof/>
          <w:sz w:val="22"/>
          <w:szCs w:val="22"/>
        </w:rPr>
      </w:pPr>
      <w:r w:rsidRPr="001670C1">
        <w:rPr>
          <w:rFonts w:ascii="Verdana" w:hAnsi="Verdana"/>
          <w:b/>
          <w:noProof/>
          <w:sz w:val="22"/>
          <w:szCs w:val="22"/>
        </w:rPr>
        <w:t>I would like to request a re-run of a previous request ref 24-A-020 for the months January 2024 until the latest available full month.  I would like the response to include the same fields and to be either in csv or xlsx format if possible.</w:t>
      </w:r>
    </w:p>
    <w:p w14:paraId="59AA433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3E1259D" w14:textId="410DAC7A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1A1D0E" w:rsidRPr="001A1D0E">
        <w:rPr>
          <w:rFonts w:ascii="Verdana" w:hAnsi="Verdana"/>
          <w:noProof/>
          <w:sz w:val="22"/>
          <w:szCs w:val="22"/>
        </w:rPr>
        <w:t>See Appendix 1</w:t>
      </w:r>
      <w:r w:rsidR="009C73CC">
        <w:rPr>
          <w:rFonts w:ascii="Verdana" w:hAnsi="Verdana"/>
          <w:noProof/>
          <w:sz w:val="22"/>
          <w:szCs w:val="22"/>
        </w:rPr>
        <w:t xml:space="preserve">, the data is from </w:t>
      </w:r>
      <w:r w:rsidR="009C73CC" w:rsidRPr="009C73CC">
        <w:rPr>
          <w:rFonts w:ascii="Verdana" w:hAnsi="Verdana"/>
          <w:noProof/>
          <w:sz w:val="22"/>
          <w:szCs w:val="22"/>
        </w:rPr>
        <w:t>January-March 2024</w:t>
      </w:r>
      <w:r w:rsidR="009C73CC">
        <w:rPr>
          <w:rFonts w:ascii="Verdana" w:hAnsi="Verdana"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F6CDE5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71A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7AA42F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2EA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61B3A3B" wp14:editId="0D95D2C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7E988C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5309C7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DDA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3EEED2F" wp14:editId="000DDFF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FD6EB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48D147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356AC4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F1B656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0ECD5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BE0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93463A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A1EC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7C42B7B" wp14:editId="4BC4EBF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9C69B8" wp14:editId="7790AAA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E4C40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63FF50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EA84D9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9B53BD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8C6C5D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15FB03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9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951348">
    <w:abstractNumId w:val="12"/>
  </w:num>
  <w:num w:numId="2" w16cid:durableId="174391846">
    <w:abstractNumId w:val="0"/>
  </w:num>
  <w:num w:numId="3" w16cid:durableId="458381295">
    <w:abstractNumId w:val="7"/>
  </w:num>
  <w:num w:numId="4" w16cid:durableId="939217817">
    <w:abstractNumId w:val="14"/>
  </w:num>
  <w:num w:numId="5" w16cid:durableId="1439642079">
    <w:abstractNumId w:val="3"/>
  </w:num>
  <w:num w:numId="6" w16cid:durableId="2128162141">
    <w:abstractNumId w:val="2"/>
  </w:num>
  <w:num w:numId="7" w16cid:durableId="2086954659">
    <w:abstractNumId w:val="9"/>
  </w:num>
  <w:num w:numId="8" w16cid:durableId="1062364487">
    <w:abstractNumId w:val="13"/>
  </w:num>
  <w:num w:numId="9" w16cid:durableId="1233005904">
    <w:abstractNumId w:val="16"/>
  </w:num>
  <w:num w:numId="10" w16cid:durableId="752749590">
    <w:abstractNumId w:val="1"/>
  </w:num>
  <w:num w:numId="11" w16cid:durableId="2036615173">
    <w:abstractNumId w:val="8"/>
  </w:num>
  <w:num w:numId="12" w16cid:durableId="1041398602">
    <w:abstractNumId w:val="11"/>
  </w:num>
  <w:num w:numId="13" w16cid:durableId="1554273681">
    <w:abstractNumId w:val="15"/>
  </w:num>
  <w:num w:numId="14" w16cid:durableId="2123188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4856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939963">
    <w:abstractNumId w:val="10"/>
  </w:num>
  <w:num w:numId="17" w16cid:durableId="157313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670C1"/>
    <w:rsid w:val="00185784"/>
    <w:rsid w:val="001A1D0E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65B75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73CC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3C23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2024-04-18T06:41:00Z</dcterms:created>
  <dcterms:modified xsi:type="dcterms:W3CDTF">2024-04-18T09:53:00Z</dcterms:modified>
</cp:coreProperties>
</file>