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17CA5" w:rsidRPr="00917CA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23-I-052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17CA5" w:rsidRPr="00917CA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23-I-052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17CA5" w:rsidRPr="00917CA5" w:rsidRDefault="00917CA5" w:rsidP="00917CA5">
      <w:pPr>
        <w:rPr>
          <w:rFonts w:ascii="Verdana" w:eastAsia="Times New Roman" w:hAnsi="Verdana"/>
          <w:b/>
          <w:color w:val="000000"/>
          <w:sz w:val="22"/>
          <w:szCs w:val="22"/>
        </w:rPr>
      </w:pPr>
      <w:r w:rsidRPr="00917CA5">
        <w:rPr>
          <w:rFonts w:ascii="Verdana" w:eastAsia="Times New Roman" w:hAnsi="Verdana"/>
          <w:b/>
          <w:color w:val="000000"/>
          <w:sz w:val="22"/>
          <w:szCs w:val="22"/>
        </w:rPr>
        <w:t>I would like to request a re-run of a previous request, ref. 23-F-038 for the months May 2023 until the latest available month.  I would like the response to include the same fields as the previous request and preferably be in csv or xlsx format.</w:t>
      </w:r>
    </w:p>
    <w:p w:rsidR="00917CA5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917CA5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917CA5">
        <w:rPr>
          <w:rFonts w:ascii="Verdana" w:hAnsi="Verdana"/>
          <w:bCs/>
          <w:noProof/>
          <w:sz w:val="22"/>
          <w:szCs w:val="22"/>
        </w:rPr>
        <w:t xml:space="preserve">Please find attached the information that you have requested. </w:t>
      </w:r>
      <w:r w:rsidR="00421E7F" w:rsidRPr="00917CA5">
        <w:rPr>
          <w:rFonts w:ascii="Verdana" w:hAnsi="Verdana"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9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29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9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17CA5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F530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D6C70-3327-488B-BFA8-48A82AB5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2023-10-17T12:48:00Z</dcterms:modified>
</cp:coreProperties>
</file>