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D724CD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724C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23-I-050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D724CD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724C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23-I-050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D724CD" w:rsidRPr="00D724CD" w:rsidRDefault="00D724CD" w:rsidP="00D724CD">
      <w:pPr>
        <w:numPr>
          <w:ilvl w:val="0"/>
          <w:numId w:val="18"/>
        </w:numPr>
        <w:spacing w:before="0" w:after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724CD">
        <w:rPr>
          <w:rFonts w:ascii="Verdana" w:eastAsia="Times New Roman" w:hAnsi="Verdana"/>
          <w:b/>
          <w:sz w:val="22"/>
          <w:szCs w:val="22"/>
        </w:rPr>
        <w:t>How many, if any, Special Incontinence Nurses does your Health Board employ?</w:t>
      </w:r>
    </w:p>
    <w:p w:rsidR="00D724CD" w:rsidRPr="00D724CD" w:rsidRDefault="00D724CD" w:rsidP="00D724CD">
      <w:pPr>
        <w:spacing w:before="0" w:after="0" w:line="252" w:lineRule="auto"/>
        <w:ind w:left="720" w:right="0"/>
        <w:rPr>
          <w:rFonts w:ascii="Verdana" w:eastAsia="Times New Roman" w:hAnsi="Verdana"/>
          <w:sz w:val="22"/>
          <w:szCs w:val="22"/>
        </w:rPr>
      </w:pPr>
      <w:r w:rsidRPr="00D724CD">
        <w:rPr>
          <w:rFonts w:ascii="Verdana" w:eastAsia="Times New Roman" w:hAnsi="Verdana"/>
          <w:sz w:val="22"/>
          <w:szCs w:val="22"/>
        </w:rPr>
        <w:t>We have assumed your question relates to Paediatrics.  The Health Board does not employ a special incontinence paediatric nurse</w:t>
      </w:r>
      <w:r>
        <w:rPr>
          <w:rFonts w:ascii="Verdana" w:eastAsia="Times New Roman" w:hAnsi="Verdana"/>
          <w:sz w:val="22"/>
          <w:szCs w:val="22"/>
        </w:rPr>
        <w:t>.</w:t>
      </w:r>
    </w:p>
    <w:p w:rsidR="00D724CD" w:rsidRPr="00D724CD" w:rsidRDefault="00D724CD" w:rsidP="00D724CD">
      <w:pPr>
        <w:spacing w:before="0" w:after="0" w:line="252" w:lineRule="auto"/>
        <w:ind w:left="720" w:right="0"/>
        <w:rPr>
          <w:rFonts w:ascii="Verdana" w:eastAsia="Times New Roman" w:hAnsi="Verdana"/>
          <w:sz w:val="22"/>
          <w:szCs w:val="22"/>
        </w:rPr>
      </w:pPr>
    </w:p>
    <w:p w:rsidR="00D724CD" w:rsidRPr="00D724CD" w:rsidRDefault="00D724CD" w:rsidP="00D724CD">
      <w:pPr>
        <w:numPr>
          <w:ilvl w:val="0"/>
          <w:numId w:val="18"/>
        </w:numPr>
        <w:spacing w:before="0" w:after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724CD">
        <w:rPr>
          <w:rFonts w:ascii="Verdana" w:eastAsia="Times New Roman" w:hAnsi="Verdana"/>
          <w:b/>
          <w:sz w:val="22"/>
          <w:szCs w:val="22"/>
        </w:rPr>
        <w:t>How many nappies are allocated to children with incontinence needs within your Health Board, or is this assessed on an individual case-by-case basis?</w:t>
      </w:r>
    </w:p>
    <w:p w:rsidR="00FF5615" w:rsidRPr="00096F6A" w:rsidRDefault="00D724CD" w:rsidP="00FF5615">
      <w:pPr>
        <w:ind w:left="720"/>
        <w:rPr>
          <w:rFonts w:ascii="Verdana" w:hAnsi="Verdana"/>
          <w:sz w:val="22"/>
          <w:szCs w:val="22"/>
        </w:rPr>
      </w:pPr>
      <w:r w:rsidRPr="00096F6A">
        <w:rPr>
          <w:rFonts w:ascii="Verdana" w:hAnsi="Verdana"/>
          <w:bCs/>
          <w:noProof/>
          <w:sz w:val="22"/>
          <w:szCs w:val="22"/>
        </w:rPr>
        <w:t>The continence team provide assessments, toileting workshops, toileting plans and containment product provision for children and young people from aged 5 years to 18 years.  The number of products allocated are according to individual need or case-by-case basis.</w:t>
      </w:r>
      <w:r w:rsidR="00FF5615" w:rsidRPr="00096F6A">
        <w:rPr>
          <w:rFonts w:ascii="Verdana" w:hAnsi="Verdana"/>
          <w:bCs/>
          <w:noProof/>
          <w:sz w:val="22"/>
          <w:szCs w:val="22"/>
        </w:rPr>
        <w:t xml:space="preserve">  However the team can provide up to</w:t>
      </w:r>
      <w:r w:rsidR="00FF5615" w:rsidRPr="00096F6A">
        <w:rPr>
          <w:rFonts w:ascii="Verdana" w:hAnsi="Verdana"/>
          <w:sz w:val="22"/>
          <w:szCs w:val="22"/>
        </w:rPr>
        <w:t xml:space="preserve"> 4 products a day but more can be issued according to assessed need.</w:t>
      </w:r>
    </w:p>
    <w:p w:rsidR="00FF5615" w:rsidRPr="00D724CD" w:rsidRDefault="00FF5615" w:rsidP="00D724CD">
      <w:pPr>
        <w:ind w:left="720"/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D724CD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11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512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513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514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E8C0800"/>
    <w:multiLevelType w:val="hybridMultilevel"/>
    <w:tmpl w:val="53A2B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96F6A"/>
    <w:rsid w:val="000C00ED"/>
    <w:rsid w:val="00111757"/>
    <w:rsid w:val="001276F0"/>
    <w:rsid w:val="00185784"/>
    <w:rsid w:val="001B1339"/>
    <w:rsid w:val="001E2D50"/>
    <w:rsid w:val="00213076"/>
    <w:rsid w:val="002156AF"/>
    <w:rsid w:val="0022211D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724CD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F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2A8F2-7F9F-489D-9E47-72A172D4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5</cp:revision>
  <cp:lastPrinted>2019-03-26T11:11:00Z</cp:lastPrinted>
  <dcterms:created xsi:type="dcterms:W3CDTF">2023-10-20T10:56:00Z</dcterms:created>
  <dcterms:modified xsi:type="dcterms:W3CDTF">2023-10-23T10:38:00Z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2ae0af2e8f6e01ea92d7b4a26ed701d97a08817cdccf2fa51eba5787902ad925</vt:lpwstr>
  </property>
</Properties>
</file>