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82ED4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ED4" w:rsidRPr="00A82ED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23-I-016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82ED4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i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82ED4" w:rsidRPr="00A82ED4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23-I-016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  <w:color w:val="000000"/>
        </w:rPr>
        <w:t>Please can you supply me with the following information?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  <w:bCs/>
          <w:color w:val="000000"/>
        </w:rPr>
        <w:t>Registration number: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  <w:bCs/>
          <w:color w:val="000000"/>
        </w:rPr>
        <w:t>Make: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  <w:bCs/>
          <w:color w:val="000000"/>
        </w:rPr>
        <w:t>Model: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  <w:color w:val="000000"/>
        </w:rPr>
        <w:t>of all vehicles currently on your fleet list and all vehicles sold between </w:t>
      </w:r>
    </w:p>
    <w:p w:rsidR="00A82ED4" w:rsidRPr="00A82ED4" w:rsidRDefault="00A82ED4" w:rsidP="00A82ED4">
      <w:pPr>
        <w:pStyle w:val="ydpbc473894yiv9400137057ydpde3c69cyiv8778312067ydpddc5320ayiv4281208168ydp5beda6bdyiv1025930529ydp2beba780yiv5868861584ydp98645de1yiv9174913852ydp467ad8b2msonormal"/>
        <w:ind w:left="505"/>
        <w:rPr>
          <w:rFonts w:ascii="Verdana" w:hAnsi="Verdana" w:cs="Helvetica"/>
          <w:b/>
        </w:rPr>
      </w:pPr>
      <w:r w:rsidRPr="00A82ED4">
        <w:rPr>
          <w:rFonts w:ascii="Verdana" w:hAnsi="Verdana" w:cs="Helvetica"/>
          <w:b/>
        </w:rPr>
        <w:t>14/11/2022 - 05/09/2023</w:t>
      </w:r>
    </w:p>
    <w:p w:rsidR="002677FD" w:rsidRDefault="00A82ED4" w:rsidP="00A82ED4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ab/>
      </w:r>
    </w:p>
    <w:p w:rsidR="00A82ED4" w:rsidRDefault="00A82ED4" w:rsidP="00A82ED4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Ou</w:t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r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response:</w:t>
      </w:r>
    </w:p>
    <w:p w:rsidR="00A82ED4" w:rsidRDefault="00A82ED4" w:rsidP="00A82ED4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3375"/>
        <w:gridCol w:w="3282"/>
        <w:gridCol w:w="3294"/>
      </w:tblGrid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A82ED4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REGISTRATION 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A82ED4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MAKE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A82ED4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MODEL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BA19 NBX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Nissan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EV 200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BA19 NBZ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Nissan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EV 200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BA19 NCD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Nissan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EV 200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BA19 NCX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Nissan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EV 200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BN12 VWC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Grand 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BV16 UGY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Citroen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Berlingo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BV64 ZBO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Audi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Q7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lastRenderedPageBreak/>
              <w:t>BX65 GGP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Citr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Berlingo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CA19 FOJ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Kangoo Maxi ZE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CT19 BHX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Ranger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CU11 FFV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Shibaura Sx24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Tractor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CU15 AAJ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Peugeot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Boxer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LNA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Ford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 Crew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LNC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 Crew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PNE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PNJ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PNK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PNN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PNZ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POF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Kuga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PPZ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PRV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PRX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XES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XRE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XRG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XRH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Dropside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Ranger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lastRenderedPageBreak/>
              <w:t>CU18 XRS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XRZ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CU18 XSD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Custom 8 Seat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CU19 FXB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CU19 GYH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CU19 GYS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CU19 LFW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CU19 LFX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CU21 BTF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HVX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S-Max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 CU68 HWA 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Focus Estate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KHO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KHT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Tipper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KHV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VMO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Custom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VMP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Custom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CU68 VMT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CU69 FTO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CU69 FTP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CU69 FTT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CU69 FUP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CU70 KHM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CU70 KHR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CU70 KHT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CU70 KHV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CV13 BVH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Tipper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CV18 HSY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Refrigerated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CV18 HSZ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Refrigerated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lastRenderedPageBreak/>
              <w:t>CV20 DVY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CV20 FBU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Connect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CV20 FOM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CV20 FYH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CV23 YHS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Toyota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Proace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CV70 CGU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CV70 CTX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350 Box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CX11 AVG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Mercedes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Sprinter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DE69 BXO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Seat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Arona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DK23 ZJX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Man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TGE 3 180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DK23 ZJY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Man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TGE 3 180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DK23 ZJZ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Man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TGE 3 180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DL22 UWG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Nissan 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Leaf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DV68 XHD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Mitsubishi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Outlander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KN21 NTL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KN21 RWF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KS23 WTC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KS23 WTU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KS70 VSD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KS71 NWF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Volvo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XC90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MX18 JUA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Citreon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Berlingo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NX61 BNN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Iveco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65C18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OU18 CFY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Trafic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OU21 CKV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Trafic 6 + Wheelchair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OU69 AYX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Trafic 6 + Wheelchair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OU69 CXE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Trafic 6 seater + Wheelchair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OU70 DUH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Kangoo Van ZE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OU72 CMV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Ren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ult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Master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OV14 BXL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Audi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Q7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lastRenderedPageBreak/>
              <w:t>OV14 HHE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Audi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Q7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OY14 JEJ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Audi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Q7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VO18 YRL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Carevelle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VO18 YRM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Carevelle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VO18 YRN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Carevelle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VO18 YRP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Carevelle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YE15 GNY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YG71 XGA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Tourneo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YJ10 RXN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Peugeot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Expert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YJ70 FBL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Peugeot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Boxer Ambulance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YL21 KCX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Transit Tourneo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YP23 NKR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 xml:space="preserve">Focus 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YT13 PTX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Ford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Fiesta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YW19 OYZ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Caddy (Wheelchair)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HNJ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HNM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WSD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SWB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WSE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WSL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Volkswagen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WSN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  <w:tr w:rsidR="00A82ED4" w:rsidRPr="00A82ED4" w:rsidTr="00A82ED4"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YY21 WSO</w:t>
            </w:r>
          </w:p>
        </w:tc>
        <w:tc>
          <w:tcPr>
            <w:tcW w:w="3485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Volkswag</w:t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e</w:t>
            </w: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n</w:t>
            </w:r>
          </w:p>
        </w:tc>
        <w:tc>
          <w:tcPr>
            <w:tcW w:w="3486" w:type="dxa"/>
          </w:tcPr>
          <w:p w:rsidR="00A82ED4" w:rsidRPr="00A82ED4" w:rsidRDefault="00A82ED4" w:rsidP="004A2779">
            <w:pPr>
              <w:ind w:left="0"/>
              <w:rPr>
                <w:rFonts w:ascii="Verdana" w:hAnsi="Verdana"/>
                <w:b/>
                <w:bCs/>
                <w:noProof/>
                <w:sz w:val="16"/>
                <w:szCs w:val="16"/>
              </w:rPr>
            </w:pPr>
            <w:r w:rsidRPr="00A82ED4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Caravelle LWB</w:t>
            </w:r>
          </w:p>
        </w:tc>
      </w:tr>
    </w:tbl>
    <w:p w:rsidR="00A82ED4" w:rsidRDefault="00A82ED4" w:rsidP="00A82ED4">
      <w:pPr>
        <w:ind w:left="0"/>
        <w:rPr>
          <w:rFonts w:ascii="Verdana" w:hAnsi="Verdana"/>
          <w:b/>
          <w:bCs/>
          <w:noProof/>
          <w:sz w:val="16"/>
          <w:szCs w:val="16"/>
        </w:rPr>
      </w:pPr>
      <w:r>
        <w:rPr>
          <w:rFonts w:ascii="Verdana" w:hAnsi="Verdana"/>
          <w:b/>
          <w:bCs/>
          <w:noProof/>
          <w:sz w:val="16"/>
          <w:szCs w:val="16"/>
        </w:rPr>
        <w:tab/>
      </w:r>
      <w:bookmarkStart w:id="0" w:name="_GoBack"/>
      <w:bookmarkEnd w:id="0"/>
    </w:p>
    <w:p w:rsidR="00A82ED4" w:rsidRDefault="00A82ED4" w:rsidP="00A82ED4">
      <w:pPr>
        <w:ind w:left="0"/>
        <w:rPr>
          <w:rFonts w:ascii="Verdana" w:hAnsi="Verdana"/>
          <w:b/>
          <w:bCs/>
          <w:noProof/>
          <w:sz w:val="16"/>
          <w:szCs w:val="16"/>
        </w:rPr>
      </w:pPr>
    </w:p>
    <w:p w:rsidR="00A82ED4" w:rsidRPr="00A82ED4" w:rsidRDefault="00A82ED4" w:rsidP="00A82ED4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One vehicle was sold on the 12</w:t>
      </w:r>
      <w:r w:rsidRPr="00A82ED4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noProof/>
          <w:sz w:val="22"/>
          <w:szCs w:val="22"/>
        </w:rPr>
        <w:t xml:space="preserve"> January 2023 which was an Audi Q7 with a registration of OY14 HYU.</w:t>
      </w:r>
    </w:p>
    <w:p w:rsidR="00A82ED4" w:rsidRPr="00A82ED4" w:rsidRDefault="00A82ED4" w:rsidP="00A82ED4">
      <w:pPr>
        <w:ind w:left="0"/>
        <w:rPr>
          <w:rFonts w:ascii="Verdana" w:hAnsi="Verdana"/>
          <w:b/>
          <w:bCs/>
          <w:noProof/>
          <w:sz w:val="16"/>
          <w:szCs w:val="16"/>
        </w:rPr>
      </w:pPr>
    </w:p>
    <w:sectPr w:rsidR="00A82ED4" w:rsidRPr="00A82ED4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2ED4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C627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bc473894yiv9400137057ydpde3c69cyiv8778312067ydpddc5320ayiv4281208168ydp5beda6bdyiv1025930529ydp2beba780yiv5868861584ydp98645de1yiv9174913852ydp467ad8b2msonormal">
    <w:name w:val="ydpbc473894yiv9400137057ydpde3c69cyiv8778312067ydpddc5320ayiv4281208168ydp5beda6bdyiv1025930529ydp2beba780yiv5868861584ydp98645de1yiv9174913852ydp467ad8b2msonormal"/>
    <w:basedOn w:val="Normal"/>
    <w:rsid w:val="00A82ED4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DecimalAligned">
    <w:name w:val="Decimal Aligned"/>
    <w:basedOn w:val="Normal"/>
    <w:uiPriority w:val="40"/>
    <w:qFormat/>
    <w:rsid w:val="00A82ED4"/>
    <w:pPr>
      <w:tabs>
        <w:tab w:val="decimal" w:pos="360"/>
      </w:tabs>
      <w:spacing w:before="0" w:after="200" w:line="276" w:lineRule="auto"/>
      <w:ind w:left="0" w:right="0"/>
    </w:pPr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ED4"/>
    <w:pPr>
      <w:spacing w:before="0" w:after="0" w:line="240" w:lineRule="auto"/>
      <w:ind w:left="0" w:right="0"/>
    </w:pPr>
    <w:rPr>
      <w:rFonts w:asciiTheme="minorHAnsi" w:eastAsiaTheme="minorEastAsia" w:hAnsiTheme="minorHAns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ED4"/>
    <w:rPr>
      <w:rFonts w:asciiTheme="minorHAnsi" w:eastAsiaTheme="minorEastAsia" w:hAnsiTheme="minorHAnsi" w:cs="Times New Roman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A82ED4"/>
    <w:rPr>
      <w:i/>
      <w:iCs/>
    </w:rPr>
  </w:style>
  <w:style w:type="table" w:styleId="MediumShading2-Accent5">
    <w:name w:val="Medium Shading 2 Accent 5"/>
    <w:basedOn w:val="TableNormal"/>
    <w:uiPriority w:val="64"/>
    <w:rsid w:val="00A82ED4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2C089-6BED-4CA5-89DA-F5943712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94</TotalTime>
  <Pages>5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Carly-Mari Jones (Swansea Bay UHB - Gastroenterology )</cp:lastModifiedBy>
  <cp:revision>11</cp:revision>
  <cp:lastPrinted>2019-03-26T11:11:00Z</cp:lastPrinted>
  <dcterms:created xsi:type="dcterms:W3CDTF">2021-09-13T07:38:00Z</dcterms:created>
  <dcterms:modified xsi:type="dcterms:W3CDTF">2023-10-02T13:33:00Z</dcterms:modified>
</cp:coreProperties>
</file>