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D564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23-I-013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D564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23-I-013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564CC" w:rsidRPr="00D564CC" w:rsidRDefault="00D564CC" w:rsidP="00D564C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564CC">
        <w:rPr>
          <w:rFonts w:ascii="Verdana" w:hAnsi="Verdana"/>
          <w:b/>
          <w:bCs/>
          <w:noProof/>
          <w:sz w:val="22"/>
          <w:szCs w:val="22"/>
        </w:rPr>
        <w:t>How many patients were treated in August 2023 (or latest available month) by the Dermatology department with the following drugs:</w:t>
      </w:r>
      <w:r w:rsidRPr="00D564CC">
        <w:rPr>
          <w:rFonts w:ascii="Verdana" w:hAnsi="Verdana"/>
          <w:b/>
          <w:bCs/>
          <w:noProof/>
          <w:sz w:val="22"/>
          <w:szCs w:val="22"/>
        </w:rPr>
        <w:br/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Abrocitinib (Cibinqo) - 0</w:t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Baricitinib (Olumiant) - 21</w:t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Dupilumab (Dupixent) - 45</w:t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Omalizumab (Xolair) – 8</w:t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Tralokinumab (Adtralza) - 11</w:t>
      </w:r>
    </w:p>
    <w:p w:rsidR="00D564CC" w:rsidRPr="00D564CC" w:rsidRDefault="00332725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Upadacitinib (Rinvoq) - &lt;5*</w:t>
      </w:r>
    </w:p>
    <w:p w:rsidR="00D564CC" w:rsidRPr="00D564CC" w:rsidRDefault="00D564CC" w:rsidP="00D564CC">
      <w:p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 xml:space="preserve"> </w:t>
      </w:r>
    </w:p>
    <w:p w:rsidR="00D564CC" w:rsidRPr="00D564CC" w:rsidRDefault="00D564CC" w:rsidP="00D564C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564CC">
        <w:rPr>
          <w:rFonts w:ascii="Verdana" w:hAnsi="Verdana"/>
          <w:b/>
          <w:bCs/>
          <w:noProof/>
          <w:sz w:val="22"/>
          <w:szCs w:val="22"/>
        </w:rPr>
        <w:t>How many patients were treated in August 2023 (or latest available month) by the Respiratory Medicine department with the following drugs:</w:t>
      </w:r>
      <w:r w:rsidRPr="00D564CC">
        <w:rPr>
          <w:rFonts w:ascii="Verdana" w:hAnsi="Verdana"/>
          <w:b/>
          <w:bCs/>
          <w:noProof/>
          <w:sz w:val="22"/>
          <w:szCs w:val="22"/>
        </w:rPr>
        <w:br/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Benralizumab (Fasenra) - 37</w:t>
      </w:r>
    </w:p>
    <w:p w:rsidR="00D564CC" w:rsidRPr="00D564CC" w:rsidRDefault="00332725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Dupilumab (Dupixent) – &lt;5*</w:t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Mepolizumab (Nucala) - 18</w:t>
      </w:r>
    </w:p>
    <w:p w:rsidR="00D564CC" w:rsidRPr="00D564CC" w:rsidRDefault="00332725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Omalizumab (Xolair) - &lt;5*</w:t>
      </w:r>
    </w:p>
    <w:p w:rsidR="00D564CC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Reslizumab (Cinqaero) - 0</w:t>
      </w:r>
    </w:p>
    <w:p w:rsidR="002677FD" w:rsidRPr="00D564CC" w:rsidRDefault="00D564CC" w:rsidP="00D564CC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D564CC">
        <w:rPr>
          <w:rFonts w:ascii="Verdana" w:hAnsi="Verdana"/>
          <w:bCs/>
          <w:noProof/>
          <w:sz w:val="22"/>
          <w:szCs w:val="22"/>
        </w:rPr>
        <w:t>Tezepelumab (Tezspire) – 7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332725">
        <w:rPr>
          <w:rFonts w:ascii="Verdana" w:hAnsi="Verdana"/>
          <w:sz w:val="22"/>
          <w:szCs w:val="22"/>
        </w:rPr>
        <w:t xml:space="preserve">* </w:t>
      </w:r>
      <w:bookmarkStart w:id="0" w:name="_GoBack"/>
      <w:bookmarkEnd w:id="0"/>
      <w:r w:rsidR="00332725"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332725"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="00332725"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="00332725"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332725" w:rsidRPr="00524A9A">
        <w:rPr>
          <w:rFonts w:ascii="Verdana" w:hAnsi="Verdana"/>
          <w:bCs/>
          <w:iCs/>
          <w:sz w:val="22"/>
          <w:szCs w:val="22"/>
        </w:rPr>
        <w:t>in regard to</w:t>
      </w:r>
      <w:r w:rsidR="00332725"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332725"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332725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32725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0D5E3F"/>
    <w:multiLevelType w:val="hybridMultilevel"/>
    <w:tmpl w:val="C78A78DC"/>
    <w:lvl w:ilvl="0" w:tplc="BE5C829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B113C8"/>
    <w:multiLevelType w:val="hybridMultilevel"/>
    <w:tmpl w:val="11F2D024"/>
    <w:lvl w:ilvl="0" w:tplc="51640346">
      <w:start w:val="2"/>
      <w:numFmt w:val="bullet"/>
      <w:lvlText w:val="•"/>
      <w:lvlJc w:val="left"/>
      <w:pPr>
        <w:ind w:left="1675" w:hanging="81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2DA2E7C"/>
    <w:multiLevelType w:val="hybridMultilevel"/>
    <w:tmpl w:val="1906675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9D7B0F"/>
    <w:multiLevelType w:val="hybridMultilevel"/>
    <w:tmpl w:val="9F82B454"/>
    <w:lvl w:ilvl="0" w:tplc="51640346">
      <w:start w:val="2"/>
      <w:numFmt w:val="bullet"/>
      <w:lvlText w:val="•"/>
      <w:lvlJc w:val="left"/>
      <w:pPr>
        <w:ind w:left="2180" w:hanging="81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4ED6FA0"/>
    <w:multiLevelType w:val="hybridMultilevel"/>
    <w:tmpl w:val="1F2C4D2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2"/>
  </w:num>
  <w:num w:numId="7">
    <w:abstractNumId w:val="11"/>
  </w:num>
  <w:num w:numId="8">
    <w:abstractNumId w:val="16"/>
  </w:num>
  <w:num w:numId="9">
    <w:abstractNumId w:val="21"/>
  </w:num>
  <w:num w:numId="10">
    <w:abstractNumId w:val="1"/>
  </w:num>
  <w:num w:numId="11">
    <w:abstractNumId w:val="10"/>
  </w:num>
  <w:num w:numId="12">
    <w:abstractNumId w:val="14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0"/>
  </w:num>
  <w:num w:numId="19">
    <w:abstractNumId w:val="3"/>
  </w:num>
  <w:num w:numId="20">
    <w:abstractNumId w:val="13"/>
  </w:num>
  <w:num w:numId="21">
    <w:abstractNumId w:val="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2725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64C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168952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833-66C6-428E-A0A4-A165295F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2023-09-15T14:41:00Z</dcterms:modified>
</cp:coreProperties>
</file>