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, ac </w:t>
      </w:r>
      <w:proofErr w:type="spellStart"/>
      <w:proofErr w:type="gramStart"/>
      <w:r w:rsidRPr="007A5616">
        <w:rPr>
          <w:sz w:val="16"/>
          <w:szCs w:val="20"/>
        </w:rPr>
        <w:t>ni</w:t>
      </w:r>
      <w:proofErr w:type="spellEnd"/>
      <w:proofErr w:type="gram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4D413E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23-I-008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4D413E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23-I-008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4D413E" w:rsidRPr="00507750" w:rsidRDefault="004D413E" w:rsidP="004D413E">
      <w:pPr>
        <w:rPr>
          <w:rFonts w:ascii="Verdana" w:hAnsi="Verdana"/>
          <w:b/>
          <w:bCs/>
          <w:noProof/>
          <w:sz w:val="22"/>
          <w:szCs w:val="22"/>
        </w:rPr>
      </w:pPr>
      <w:r w:rsidRPr="00507750">
        <w:rPr>
          <w:rFonts w:ascii="Verdana" w:hAnsi="Verdana"/>
          <w:b/>
          <w:bCs/>
          <w:noProof/>
          <w:sz w:val="22"/>
          <w:szCs w:val="22"/>
        </w:rPr>
        <w:t>Under the Freedom of Information Act 2000, I would like to request the following data:</w:t>
      </w:r>
    </w:p>
    <w:p w:rsidR="002677FD" w:rsidRDefault="004D413E" w:rsidP="00507750">
      <w:pPr>
        <w:pStyle w:val="ListParagraph"/>
        <w:numPr>
          <w:ilvl w:val="0"/>
          <w:numId w:val="18"/>
        </w:numPr>
        <w:rPr>
          <w:rFonts w:ascii="Verdana" w:hAnsi="Verdana"/>
          <w:b/>
          <w:bCs/>
          <w:noProof/>
          <w:sz w:val="22"/>
          <w:szCs w:val="22"/>
        </w:rPr>
      </w:pPr>
      <w:r w:rsidRPr="00507750">
        <w:rPr>
          <w:rFonts w:ascii="Verdana" w:hAnsi="Verdana"/>
          <w:b/>
          <w:bCs/>
          <w:noProof/>
          <w:sz w:val="22"/>
          <w:szCs w:val="22"/>
        </w:rPr>
        <w:t xml:space="preserve">The number of oral cancer referrals received by hospitals in your </w:t>
      </w:r>
      <w:r w:rsidRPr="00507750">
        <w:rPr>
          <w:rFonts w:ascii="Verdana" w:hAnsi="Verdana"/>
          <w:b/>
          <w:bCs/>
          <w:noProof/>
          <w:sz w:val="22"/>
          <w:szCs w:val="22"/>
        </w:rPr>
        <w:t>Health Board</w:t>
      </w:r>
      <w:r w:rsidRPr="00507750">
        <w:rPr>
          <w:rFonts w:ascii="Verdana" w:hAnsi="Verdana"/>
          <w:b/>
          <w:bCs/>
          <w:noProof/>
          <w:sz w:val="22"/>
          <w:szCs w:val="22"/>
        </w:rPr>
        <w:t xml:space="preserve"> between January 2017 and the most recent completed month that is available (most likely July or August 2023).    I also request this data be presented as monthly figures.</w:t>
      </w:r>
    </w:p>
    <w:p w:rsidR="002A0EB2" w:rsidRPr="002A0EB2" w:rsidRDefault="002A0EB2" w:rsidP="002A0EB2">
      <w:pPr>
        <w:ind w:left="1225"/>
        <w:rPr>
          <w:rFonts w:ascii="Verdana" w:hAnsi="Verdana"/>
          <w:bCs/>
          <w:noProof/>
          <w:sz w:val="22"/>
          <w:szCs w:val="22"/>
        </w:rPr>
      </w:pPr>
      <w:r w:rsidRPr="002A0EB2">
        <w:rPr>
          <w:rFonts w:ascii="Verdana" w:hAnsi="Verdana"/>
          <w:bCs/>
          <w:noProof/>
          <w:sz w:val="22"/>
          <w:szCs w:val="22"/>
        </w:rPr>
        <w:t>Please note that we have provided the number of “USC” (Urgent Suspected Cancer) referrals</w:t>
      </w:r>
      <w:r>
        <w:rPr>
          <w:rFonts w:ascii="Verdana" w:hAnsi="Verdana"/>
          <w:bCs/>
          <w:noProof/>
          <w:sz w:val="22"/>
          <w:szCs w:val="22"/>
        </w:rPr>
        <w:t xml:space="preserve"> received by our Maxillofacial department in the specified period.</w:t>
      </w:r>
    </w:p>
    <w:p w:rsidR="00A10460" w:rsidRDefault="00A10460" w:rsidP="002677FD">
      <w:pPr>
        <w:rPr>
          <w:rFonts w:ascii="Verdana" w:hAnsi="Verdana"/>
          <w:bCs/>
          <w:noProof/>
          <w:sz w:val="22"/>
          <w:szCs w:val="22"/>
        </w:rPr>
      </w:pPr>
    </w:p>
    <w:tbl>
      <w:tblPr>
        <w:tblW w:w="9610" w:type="dxa"/>
        <w:tblInd w:w="846" w:type="dxa"/>
        <w:tblLook w:val="04A0" w:firstRow="1" w:lastRow="0" w:firstColumn="1" w:lastColumn="0" w:noHBand="0" w:noVBand="1"/>
      </w:tblPr>
      <w:tblGrid>
        <w:gridCol w:w="1437"/>
        <w:gridCol w:w="551"/>
        <w:gridCol w:w="551"/>
        <w:gridCol w:w="711"/>
        <w:gridCol w:w="572"/>
        <w:gridCol w:w="762"/>
        <w:gridCol w:w="551"/>
        <w:gridCol w:w="551"/>
        <w:gridCol w:w="563"/>
        <w:gridCol w:w="551"/>
        <w:gridCol w:w="551"/>
        <w:gridCol w:w="574"/>
        <w:gridCol w:w="554"/>
        <w:gridCol w:w="1131"/>
      </w:tblGrid>
      <w:tr w:rsidR="004D413E" w:rsidRPr="004D413E" w:rsidTr="004D413E">
        <w:trPr>
          <w:trHeight w:val="300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13E" w:rsidRPr="004D413E" w:rsidRDefault="004D413E" w:rsidP="004D413E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D41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13E" w:rsidRPr="004D413E" w:rsidRDefault="004D413E" w:rsidP="004D413E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D41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Month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13E" w:rsidRPr="004D413E" w:rsidRDefault="004D413E" w:rsidP="004D413E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D41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D413E" w:rsidRPr="004D413E" w:rsidTr="004D413E">
        <w:trPr>
          <w:trHeight w:val="300"/>
        </w:trPr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413E" w:rsidRPr="004D413E" w:rsidRDefault="004D413E" w:rsidP="004D41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D41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Referral received year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413E" w:rsidRPr="004D413E" w:rsidRDefault="004D413E" w:rsidP="004D41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D41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Jan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413E" w:rsidRPr="004D413E" w:rsidRDefault="004D413E" w:rsidP="004D41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D41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Feb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413E" w:rsidRPr="004D413E" w:rsidRDefault="004D413E" w:rsidP="004D41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D41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Mar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413E" w:rsidRPr="004D413E" w:rsidRDefault="004D413E" w:rsidP="004D41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D41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Apr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413E" w:rsidRPr="004D413E" w:rsidRDefault="004D413E" w:rsidP="004D41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D41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May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413E" w:rsidRPr="004D413E" w:rsidRDefault="004D413E" w:rsidP="004D41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D41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Jun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413E" w:rsidRPr="004D413E" w:rsidRDefault="004D413E" w:rsidP="004D41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D41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Jul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413E" w:rsidRPr="004D413E" w:rsidRDefault="004D413E" w:rsidP="004D41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D41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Aug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413E" w:rsidRPr="004D413E" w:rsidRDefault="004D413E" w:rsidP="004D41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D41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Sep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413E" w:rsidRPr="004D413E" w:rsidRDefault="004D413E" w:rsidP="004D41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D41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Oct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413E" w:rsidRPr="004D413E" w:rsidRDefault="004D413E" w:rsidP="004D41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D41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Nov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413E" w:rsidRPr="004D413E" w:rsidRDefault="004D413E" w:rsidP="004D41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D41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Dec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4D413E" w:rsidRPr="004D413E" w:rsidRDefault="004D413E" w:rsidP="004D41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D41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Grand Total</w:t>
            </w:r>
          </w:p>
        </w:tc>
      </w:tr>
      <w:tr w:rsidR="004D413E" w:rsidRPr="004D413E" w:rsidTr="004D413E">
        <w:trPr>
          <w:trHeight w:val="300"/>
        </w:trPr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413E" w:rsidRPr="004D413E" w:rsidRDefault="004D413E" w:rsidP="004D41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D41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413E" w:rsidRPr="004D413E" w:rsidRDefault="004D413E" w:rsidP="004D41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D41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88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413E" w:rsidRPr="004D413E" w:rsidRDefault="004D413E" w:rsidP="004D41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D41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413E" w:rsidRPr="004D413E" w:rsidRDefault="004D413E" w:rsidP="004D41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D41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99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413E" w:rsidRPr="004D413E" w:rsidRDefault="004D413E" w:rsidP="004D41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D41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413E" w:rsidRPr="004D413E" w:rsidRDefault="004D413E" w:rsidP="004D41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D41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97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413E" w:rsidRPr="004D413E" w:rsidRDefault="004D413E" w:rsidP="004D41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D41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109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413E" w:rsidRPr="004D413E" w:rsidRDefault="004D413E" w:rsidP="004D41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D41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96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413E" w:rsidRPr="004D413E" w:rsidRDefault="004D413E" w:rsidP="004D41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D41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72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413E" w:rsidRPr="004D413E" w:rsidRDefault="004D413E" w:rsidP="004D41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D41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84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413E" w:rsidRPr="004D413E" w:rsidRDefault="004D413E" w:rsidP="004D41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D41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413E" w:rsidRPr="004D413E" w:rsidRDefault="004D413E" w:rsidP="004D41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D41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78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413E" w:rsidRPr="004D413E" w:rsidRDefault="004D413E" w:rsidP="004D41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D41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77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4D413E" w:rsidRPr="004D413E" w:rsidRDefault="004D413E" w:rsidP="004D41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D41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1048</w:t>
            </w:r>
          </w:p>
        </w:tc>
      </w:tr>
      <w:tr w:rsidR="004D413E" w:rsidRPr="004D413E" w:rsidTr="004D413E">
        <w:trPr>
          <w:trHeight w:val="300"/>
        </w:trPr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413E" w:rsidRPr="004D413E" w:rsidRDefault="004D413E" w:rsidP="004D41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D41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2018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413E" w:rsidRPr="004D413E" w:rsidRDefault="004D413E" w:rsidP="004D41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D41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88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413E" w:rsidRPr="004D413E" w:rsidRDefault="004D413E" w:rsidP="004D41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D41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413E" w:rsidRPr="004D413E" w:rsidRDefault="004D413E" w:rsidP="004D41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D41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95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413E" w:rsidRPr="004D413E" w:rsidRDefault="004D413E" w:rsidP="004D41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D41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413E" w:rsidRPr="004D413E" w:rsidRDefault="004D413E" w:rsidP="004D41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D41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413E" w:rsidRPr="004D413E" w:rsidRDefault="004D413E" w:rsidP="004D41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D41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93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413E" w:rsidRPr="004D413E" w:rsidRDefault="004D413E" w:rsidP="004D41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D41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86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413E" w:rsidRPr="004D413E" w:rsidRDefault="004D413E" w:rsidP="004D41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D41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116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413E" w:rsidRPr="004D413E" w:rsidRDefault="004D413E" w:rsidP="004D41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D41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94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413E" w:rsidRPr="004D413E" w:rsidRDefault="004D413E" w:rsidP="004D41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D41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87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413E" w:rsidRPr="004D413E" w:rsidRDefault="004D413E" w:rsidP="004D41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D41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115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413E" w:rsidRPr="004D413E" w:rsidRDefault="004D413E" w:rsidP="004D41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D41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4D413E" w:rsidRPr="004D413E" w:rsidRDefault="004D413E" w:rsidP="004D41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D41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1130</w:t>
            </w:r>
          </w:p>
        </w:tc>
      </w:tr>
      <w:tr w:rsidR="004D413E" w:rsidRPr="004D413E" w:rsidTr="004D413E">
        <w:trPr>
          <w:trHeight w:val="300"/>
        </w:trPr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413E" w:rsidRPr="004D413E" w:rsidRDefault="004D413E" w:rsidP="004D41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D41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413E" w:rsidRPr="004D413E" w:rsidRDefault="004D413E" w:rsidP="004D41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D41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104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413E" w:rsidRPr="004D413E" w:rsidRDefault="004D413E" w:rsidP="004D41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D41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413E" w:rsidRPr="004D413E" w:rsidRDefault="004D413E" w:rsidP="004D41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D41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413E" w:rsidRPr="004D413E" w:rsidRDefault="004D413E" w:rsidP="004D41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D41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413E" w:rsidRPr="004D413E" w:rsidRDefault="004D413E" w:rsidP="004D41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D41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106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413E" w:rsidRPr="004D413E" w:rsidRDefault="004D413E" w:rsidP="004D41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D41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413E" w:rsidRPr="004D413E" w:rsidRDefault="004D413E" w:rsidP="004D41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D41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413E" w:rsidRPr="004D413E" w:rsidRDefault="004D413E" w:rsidP="004D41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D41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84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413E" w:rsidRPr="004D413E" w:rsidRDefault="004D413E" w:rsidP="004D41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D41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82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413E" w:rsidRPr="004D413E" w:rsidRDefault="004D413E" w:rsidP="004D41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D41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413E" w:rsidRPr="004D413E" w:rsidRDefault="004D413E" w:rsidP="004D41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D41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89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413E" w:rsidRPr="004D413E" w:rsidRDefault="004D413E" w:rsidP="004D41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D41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71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4D413E" w:rsidRPr="004D413E" w:rsidRDefault="004D413E" w:rsidP="004D41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D41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1105</w:t>
            </w:r>
          </w:p>
        </w:tc>
      </w:tr>
      <w:tr w:rsidR="004D413E" w:rsidRPr="004D413E" w:rsidTr="004D413E">
        <w:trPr>
          <w:trHeight w:val="300"/>
        </w:trPr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413E" w:rsidRPr="004D413E" w:rsidRDefault="004D413E" w:rsidP="004D41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D41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413E" w:rsidRPr="004D413E" w:rsidRDefault="004D413E" w:rsidP="004D41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D41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77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413E" w:rsidRPr="004D413E" w:rsidRDefault="004D413E" w:rsidP="004D41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D41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413E" w:rsidRPr="004D413E" w:rsidRDefault="004D413E" w:rsidP="004D41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D41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63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413E" w:rsidRPr="004D413E" w:rsidRDefault="004D413E" w:rsidP="004D41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D41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413E" w:rsidRPr="004D413E" w:rsidRDefault="004D413E" w:rsidP="004D41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D41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47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413E" w:rsidRPr="004D413E" w:rsidRDefault="004D413E" w:rsidP="004D41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D41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68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413E" w:rsidRPr="004D413E" w:rsidRDefault="004D413E" w:rsidP="004D41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D41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77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413E" w:rsidRPr="004D413E" w:rsidRDefault="004D413E" w:rsidP="004D41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D41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69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413E" w:rsidRPr="004D413E" w:rsidRDefault="004D413E" w:rsidP="004D41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D41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87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413E" w:rsidRPr="004D413E" w:rsidRDefault="004D413E" w:rsidP="004D41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D41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413E" w:rsidRPr="004D413E" w:rsidRDefault="004D413E" w:rsidP="004D41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D41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88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413E" w:rsidRPr="004D413E" w:rsidRDefault="004D413E" w:rsidP="004D41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D41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4D413E" w:rsidRPr="004D413E" w:rsidRDefault="004D413E" w:rsidP="004D41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D41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864</w:t>
            </w:r>
          </w:p>
        </w:tc>
      </w:tr>
      <w:tr w:rsidR="004D413E" w:rsidRPr="004D413E" w:rsidTr="004D413E">
        <w:trPr>
          <w:trHeight w:val="300"/>
        </w:trPr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413E" w:rsidRPr="004D413E" w:rsidRDefault="004D413E" w:rsidP="004D41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D41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413E" w:rsidRPr="004D413E" w:rsidRDefault="004D413E" w:rsidP="004D41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D41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413E" w:rsidRPr="004D413E" w:rsidRDefault="004D413E" w:rsidP="004D41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D41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413E" w:rsidRPr="004D413E" w:rsidRDefault="004D413E" w:rsidP="004D41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D41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413E" w:rsidRPr="004D413E" w:rsidRDefault="004D413E" w:rsidP="004D41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D41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413E" w:rsidRPr="004D413E" w:rsidRDefault="004D413E" w:rsidP="004D41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D41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98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413E" w:rsidRPr="004D413E" w:rsidRDefault="004D413E" w:rsidP="004D41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D41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117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413E" w:rsidRPr="004D413E" w:rsidRDefault="004D413E" w:rsidP="004D41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D41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107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413E" w:rsidRPr="004D413E" w:rsidRDefault="004D413E" w:rsidP="004D41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D41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65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413E" w:rsidRPr="004D413E" w:rsidRDefault="004D413E" w:rsidP="004D41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D41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83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413E" w:rsidRPr="004D413E" w:rsidRDefault="004D413E" w:rsidP="004D41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D41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89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413E" w:rsidRPr="004D413E" w:rsidRDefault="004D413E" w:rsidP="004D41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D41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413E" w:rsidRPr="004D413E" w:rsidRDefault="004D413E" w:rsidP="004D41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D41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95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4D413E" w:rsidRPr="004D413E" w:rsidRDefault="004D413E" w:rsidP="004D41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D41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1135</w:t>
            </w:r>
          </w:p>
        </w:tc>
      </w:tr>
      <w:tr w:rsidR="004D413E" w:rsidRPr="004D413E" w:rsidTr="004D413E">
        <w:trPr>
          <w:trHeight w:val="300"/>
        </w:trPr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413E" w:rsidRPr="004D413E" w:rsidRDefault="004D413E" w:rsidP="004D41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D41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413E" w:rsidRPr="004D413E" w:rsidRDefault="004D413E" w:rsidP="004D41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D41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83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413E" w:rsidRPr="004D413E" w:rsidRDefault="004D413E" w:rsidP="004D41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D41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413E" w:rsidRPr="004D413E" w:rsidRDefault="004D413E" w:rsidP="004D41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D41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108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413E" w:rsidRPr="004D413E" w:rsidRDefault="004D413E" w:rsidP="004D41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D41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413E" w:rsidRPr="004D413E" w:rsidRDefault="004D413E" w:rsidP="004D41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D41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112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413E" w:rsidRPr="004D413E" w:rsidRDefault="004D413E" w:rsidP="004D41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D41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88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413E" w:rsidRPr="004D413E" w:rsidRDefault="004D413E" w:rsidP="004D41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D41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99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413E" w:rsidRPr="004D413E" w:rsidRDefault="004D413E" w:rsidP="004D41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D41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119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413E" w:rsidRPr="004D413E" w:rsidRDefault="004D413E" w:rsidP="004D41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D41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413E" w:rsidRPr="004D413E" w:rsidRDefault="004D413E" w:rsidP="004D41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D41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413E" w:rsidRPr="004D413E" w:rsidRDefault="004D413E" w:rsidP="004D41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D41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413E" w:rsidRPr="004D413E" w:rsidRDefault="004D413E" w:rsidP="004D41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D41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97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4D413E" w:rsidRPr="004D413E" w:rsidRDefault="004D413E" w:rsidP="004D41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D41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1211</w:t>
            </w:r>
          </w:p>
        </w:tc>
      </w:tr>
      <w:tr w:rsidR="004D413E" w:rsidRPr="004D413E" w:rsidTr="004D413E">
        <w:trPr>
          <w:trHeight w:val="300"/>
        </w:trPr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413E" w:rsidRPr="004D413E" w:rsidRDefault="004D413E" w:rsidP="004D41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D41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413E" w:rsidRPr="004D413E" w:rsidRDefault="004D413E" w:rsidP="004D41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D41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122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413E" w:rsidRPr="004D413E" w:rsidRDefault="004D413E" w:rsidP="004D41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D41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413E" w:rsidRPr="004D413E" w:rsidRDefault="004D413E" w:rsidP="004D41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D41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106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413E" w:rsidRPr="004D413E" w:rsidRDefault="004D413E" w:rsidP="004D41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D41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413E" w:rsidRPr="004D413E" w:rsidRDefault="004D413E" w:rsidP="004D41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D41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95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413E" w:rsidRPr="004D413E" w:rsidRDefault="004D413E" w:rsidP="004D41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D41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112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413E" w:rsidRPr="004D413E" w:rsidRDefault="004D413E" w:rsidP="004D41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D41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126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413E" w:rsidRPr="004D413E" w:rsidRDefault="004D413E" w:rsidP="004D41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D41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102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413E" w:rsidRPr="004D413E" w:rsidRDefault="004D413E" w:rsidP="004D41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413E" w:rsidRPr="004D413E" w:rsidRDefault="004D413E" w:rsidP="004D41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413E" w:rsidRPr="004D413E" w:rsidRDefault="004D413E" w:rsidP="004D41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413E" w:rsidRPr="004D413E" w:rsidRDefault="004D413E" w:rsidP="004D41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4D413E" w:rsidRPr="004D413E" w:rsidRDefault="004D413E" w:rsidP="004D41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D41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841</w:t>
            </w:r>
          </w:p>
        </w:tc>
      </w:tr>
      <w:tr w:rsidR="004D413E" w:rsidRPr="004D413E" w:rsidTr="004D413E">
        <w:trPr>
          <w:trHeight w:val="300"/>
        </w:trPr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4D413E" w:rsidRPr="004D413E" w:rsidRDefault="004D413E" w:rsidP="004D413E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D41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Grand Total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4D413E" w:rsidRPr="004D413E" w:rsidRDefault="004D413E" w:rsidP="004D41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D41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633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4D413E" w:rsidRPr="004D413E" w:rsidRDefault="004D413E" w:rsidP="004D41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D41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4D413E" w:rsidRPr="004D413E" w:rsidRDefault="004D413E" w:rsidP="004D41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D41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677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4D413E" w:rsidRPr="004D413E" w:rsidRDefault="004D413E" w:rsidP="004D41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D41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559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4D413E" w:rsidRPr="004D413E" w:rsidRDefault="004D413E" w:rsidP="004D41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D41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656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4D413E" w:rsidRPr="004D413E" w:rsidRDefault="004D413E" w:rsidP="004D41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D41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687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4D413E" w:rsidRPr="004D413E" w:rsidRDefault="004D413E" w:rsidP="004D41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D41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696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4D413E" w:rsidRPr="004D413E" w:rsidRDefault="004D413E" w:rsidP="004D41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D41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627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4D413E" w:rsidRPr="004D413E" w:rsidRDefault="004D413E" w:rsidP="004D41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D41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520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4D413E" w:rsidRPr="004D413E" w:rsidRDefault="004D413E" w:rsidP="004D41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D41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563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4D413E" w:rsidRPr="004D413E" w:rsidRDefault="004D413E" w:rsidP="004D41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D41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625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4D413E" w:rsidRPr="004D413E" w:rsidRDefault="004D413E" w:rsidP="004D41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D41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482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4D413E" w:rsidRPr="004D413E" w:rsidRDefault="004D413E" w:rsidP="004D413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D41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7334</w:t>
            </w:r>
          </w:p>
        </w:tc>
      </w:tr>
    </w:tbl>
    <w:p w:rsidR="00A10460" w:rsidRDefault="00A10460" w:rsidP="002677FD">
      <w:pPr>
        <w:rPr>
          <w:rFonts w:ascii="Verdana" w:hAnsi="Verdana"/>
          <w:bCs/>
          <w:noProof/>
          <w:sz w:val="22"/>
          <w:szCs w:val="22"/>
        </w:rPr>
      </w:pPr>
    </w:p>
    <w:p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bookmarkStart w:id="0" w:name="_GoBack"/>
      <w:bookmarkEnd w:id="0"/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proofErr w:type="gramStart"/>
    <w:r w:rsidR="000C00ED" w:rsidRPr="002D32B6">
      <w:rPr>
        <w:b/>
        <w:color w:val="008A8C"/>
        <w:sz w:val="20"/>
        <w:szCs w:val="20"/>
      </w:rPr>
      <w:t>gofalu</w:t>
    </w:r>
    <w:proofErr w:type="spellEnd"/>
    <w:proofErr w:type="gram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r w:rsidR="000C00ED" w:rsidRPr="002D32B6">
      <w:rPr>
        <w:b/>
        <w:color w:val="008A8C"/>
        <w:sz w:val="20"/>
        <w:szCs w:val="20"/>
      </w:rPr>
      <w:t>amser</w:t>
    </w:r>
    <w:proofErr w:type="spellEnd"/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proofErr w:type="gramStart"/>
    <w:r w:rsidRPr="002D32B6">
      <w:rPr>
        <w:b/>
        <w:color w:val="6E609E"/>
        <w:sz w:val="20"/>
        <w:szCs w:val="20"/>
      </w:rPr>
      <w:t>caring</w:t>
    </w:r>
    <w:proofErr w:type="gramEnd"/>
    <w:r w:rsidRPr="002D32B6">
      <w:rPr>
        <w:b/>
        <w:color w:val="6E609E"/>
        <w:sz w:val="20"/>
        <w:szCs w:val="20"/>
      </w:rPr>
      <w:t xml:space="preserve">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156F80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Abertawe,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dros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</w:t>
                          </w:r>
                          <w:proofErr w:type="spellEnd"/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proofErr w:type="gram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proofErr w:type="gram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</w:t>
                          </w:r>
                          <w:proofErr w:type="gramEnd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 xml:space="preserve">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3.25pt;height:383.2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A53783"/>
    <w:multiLevelType w:val="hybridMultilevel"/>
    <w:tmpl w:val="DBACE28A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4"/>
  </w:num>
  <w:num w:numId="6">
    <w:abstractNumId w:val="3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56F80"/>
    <w:rsid w:val="00185784"/>
    <w:rsid w:val="001B1339"/>
    <w:rsid w:val="001E2D50"/>
    <w:rsid w:val="00213076"/>
    <w:rsid w:val="002156AF"/>
    <w:rsid w:val="002677FD"/>
    <w:rsid w:val="00296FDA"/>
    <w:rsid w:val="002A0EB2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D413E"/>
    <w:rsid w:val="004E1954"/>
    <w:rsid w:val="004F1E5A"/>
    <w:rsid w:val="00507750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275A57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03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8A5640-D44B-49F9-AEB0-0BF863F99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letterhead.dotx</Template>
  <TotalTime>10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14</cp:revision>
  <cp:lastPrinted>2019-03-26T11:11:00Z</cp:lastPrinted>
  <dcterms:created xsi:type="dcterms:W3CDTF">2021-09-13T07:38:00Z</dcterms:created>
  <dcterms:modified xsi:type="dcterms:W3CDTF">2023-09-27T10:24:00Z</dcterms:modified>
</cp:coreProperties>
</file>