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16FB03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43A87436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9A8EB0" wp14:editId="3D60D22D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2177E003" w14:textId="77777777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</w:t>
                            </w:r>
                            <w:r w:rsidR="00DC7FA9" w:rsidRPr="00116B1C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  <w:r w:rsidR="00213076" w:rsidRPr="00116B1C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16B1C" w:rsidRPr="00116B1C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23-J-019</w:t>
                            </w:r>
                          </w:p>
                          <w:p w14:paraId="0ED99422" w14:textId="77777777" w:rsidR="00DC7FA9" w:rsidRDefault="00DC7FA9" w:rsidP="00DC7FA9"/>
                          <w:p w14:paraId="4C1482F0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49F01FEE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</w:t>
                      </w:r>
                      <w:r w:rsidR="00DC7FA9" w:rsidRPr="00116B1C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:</w:t>
                      </w:r>
                      <w:r w:rsidR="00213076" w:rsidRPr="00116B1C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116B1C" w:rsidRPr="00116B1C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23-J-019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07F187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16D9F601" w14:textId="77777777" w:rsidR="00116B1C" w:rsidRDefault="00A10460" w:rsidP="00116B1C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42BF525D" w14:textId="04937267" w:rsidR="00116B1C" w:rsidRDefault="00116B1C" w:rsidP="00116B1C">
      <w:pPr>
        <w:pStyle w:val="ListParagraph"/>
        <w:numPr>
          <w:ilvl w:val="0"/>
          <w:numId w:val="24"/>
        </w:numPr>
        <w:spacing w:before="0" w:line="252" w:lineRule="auto"/>
        <w:ind w:right="0"/>
        <w:rPr>
          <w:rFonts w:ascii="Verdana" w:eastAsia="Times New Roman" w:hAnsi="Verdana"/>
          <w:b/>
          <w:sz w:val="22"/>
          <w:szCs w:val="22"/>
        </w:rPr>
      </w:pPr>
      <w:r w:rsidRPr="00116B1C">
        <w:rPr>
          <w:rFonts w:ascii="Verdana" w:eastAsia="Times New Roman" w:hAnsi="Verdana"/>
          <w:b/>
          <w:sz w:val="22"/>
          <w:szCs w:val="22"/>
        </w:rPr>
        <w:t xml:space="preserve">Please can you confirm how many shifts have been released/allocated to </w:t>
      </w:r>
      <w:r w:rsidRPr="002D50AB">
        <w:rPr>
          <w:rFonts w:ascii="Verdana" w:eastAsia="Times New Roman" w:hAnsi="Verdana"/>
          <w:b/>
          <w:sz w:val="22"/>
          <w:szCs w:val="22"/>
        </w:rPr>
        <w:t>O</w:t>
      </w:r>
      <w:r w:rsidR="002D50AB" w:rsidRPr="002D50AB">
        <w:rPr>
          <w:rFonts w:ascii="Verdana" w:eastAsia="Times New Roman" w:hAnsi="Verdana"/>
          <w:b/>
          <w:sz w:val="22"/>
          <w:szCs w:val="22"/>
        </w:rPr>
        <w:t>n</w:t>
      </w:r>
      <w:r w:rsidR="002D50AB" w:rsidRPr="002D50AB">
        <w:rPr>
          <w:rFonts w:ascii="Verdana" w:eastAsia="Times New Roman" w:hAnsi="Verdana"/>
          <w:b/>
          <w:sz w:val="22"/>
          <w:szCs w:val="22"/>
        </w:rPr>
        <w:t xml:space="preserve"> </w:t>
      </w:r>
      <w:r w:rsidRPr="00116B1C">
        <w:rPr>
          <w:rFonts w:ascii="Verdana" w:eastAsia="Times New Roman" w:hAnsi="Verdana"/>
          <w:b/>
          <w:sz w:val="22"/>
          <w:szCs w:val="22"/>
        </w:rPr>
        <w:t>framework agencies within the last 60 days?</w:t>
      </w:r>
    </w:p>
    <w:p w14:paraId="40C796FF" w14:textId="77777777" w:rsidR="00116B1C" w:rsidRDefault="00116B1C" w:rsidP="00116B1C">
      <w:pPr>
        <w:pStyle w:val="ListParagraph"/>
        <w:spacing w:before="0" w:line="252" w:lineRule="auto"/>
        <w:ind w:left="865" w:right="0"/>
        <w:rPr>
          <w:rFonts w:ascii="Verdana" w:eastAsia="Times New Roman" w:hAnsi="Verdana"/>
          <w:sz w:val="22"/>
          <w:szCs w:val="22"/>
        </w:rPr>
      </w:pPr>
      <w:r w:rsidRPr="00116B1C">
        <w:rPr>
          <w:rFonts w:ascii="Verdana" w:eastAsia="Times New Roman" w:hAnsi="Verdana"/>
          <w:sz w:val="22"/>
          <w:szCs w:val="22"/>
        </w:rPr>
        <w:t>10325</w:t>
      </w:r>
    </w:p>
    <w:p w14:paraId="43F88CFA" w14:textId="77777777" w:rsidR="00116B1C" w:rsidRPr="00116B1C" w:rsidRDefault="00116B1C" w:rsidP="00116B1C">
      <w:pPr>
        <w:pStyle w:val="ListParagraph"/>
        <w:spacing w:before="0" w:line="252" w:lineRule="auto"/>
        <w:ind w:left="865" w:right="0"/>
        <w:rPr>
          <w:rFonts w:ascii="Verdana" w:eastAsia="Times New Roman" w:hAnsi="Verdana"/>
          <w:sz w:val="22"/>
          <w:szCs w:val="22"/>
        </w:rPr>
      </w:pPr>
    </w:p>
    <w:p w14:paraId="31453294" w14:textId="24140B56" w:rsidR="00116B1C" w:rsidRDefault="00116B1C" w:rsidP="00566C92">
      <w:pPr>
        <w:pStyle w:val="ListParagraph"/>
        <w:numPr>
          <w:ilvl w:val="0"/>
          <w:numId w:val="24"/>
        </w:numPr>
        <w:spacing w:before="0" w:line="252" w:lineRule="auto"/>
        <w:ind w:right="0"/>
        <w:rPr>
          <w:rFonts w:ascii="Verdana" w:eastAsia="Times New Roman" w:hAnsi="Verdana"/>
          <w:b/>
          <w:sz w:val="22"/>
          <w:szCs w:val="22"/>
        </w:rPr>
      </w:pPr>
      <w:r w:rsidRPr="00116B1C">
        <w:rPr>
          <w:rFonts w:ascii="Verdana" w:eastAsia="Times New Roman" w:hAnsi="Verdana"/>
          <w:b/>
          <w:sz w:val="22"/>
          <w:szCs w:val="22"/>
        </w:rPr>
        <w:t>In the last 60 days which wards, or departments were these O</w:t>
      </w:r>
      <w:r w:rsidR="002D50AB">
        <w:rPr>
          <w:rFonts w:ascii="Verdana" w:eastAsia="Times New Roman" w:hAnsi="Verdana"/>
          <w:b/>
          <w:sz w:val="22"/>
          <w:szCs w:val="22"/>
        </w:rPr>
        <w:t>n</w:t>
      </w:r>
      <w:r w:rsidRPr="00116B1C">
        <w:rPr>
          <w:rFonts w:ascii="Verdana" w:eastAsia="Times New Roman" w:hAnsi="Verdana"/>
          <w:b/>
          <w:sz w:val="22"/>
          <w:szCs w:val="22"/>
        </w:rPr>
        <w:t xml:space="preserve"> framework</w:t>
      </w:r>
    </w:p>
    <w:p w14:paraId="46B236D9" w14:textId="77777777" w:rsidR="00116B1C" w:rsidRPr="00116B1C" w:rsidRDefault="00116B1C" w:rsidP="00116B1C">
      <w:pPr>
        <w:spacing w:before="0" w:line="252" w:lineRule="auto"/>
        <w:ind w:right="0"/>
        <w:rPr>
          <w:rFonts w:ascii="Verdana" w:eastAsia="Times New Roman" w:hAnsi="Verdana"/>
          <w:b/>
          <w:sz w:val="22"/>
          <w:szCs w:val="22"/>
        </w:rPr>
      </w:pPr>
    </w:p>
    <w:tbl>
      <w:tblPr>
        <w:tblW w:w="42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0"/>
      </w:tblGrid>
      <w:tr w:rsidR="00116B1C" w:rsidRPr="00116B1C" w14:paraId="1742E2EC" w14:textId="77777777" w:rsidTr="00C76B76">
        <w:trPr>
          <w:trHeight w:val="315"/>
          <w:jc w:val="center"/>
        </w:trPr>
        <w:tc>
          <w:tcPr>
            <w:tcW w:w="4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EF0FEE" w14:textId="77777777" w:rsidR="00116B1C" w:rsidRPr="00116B1C" w:rsidRDefault="00116B1C" w:rsidP="00116B1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Derwen Cefn Coed</w:t>
            </w:r>
          </w:p>
        </w:tc>
      </w:tr>
      <w:tr w:rsidR="00116B1C" w:rsidRPr="00116B1C" w14:paraId="629F0F12" w14:textId="77777777" w:rsidTr="00C76B76">
        <w:trPr>
          <w:trHeight w:val="315"/>
          <w:jc w:val="center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C0839D1" w14:textId="77777777" w:rsidR="00116B1C" w:rsidRPr="00116B1C" w:rsidRDefault="00116B1C" w:rsidP="00116B1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Llwyneryr MH &amp; LD</w:t>
            </w:r>
          </w:p>
        </w:tc>
      </w:tr>
      <w:tr w:rsidR="00116B1C" w:rsidRPr="00116B1C" w14:paraId="4CBE3B11" w14:textId="77777777" w:rsidTr="00C76B76">
        <w:trPr>
          <w:trHeight w:val="315"/>
          <w:jc w:val="center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B120108" w14:textId="77777777" w:rsidR="00116B1C" w:rsidRPr="00116B1C" w:rsidRDefault="00116B1C" w:rsidP="00116B1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Dan-Y-Deri MH &amp; LD</w:t>
            </w:r>
          </w:p>
        </w:tc>
      </w:tr>
      <w:tr w:rsidR="00116B1C" w:rsidRPr="00116B1C" w14:paraId="6E8CE4F4" w14:textId="77777777" w:rsidTr="00C76B76">
        <w:trPr>
          <w:trHeight w:val="315"/>
          <w:jc w:val="center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8ECC6A1" w14:textId="77777777" w:rsidR="00116B1C" w:rsidRPr="00116B1C" w:rsidRDefault="00116B1C" w:rsidP="00116B1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Anglesey Ward</w:t>
            </w:r>
          </w:p>
        </w:tc>
      </w:tr>
      <w:tr w:rsidR="00116B1C" w:rsidRPr="00116B1C" w14:paraId="42485DD2" w14:textId="77777777" w:rsidTr="00C76B76">
        <w:trPr>
          <w:trHeight w:val="315"/>
          <w:jc w:val="center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385602" w14:textId="77777777" w:rsidR="00116B1C" w:rsidRPr="00116B1C" w:rsidRDefault="00116B1C" w:rsidP="00116B1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Ward W Morriston</w:t>
            </w:r>
          </w:p>
        </w:tc>
      </w:tr>
      <w:tr w:rsidR="00116B1C" w:rsidRPr="00116B1C" w14:paraId="6B58558F" w14:textId="77777777" w:rsidTr="00C76B76">
        <w:trPr>
          <w:trHeight w:val="315"/>
          <w:jc w:val="center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442BFC" w14:textId="77777777" w:rsidR="00116B1C" w:rsidRPr="00116B1C" w:rsidRDefault="00116B1C" w:rsidP="00116B1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ED Morriston</w:t>
            </w:r>
          </w:p>
        </w:tc>
      </w:tr>
      <w:tr w:rsidR="00116B1C" w:rsidRPr="00116B1C" w14:paraId="7BFBE8CF" w14:textId="77777777" w:rsidTr="00C76B76">
        <w:trPr>
          <w:trHeight w:val="315"/>
          <w:jc w:val="center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6D74842" w14:textId="77777777" w:rsidR="00116B1C" w:rsidRPr="00116B1C" w:rsidRDefault="00116B1C" w:rsidP="00116B1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Ward J Morriston</w:t>
            </w:r>
          </w:p>
        </w:tc>
      </w:tr>
      <w:tr w:rsidR="00116B1C" w:rsidRPr="00116B1C" w14:paraId="6E36D6BF" w14:textId="77777777" w:rsidTr="00C76B76">
        <w:trPr>
          <w:trHeight w:val="315"/>
          <w:jc w:val="center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A1F4F6E" w14:textId="77777777" w:rsidR="00116B1C" w:rsidRPr="00116B1C" w:rsidRDefault="00116B1C" w:rsidP="00116B1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Ty Olwen - Morriston</w:t>
            </w:r>
          </w:p>
        </w:tc>
      </w:tr>
      <w:tr w:rsidR="00116B1C" w:rsidRPr="00116B1C" w14:paraId="52C08004" w14:textId="77777777" w:rsidTr="00C76B76">
        <w:trPr>
          <w:trHeight w:val="315"/>
          <w:jc w:val="center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D94889" w14:textId="77777777" w:rsidR="00116B1C" w:rsidRPr="00116B1C" w:rsidRDefault="00116B1C" w:rsidP="00116B1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Coronary Care Unit</w:t>
            </w:r>
          </w:p>
        </w:tc>
      </w:tr>
      <w:tr w:rsidR="00116B1C" w:rsidRPr="00116B1C" w14:paraId="08C7D25B" w14:textId="77777777" w:rsidTr="00C76B76">
        <w:trPr>
          <w:trHeight w:val="315"/>
          <w:jc w:val="center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FC07E6" w14:textId="77777777" w:rsidR="00116B1C" w:rsidRPr="00116B1C" w:rsidRDefault="00116B1C" w:rsidP="00116B1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Powys Ward</w:t>
            </w:r>
          </w:p>
        </w:tc>
      </w:tr>
      <w:tr w:rsidR="00116B1C" w:rsidRPr="00116B1C" w14:paraId="77F6BBD3" w14:textId="77777777" w:rsidTr="00C76B76">
        <w:trPr>
          <w:trHeight w:val="315"/>
          <w:jc w:val="center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4DDB1B1" w14:textId="77777777" w:rsidR="00116B1C" w:rsidRPr="00116B1C" w:rsidRDefault="00116B1C" w:rsidP="00116B1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SDMU Morr</w:t>
            </w:r>
          </w:p>
        </w:tc>
      </w:tr>
      <w:tr w:rsidR="00116B1C" w:rsidRPr="00116B1C" w14:paraId="741E04A7" w14:textId="77777777" w:rsidTr="00C76B76">
        <w:trPr>
          <w:trHeight w:val="315"/>
          <w:jc w:val="center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F90767A" w14:textId="77777777" w:rsidR="00116B1C" w:rsidRPr="00116B1C" w:rsidRDefault="00116B1C" w:rsidP="00116B1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Ward S Morriston</w:t>
            </w:r>
          </w:p>
        </w:tc>
      </w:tr>
      <w:tr w:rsidR="00116B1C" w:rsidRPr="00116B1C" w14:paraId="6B98C3A7" w14:textId="77777777" w:rsidTr="00C76B76">
        <w:trPr>
          <w:trHeight w:val="315"/>
          <w:jc w:val="center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EA56ECF" w14:textId="77777777" w:rsidR="00116B1C" w:rsidRPr="00116B1C" w:rsidRDefault="00116B1C" w:rsidP="00116B1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Bryn Afon</w:t>
            </w:r>
          </w:p>
        </w:tc>
      </w:tr>
      <w:tr w:rsidR="00116B1C" w:rsidRPr="00116B1C" w14:paraId="5AC23D3D" w14:textId="77777777" w:rsidTr="00C76B76">
        <w:trPr>
          <w:trHeight w:val="315"/>
          <w:jc w:val="center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E96D04F" w14:textId="77777777" w:rsidR="00116B1C" w:rsidRPr="00116B1C" w:rsidRDefault="00116B1C" w:rsidP="00116B1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lastRenderedPageBreak/>
              <w:t>Ward 12 Singleton</w:t>
            </w:r>
          </w:p>
        </w:tc>
      </w:tr>
      <w:tr w:rsidR="00116B1C" w:rsidRPr="00116B1C" w14:paraId="66DAE809" w14:textId="77777777" w:rsidTr="00C76B76">
        <w:trPr>
          <w:trHeight w:val="315"/>
          <w:jc w:val="center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B4457E" w14:textId="77777777" w:rsidR="00116B1C" w:rsidRPr="00116B1C" w:rsidRDefault="00116B1C" w:rsidP="00116B1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Onnen Cefn Coed</w:t>
            </w:r>
          </w:p>
        </w:tc>
      </w:tr>
      <w:tr w:rsidR="00116B1C" w:rsidRPr="00116B1C" w14:paraId="037D8121" w14:textId="77777777" w:rsidTr="00C76B76">
        <w:trPr>
          <w:trHeight w:val="315"/>
          <w:jc w:val="center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704855F" w14:textId="77777777" w:rsidR="00116B1C" w:rsidRPr="00116B1C" w:rsidRDefault="00116B1C" w:rsidP="00116B1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Ward M - Morriston</w:t>
            </w:r>
          </w:p>
        </w:tc>
      </w:tr>
      <w:tr w:rsidR="00116B1C" w:rsidRPr="00116B1C" w14:paraId="355F4ECC" w14:textId="77777777" w:rsidTr="00C76B76">
        <w:trPr>
          <w:trHeight w:val="315"/>
          <w:jc w:val="center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CF8CF5" w14:textId="77777777" w:rsidR="00116B1C" w:rsidRPr="00116B1C" w:rsidRDefault="00116B1C" w:rsidP="00116B1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Hafod-y-Wennol MH &amp; LD</w:t>
            </w:r>
          </w:p>
        </w:tc>
      </w:tr>
      <w:tr w:rsidR="00116B1C" w:rsidRPr="00116B1C" w14:paraId="61F8A7D0" w14:textId="77777777" w:rsidTr="00C76B76">
        <w:trPr>
          <w:trHeight w:val="315"/>
          <w:jc w:val="center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45EC001" w14:textId="77777777" w:rsidR="00116B1C" w:rsidRPr="00116B1C" w:rsidRDefault="00116B1C" w:rsidP="00116B1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Pembroke Morr</w:t>
            </w:r>
          </w:p>
        </w:tc>
      </w:tr>
      <w:tr w:rsidR="00116B1C" w:rsidRPr="00116B1C" w14:paraId="1C4E3655" w14:textId="77777777" w:rsidTr="00C76B76">
        <w:trPr>
          <w:trHeight w:val="315"/>
          <w:jc w:val="center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4AB6A9" w14:textId="77777777" w:rsidR="00116B1C" w:rsidRPr="00116B1C" w:rsidRDefault="00116B1C" w:rsidP="00116B1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Ward B Stroke NPTH</w:t>
            </w:r>
          </w:p>
        </w:tc>
      </w:tr>
      <w:tr w:rsidR="00116B1C" w:rsidRPr="00116B1C" w14:paraId="7BDF837C" w14:textId="77777777" w:rsidTr="00C76B76">
        <w:trPr>
          <w:trHeight w:val="315"/>
          <w:jc w:val="center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87128C" w14:textId="77777777" w:rsidR="00116B1C" w:rsidRPr="00116B1C" w:rsidRDefault="00116B1C" w:rsidP="00116B1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Gower Ward Morriston</w:t>
            </w:r>
          </w:p>
        </w:tc>
      </w:tr>
      <w:tr w:rsidR="00116B1C" w:rsidRPr="00116B1C" w14:paraId="28BFE68D" w14:textId="77777777" w:rsidTr="00C76B76">
        <w:trPr>
          <w:trHeight w:val="315"/>
          <w:jc w:val="center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C42B5A" w14:textId="77777777" w:rsidR="00116B1C" w:rsidRPr="00116B1C" w:rsidRDefault="00116B1C" w:rsidP="00116B1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OPAS - Morriston</w:t>
            </w:r>
          </w:p>
        </w:tc>
      </w:tr>
      <w:tr w:rsidR="00116B1C" w:rsidRPr="00116B1C" w14:paraId="4406C04F" w14:textId="77777777" w:rsidTr="00C76B76">
        <w:trPr>
          <w:trHeight w:val="315"/>
          <w:jc w:val="center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4FC744E" w14:textId="77777777" w:rsidR="00116B1C" w:rsidRPr="00116B1C" w:rsidRDefault="00116B1C" w:rsidP="00116B1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Laurels &amp; Briary MH &amp; LD</w:t>
            </w:r>
          </w:p>
        </w:tc>
      </w:tr>
      <w:tr w:rsidR="00116B1C" w:rsidRPr="00116B1C" w14:paraId="40CDA0BF" w14:textId="77777777" w:rsidTr="00C76B76">
        <w:trPr>
          <w:trHeight w:val="315"/>
          <w:jc w:val="center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0C66B9" w14:textId="77777777" w:rsidR="00116B1C" w:rsidRPr="00116B1C" w:rsidRDefault="00116B1C" w:rsidP="00116B1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Ward D NPTH</w:t>
            </w:r>
          </w:p>
        </w:tc>
      </w:tr>
      <w:tr w:rsidR="00116B1C" w:rsidRPr="00116B1C" w14:paraId="320833BC" w14:textId="77777777" w:rsidTr="00C76B76">
        <w:trPr>
          <w:trHeight w:val="315"/>
          <w:jc w:val="center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B9C9B8D" w14:textId="77777777" w:rsidR="00116B1C" w:rsidRPr="00116B1C" w:rsidRDefault="00116B1C" w:rsidP="00116B1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Rowan House MH &amp; LD</w:t>
            </w:r>
          </w:p>
        </w:tc>
      </w:tr>
      <w:tr w:rsidR="00116B1C" w:rsidRPr="00116B1C" w14:paraId="70FD4004" w14:textId="77777777" w:rsidTr="00C76B76">
        <w:trPr>
          <w:trHeight w:val="315"/>
          <w:jc w:val="center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B58005" w14:textId="77777777" w:rsidR="00116B1C" w:rsidRPr="00116B1C" w:rsidRDefault="00116B1C" w:rsidP="00116B1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Labour Ward</w:t>
            </w:r>
          </w:p>
        </w:tc>
      </w:tr>
      <w:tr w:rsidR="00116B1C" w:rsidRPr="00116B1C" w14:paraId="61AD61BE" w14:textId="77777777" w:rsidTr="00C76B76">
        <w:trPr>
          <w:trHeight w:val="315"/>
          <w:jc w:val="center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E8DD190" w14:textId="77777777" w:rsidR="00116B1C" w:rsidRPr="00116B1C" w:rsidRDefault="00116B1C" w:rsidP="00116B1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Ward C Rehab NPTH</w:t>
            </w:r>
          </w:p>
        </w:tc>
      </w:tr>
      <w:tr w:rsidR="00116B1C" w:rsidRPr="00116B1C" w14:paraId="308A4FE0" w14:textId="77777777" w:rsidTr="00C76B76">
        <w:trPr>
          <w:trHeight w:val="315"/>
          <w:jc w:val="center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8BAD75" w14:textId="77777777" w:rsidR="00116B1C" w:rsidRPr="00116B1C" w:rsidRDefault="00116B1C" w:rsidP="00116B1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Ward R Morriston</w:t>
            </w:r>
          </w:p>
        </w:tc>
      </w:tr>
      <w:tr w:rsidR="00116B1C" w:rsidRPr="00116B1C" w14:paraId="06327303" w14:textId="77777777" w:rsidTr="00C76B76">
        <w:trPr>
          <w:trHeight w:val="315"/>
          <w:jc w:val="center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270D35" w14:textId="77777777" w:rsidR="00116B1C" w:rsidRPr="00116B1C" w:rsidRDefault="00116B1C" w:rsidP="00116B1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Ogmore Ward Caswell Clinic</w:t>
            </w:r>
          </w:p>
        </w:tc>
      </w:tr>
      <w:tr w:rsidR="00116B1C" w:rsidRPr="00116B1C" w14:paraId="4E35ACA5" w14:textId="77777777" w:rsidTr="00C76B76">
        <w:trPr>
          <w:trHeight w:val="315"/>
          <w:jc w:val="center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72FBE0" w14:textId="77777777" w:rsidR="00116B1C" w:rsidRPr="00116B1C" w:rsidRDefault="00116B1C" w:rsidP="00116B1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Cardigan Ward Morriston</w:t>
            </w:r>
          </w:p>
        </w:tc>
      </w:tr>
      <w:tr w:rsidR="00116B1C" w:rsidRPr="00116B1C" w14:paraId="6A77FE29" w14:textId="77777777" w:rsidTr="00C76B76">
        <w:trPr>
          <w:trHeight w:val="315"/>
          <w:jc w:val="center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C2D21D6" w14:textId="77777777" w:rsidR="00116B1C" w:rsidRPr="00116B1C" w:rsidRDefault="00116B1C" w:rsidP="00116B1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Tonna Suite 2</w:t>
            </w:r>
          </w:p>
        </w:tc>
      </w:tr>
      <w:tr w:rsidR="00116B1C" w:rsidRPr="00116B1C" w14:paraId="74152B3E" w14:textId="77777777" w:rsidTr="00C76B76">
        <w:trPr>
          <w:trHeight w:val="315"/>
          <w:jc w:val="center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5E48A2" w14:textId="77777777" w:rsidR="00116B1C" w:rsidRPr="00116B1C" w:rsidRDefault="00116B1C" w:rsidP="00116B1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Ward G Morriston</w:t>
            </w:r>
          </w:p>
        </w:tc>
      </w:tr>
      <w:tr w:rsidR="00116B1C" w:rsidRPr="00116B1C" w14:paraId="182BBDE5" w14:textId="77777777" w:rsidTr="00C76B76">
        <w:trPr>
          <w:trHeight w:val="315"/>
          <w:jc w:val="center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28D2CC" w14:textId="77777777" w:rsidR="00116B1C" w:rsidRPr="00116B1C" w:rsidRDefault="00116B1C" w:rsidP="00116B1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AMU Morriston</w:t>
            </w:r>
          </w:p>
        </w:tc>
      </w:tr>
      <w:tr w:rsidR="00116B1C" w:rsidRPr="00116B1C" w14:paraId="3DF287F3" w14:textId="77777777" w:rsidTr="00C76B76">
        <w:trPr>
          <w:trHeight w:val="315"/>
          <w:jc w:val="center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20AF50" w14:textId="77777777" w:rsidR="00116B1C" w:rsidRPr="00116B1C" w:rsidRDefault="00116B1C" w:rsidP="00116B1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TAWE Ward Morriston</w:t>
            </w:r>
          </w:p>
        </w:tc>
      </w:tr>
      <w:tr w:rsidR="00116B1C" w:rsidRPr="00116B1C" w14:paraId="33FE1C67" w14:textId="77777777" w:rsidTr="00C76B76">
        <w:trPr>
          <w:trHeight w:val="315"/>
          <w:jc w:val="center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C5640BC" w14:textId="77777777" w:rsidR="00116B1C" w:rsidRPr="00116B1C" w:rsidRDefault="00116B1C" w:rsidP="00116B1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Ward V Morr</w:t>
            </w:r>
          </w:p>
        </w:tc>
      </w:tr>
      <w:tr w:rsidR="00116B1C" w:rsidRPr="00116B1C" w14:paraId="762A1040" w14:textId="77777777" w:rsidTr="00C76B76">
        <w:trPr>
          <w:trHeight w:val="315"/>
          <w:jc w:val="center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694666C" w14:textId="77777777" w:rsidR="00116B1C" w:rsidRPr="00116B1C" w:rsidRDefault="00116B1C" w:rsidP="00116B1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Cedar Ward -Taith Newydd</w:t>
            </w:r>
          </w:p>
        </w:tc>
      </w:tr>
      <w:tr w:rsidR="00116B1C" w:rsidRPr="00116B1C" w14:paraId="130F0DD2" w14:textId="77777777" w:rsidTr="00C76B76">
        <w:trPr>
          <w:trHeight w:val="315"/>
          <w:jc w:val="center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BE7158" w14:textId="77777777" w:rsidR="00116B1C" w:rsidRPr="00116B1C" w:rsidRDefault="00116B1C" w:rsidP="00116B1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Penarth Ward Caswell Clinic</w:t>
            </w:r>
          </w:p>
        </w:tc>
      </w:tr>
      <w:tr w:rsidR="00116B1C" w:rsidRPr="00116B1C" w14:paraId="4EF3A585" w14:textId="77777777" w:rsidTr="00C76B76">
        <w:trPr>
          <w:trHeight w:val="315"/>
          <w:jc w:val="center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91E464" w14:textId="77777777" w:rsidR="00116B1C" w:rsidRPr="00116B1C" w:rsidRDefault="00116B1C" w:rsidP="00116B1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Theatres - MSK Morriston</w:t>
            </w:r>
          </w:p>
        </w:tc>
      </w:tr>
      <w:tr w:rsidR="00116B1C" w:rsidRPr="00116B1C" w14:paraId="4FCE426A" w14:textId="77777777" w:rsidTr="00C76B76">
        <w:trPr>
          <w:trHeight w:val="315"/>
          <w:jc w:val="center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421CD4F" w14:textId="77777777" w:rsidR="00116B1C" w:rsidRPr="00116B1C" w:rsidRDefault="00116B1C" w:rsidP="00116B1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Theatres Singleton</w:t>
            </w:r>
          </w:p>
        </w:tc>
      </w:tr>
      <w:tr w:rsidR="00116B1C" w:rsidRPr="00116B1C" w14:paraId="66A83FCB" w14:textId="77777777" w:rsidTr="00C76B76">
        <w:trPr>
          <w:trHeight w:val="315"/>
          <w:jc w:val="center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6D6B9F2" w14:textId="77777777" w:rsidR="00116B1C" w:rsidRPr="00116B1C" w:rsidRDefault="00116B1C" w:rsidP="00116B1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SDEC</w:t>
            </w:r>
          </w:p>
        </w:tc>
      </w:tr>
      <w:tr w:rsidR="00116B1C" w:rsidRPr="00116B1C" w14:paraId="3C7E5D12" w14:textId="77777777" w:rsidTr="00C76B76">
        <w:trPr>
          <w:trHeight w:val="315"/>
          <w:jc w:val="center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A44881" w14:textId="77777777" w:rsidR="00116B1C" w:rsidRPr="00116B1C" w:rsidRDefault="00116B1C" w:rsidP="00116B1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Acute Oncology Service</w:t>
            </w:r>
          </w:p>
        </w:tc>
      </w:tr>
      <w:tr w:rsidR="00116B1C" w:rsidRPr="00116B1C" w14:paraId="6CB6ACE8" w14:textId="77777777" w:rsidTr="00C76B76">
        <w:trPr>
          <w:trHeight w:val="315"/>
          <w:jc w:val="center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6C55E12" w14:textId="77777777" w:rsidR="00116B1C" w:rsidRPr="00116B1C" w:rsidRDefault="00116B1C" w:rsidP="00116B1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N.A.U</w:t>
            </w:r>
          </w:p>
        </w:tc>
      </w:tr>
      <w:tr w:rsidR="00116B1C" w:rsidRPr="00116B1C" w14:paraId="1C430618" w14:textId="77777777" w:rsidTr="00C76B76">
        <w:trPr>
          <w:trHeight w:val="315"/>
          <w:jc w:val="center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142E5A" w14:textId="77777777" w:rsidR="00116B1C" w:rsidRPr="00116B1C" w:rsidRDefault="00116B1C" w:rsidP="00116B1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lastRenderedPageBreak/>
              <w:t>Theatres -  NPTH</w:t>
            </w:r>
          </w:p>
        </w:tc>
      </w:tr>
      <w:tr w:rsidR="00116B1C" w:rsidRPr="00116B1C" w14:paraId="0249F6D9" w14:textId="77777777" w:rsidTr="00C76B76">
        <w:trPr>
          <w:trHeight w:val="315"/>
          <w:jc w:val="center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4D8090" w14:textId="77777777" w:rsidR="00116B1C" w:rsidRPr="00116B1C" w:rsidRDefault="00116B1C" w:rsidP="00116B1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Chemotherapy Day Unit</w:t>
            </w:r>
          </w:p>
        </w:tc>
      </w:tr>
      <w:tr w:rsidR="00116B1C" w:rsidRPr="00116B1C" w14:paraId="20B44FD1" w14:textId="77777777" w:rsidTr="00C76B76">
        <w:trPr>
          <w:trHeight w:val="315"/>
          <w:jc w:val="center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8F90D6" w14:textId="77777777" w:rsidR="00116B1C" w:rsidRPr="00116B1C" w:rsidRDefault="00116B1C" w:rsidP="00116B1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Wound Care Clinics</w:t>
            </w:r>
          </w:p>
        </w:tc>
      </w:tr>
      <w:tr w:rsidR="00116B1C" w:rsidRPr="00116B1C" w14:paraId="42357CA3" w14:textId="77777777" w:rsidTr="00C76B76">
        <w:trPr>
          <w:trHeight w:val="315"/>
          <w:jc w:val="center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066C8E3" w14:textId="77777777" w:rsidR="00116B1C" w:rsidRPr="00116B1C" w:rsidRDefault="00116B1C" w:rsidP="00116B1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City Cluster</w:t>
            </w:r>
          </w:p>
        </w:tc>
      </w:tr>
      <w:tr w:rsidR="00116B1C" w:rsidRPr="00116B1C" w14:paraId="7EB93A38" w14:textId="77777777" w:rsidTr="00C76B76">
        <w:trPr>
          <w:trHeight w:val="315"/>
          <w:jc w:val="center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FB60B2" w14:textId="77777777" w:rsidR="00116B1C" w:rsidRPr="00116B1C" w:rsidRDefault="00116B1C" w:rsidP="00116B1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Bay Cluster</w:t>
            </w:r>
          </w:p>
        </w:tc>
      </w:tr>
      <w:tr w:rsidR="00116B1C" w:rsidRPr="00116B1C" w14:paraId="20C3CFDB" w14:textId="77777777" w:rsidTr="00C76B76">
        <w:trPr>
          <w:trHeight w:val="315"/>
          <w:jc w:val="center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FB60F8" w14:textId="77777777" w:rsidR="00116B1C" w:rsidRPr="00116B1C" w:rsidRDefault="00116B1C" w:rsidP="00116B1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Penderry Cluster</w:t>
            </w:r>
          </w:p>
        </w:tc>
      </w:tr>
      <w:tr w:rsidR="00116B1C" w:rsidRPr="00116B1C" w14:paraId="77841BD3" w14:textId="77777777" w:rsidTr="00C76B76">
        <w:trPr>
          <w:trHeight w:val="315"/>
          <w:jc w:val="center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09BC29" w14:textId="77777777" w:rsidR="00116B1C" w:rsidRPr="00116B1C" w:rsidRDefault="00116B1C" w:rsidP="00116B1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CAMHS Assessment &amp; Treatment Team</w:t>
            </w:r>
          </w:p>
        </w:tc>
      </w:tr>
      <w:tr w:rsidR="00116B1C" w:rsidRPr="00116B1C" w14:paraId="1DF516EE" w14:textId="77777777" w:rsidTr="00C76B76">
        <w:trPr>
          <w:trHeight w:val="315"/>
          <w:jc w:val="center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2C70EE" w14:textId="77777777" w:rsidR="00116B1C" w:rsidRPr="00116B1C" w:rsidRDefault="00116B1C" w:rsidP="00116B1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Swn-y-Afon MH &amp; LD</w:t>
            </w:r>
          </w:p>
        </w:tc>
      </w:tr>
      <w:tr w:rsidR="00116B1C" w:rsidRPr="00116B1C" w14:paraId="0D985132" w14:textId="77777777" w:rsidTr="00C76B76">
        <w:trPr>
          <w:trHeight w:val="315"/>
          <w:jc w:val="center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E7D7257" w14:textId="77777777" w:rsidR="00116B1C" w:rsidRPr="00116B1C" w:rsidRDefault="00116B1C" w:rsidP="00116B1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Ty Einon</w:t>
            </w:r>
          </w:p>
        </w:tc>
      </w:tr>
      <w:tr w:rsidR="00116B1C" w:rsidRPr="00116B1C" w14:paraId="7F6533E9" w14:textId="77777777" w:rsidTr="00C76B76">
        <w:trPr>
          <w:trHeight w:val="315"/>
          <w:jc w:val="center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76F999F" w14:textId="77777777" w:rsidR="00116B1C" w:rsidRPr="00116B1C" w:rsidRDefault="00116B1C" w:rsidP="00116B1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Afan Cluster DN</w:t>
            </w:r>
          </w:p>
        </w:tc>
      </w:tr>
      <w:tr w:rsidR="00116B1C" w:rsidRPr="00116B1C" w14:paraId="637E775E" w14:textId="77777777" w:rsidTr="00C76B76">
        <w:trPr>
          <w:trHeight w:val="315"/>
          <w:jc w:val="center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8578F6" w14:textId="77777777" w:rsidR="00116B1C" w:rsidRPr="00116B1C" w:rsidRDefault="00116B1C" w:rsidP="00116B1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Newton Ward Caswell Clinic</w:t>
            </w:r>
          </w:p>
        </w:tc>
      </w:tr>
      <w:tr w:rsidR="00116B1C" w:rsidRPr="00116B1C" w14:paraId="397393E2" w14:textId="77777777" w:rsidTr="00C76B76">
        <w:trPr>
          <w:trHeight w:val="315"/>
          <w:jc w:val="center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5B6309C" w14:textId="77777777" w:rsidR="00116B1C" w:rsidRPr="00116B1C" w:rsidRDefault="00116B1C" w:rsidP="00116B1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ITU - Morriston</w:t>
            </w:r>
          </w:p>
        </w:tc>
      </w:tr>
      <w:tr w:rsidR="00116B1C" w:rsidRPr="00116B1C" w14:paraId="063439C1" w14:textId="77777777" w:rsidTr="00C76B76">
        <w:trPr>
          <w:trHeight w:val="315"/>
          <w:jc w:val="center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FD1C52" w14:textId="77777777" w:rsidR="00116B1C" w:rsidRPr="00116B1C" w:rsidRDefault="00116B1C" w:rsidP="00116B1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Fendrod Cefn Coed</w:t>
            </w:r>
          </w:p>
        </w:tc>
      </w:tr>
      <w:tr w:rsidR="00116B1C" w:rsidRPr="00116B1C" w14:paraId="197F2737" w14:textId="77777777" w:rsidTr="00C76B76">
        <w:trPr>
          <w:trHeight w:val="315"/>
          <w:jc w:val="center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C984AED" w14:textId="77777777" w:rsidR="00116B1C" w:rsidRPr="00116B1C" w:rsidRDefault="00116B1C" w:rsidP="00116B1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West Renal Unit - Morriston</w:t>
            </w:r>
          </w:p>
        </w:tc>
      </w:tr>
      <w:tr w:rsidR="00116B1C" w:rsidRPr="00116B1C" w14:paraId="0A3D7065" w14:textId="77777777" w:rsidTr="00C76B76">
        <w:trPr>
          <w:trHeight w:val="315"/>
          <w:jc w:val="center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E10168A" w14:textId="77777777" w:rsidR="00116B1C" w:rsidRPr="00116B1C" w:rsidRDefault="00116B1C" w:rsidP="00116B1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Ward B Morriston</w:t>
            </w:r>
          </w:p>
        </w:tc>
      </w:tr>
      <w:tr w:rsidR="00116B1C" w:rsidRPr="00116B1C" w14:paraId="0E9B71DF" w14:textId="77777777" w:rsidTr="00C76B76">
        <w:trPr>
          <w:trHeight w:val="315"/>
          <w:jc w:val="center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0D985F" w14:textId="77777777" w:rsidR="00116B1C" w:rsidRPr="00116B1C" w:rsidRDefault="00116B1C" w:rsidP="00116B1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Cardigan - Cas</w:t>
            </w:r>
          </w:p>
        </w:tc>
      </w:tr>
      <w:tr w:rsidR="00116B1C" w:rsidRPr="00116B1C" w14:paraId="5C267395" w14:textId="77777777" w:rsidTr="00C76B76">
        <w:trPr>
          <w:trHeight w:val="315"/>
          <w:jc w:val="center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C6C2723" w14:textId="77777777" w:rsidR="00116B1C" w:rsidRPr="00116B1C" w:rsidRDefault="00116B1C" w:rsidP="00116B1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Ward A NPTH</w:t>
            </w:r>
          </w:p>
        </w:tc>
      </w:tr>
      <w:tr w:rsidR="00116B1C" w:rsidRPr="00116B1C" w14:paraId="3B009148" w14:textId="77777777" w:rsidTr="00C76B76">
        <w:trPr>
          <w:trHeight w:val="315"/>
          <w:jc w:val="center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A2CFD5C" w14:textId="77777777" w:rsidR="00116B1C" w:rsidRPr="00116B1C" w:rsidRDefault="00116B1C" w:rsidP="00116B1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Ward H Morr</w:t>
            </w:r>
          </w:p>
        </w:tc>
      </w:tr>
      <w:tr w:rsidR="00116B1C" w:rsidRPr="00116B1C" w14:paraId="623ADB27" w14:textId="77777777" w:rsidTr="00C76B76">
        <w:trPr>
          <w:trHeight w:val="315"/>
          <w:jc w:val="center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FD24F59" w14:textId="77777777" w:rsidR="00116B1C" w:rsidRPr="00116B1C" w:rsidRDefault="00116B1C" w:rsidP="00116B1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Celyn Ward Cefn Coed</w:t>
            </w:r>
          </w:p>
        </w:tc>
      </w:tr>
      <w:tr w:rsidR="00116B1C" w:rsidRPr="00116B1C" w14:paraId="322E241F" w14:textId="77777777" w:rsidTr="00C76B76">
        <w:trPr>
          <w:trHeight w:val="315"/>
          <w:jc w:val="center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F64E7F" w14:textId="77777777" w:rsidR="00116B1C" w:rsidRPr="00116B1C" w:rsidRDefault="00116B1C" w:rsidP="00116B1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Clydach Ward Morriston</w:t>
            </w:r>
          </w:p>
        </w:tc>
      </w:tr>
      <w:tr w:rsidR="00116B1C" w:rsidRPr="00116B1C" w14:paraId="5A147523" w14:textId="77777777" w:rsidTr="00C76B76">
        <w:trPr>
          <w:trHeight w:val="315"/>
          <w:jc w:val="center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2C85C4" w14:textId="77777777" w:rsidR="00116B1C" w:rsidRPr="00116B1C" w:rsidRDefault="00116B1C" w:rsidP="00116B1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Neuro Rehab Unit NPTH</w:t>
            </w:r>
          </w:p>
        </w:tc>
      </w:tr>
      <w:tr w:rsidR="00116B1C" w:rsidRPr="00116B1C" w14:paraId="4056A704" w14:textId="77777777" w:rsidTr="00C76B76">
        <w:trPr>
          <w:trHeight w:val="315"/>
          <w:jc w:val="center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DDE9DC0" w14:textId="77777777" w:rsidR="00116B1C" w:rsidRPr="00116B1C" w:rsidRDefault="00116B1C" w:rsidP="00116B1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Ward E Morriston</w:t>
            </w:r>
          </w:p>
        </w:tc>
      </w:tr>
      <w:tr w:rsidR="00116B1C" w:rsidRPr="00116B1C" w14:paraId="0438B6BC" w14:textId="77777777" w:rsidTr="00C76B76">
        <w:trPr>
          <w:trHeight w:val="315"/>
          <w:jc w:val="center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521D3E" w14:textId="77777777" w:rsidR="00116B1C" w:rsidRPr="00116B1C" w:rsidRDefault="00116B1C" w:rsidP="00116B1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Ward D Morriston</w:t>
            </w:r>
          </w:p>
        </w:tc>
      </w:tr>
      <w:tr w:rsidR="00116B1C" w:rsidRPr="00116B1C" w14:paraId="0017083B" w14:textId="77777777" w:rsidTr="00C76B76">
        <w:trPr>
          <w:trHeight w:val="315"/>
          <w:jc w:val="center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C6EA4B" w14:textId="77777777" w:rsidR="00116B1C" w:rsidRPr="00116B1C" w:rsidRDefault="00116B1C" w:rsidP="00116B1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DDW</w:t>
            </w:r>
          </w:p>
        </w:tc>
      </w:tr>
      <w:tr w:rsidR="00116B1C" w:rsidRPr="00116B1C" w14:paraId="2F036BC0" w14:textId="77777777" w:rsidTr="00C76B76">
        <w:trPr>
          <w:trHeight w:val="315"/>
          <w:jc w:val="center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A36FC4" w14:textId="77777777" w:rsidR="00116B1C" w:rsidRPr="00116B1C" w:rsidRDefault="00116B1C" w:rsidP="00116B1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Ward T Morr</w:t>
            </w:r>
          </w:p>
        </w:tc>
      </w:tr>
      <w:tr w:rsidR="00116B1C" w:rsidRPr="00116B1C" w14:paraId="6AB63A0B" w14:textId="77777777" w:rsidTr="00C76B76">
        <w:trPr>
          <w:trHeight w:val="315"/>
          <w:jc w:val="center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1497910" w14:textId="77777777" w:rsidR="00116B1C" w:rsidRPr="00116B1C" w:rsidRDefault="00116B1C" w:rsidP="00116B1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Cyril Evans Ward Morriston</w:t>
            </w:r>
          </w:p>
        </w:tc>
      </w:tr>
      <w:tr w:rsidR="00116B1C" w:rsidRPr="00116B1C" w14:paraId="3329F720" w14:textId="77777777" w:rsidTr="00C76B76">
        <w:trPr>
          <w:trHeight w:val="315"/>
          <w:jc w:val="center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DDB307" w14:textId="77777777" w:rsidR="00116B1C" w:rsidRPr="00116B1C" w:rsidRDefault="00116B1C" w:rsidP="00116B1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Ward A Morriston</w:t>
            </w:r>
          </w:p>
        </w:tc>
      </w:tr>
      <w:tr w:rsidR="00116B1C" w:rsidRPr="00116B1C" w14:paraId="7BE3EE79" w14:textId="77777777" w:rsidTr="00C76B76">
        <w:trPr>
          <w:trHeight w:val="315"/>
          <w:jc w:val="center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FA4989" w14:textId="77777777" w:rsidR="00116B1C" w:rsidRPr="00116B1C" w:rsidRDefault="00116B1C" w:rsidP="00116B1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Ward 6 Singleton</w:t>
            </w:r>
          </w:p>
        </w:tc>
      </w:tr>
      <w:tr w:rsidR="00116B1C" w:rsidRPr="00116B1C" w14:paraId="324B37F4" w14:textId="77777777" w:rsidTr="00C76B76">
        <w:trPr>
          <w:trHeight w:val="315"/>
          <w:jc w:val="center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4092C3" w14:textId="77777777" w:rsidR="00116B1C" w:rsidRPr="00116B1C" w:rsidRDefault="00116B1C" w:rsidP="00116B1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lastRenderedPageBreak/>
              <w:t>Gorseinon West Ward</w:t>
            </w:r>
          </w:p>
        </w:tc>
      </w:tr>
      <w:tr w:rsidR="00116B1C" w:rsidRPr="00116B1C" w14:paraId="5EEDF790" w14:textId="77777777" w:rsidTr="00C76B76">
        <w:trPr>
          <w:trHeight w:val="315"/>
          <w:jc w:val="center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AAE61E3" w14:textId="77777777" w:rsidR="00116B1C" w:rsidRPr="00116B1C" w:rsidRDefault="00116B1C" w:rsidP="00116B1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Tenby Ward Caswell Clinic</w:t>
            </w:r>
          </w:p>
        </w:tc>
      </w:tr>
      <w:tr w:rsidR="00116B1C" w:rsidRPr="00116B1C" w14:paraId="14EF4546" w14:textId="77777777" w:rsidTr="00C76B76">
        <w:trPr>
          <w:trHeight w:val="315"/>
          <w:jc w:val="center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3F2EB2" w14:textId="77777777" w:rsidR="00116B1C" w:rsidRPr="00116B1C" w:rsidRDefault="00116B1C" w:rsidP="00116B1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Neo-Natal West 1</w:t>
            </w:r>
          </w:p>
        </w:tc>
      </w:tr>
      <w:tr w:rsidR="00116B1C" w:rsidRPr="00116B1C" w14:paraId="74C3B05D" w14:textId="77777777" w:rsidTr="00C76B76">
        <w:trPr>
          <w:trHeight w:val="315"/>
          <w:jc w:val="center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A414368" w14:textId="77777777" w:rsidR="00116B1C" w:rsidRPr="00116B1C" w:rsidRDefault="00116B1C" w:rsidP="00116B1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Cardiac Catheter Lab &amp; CSSU Morriston</w:t>
            </w:r>
          </w:p>
        </w:tc>
      </w:tr>
      <w:tr w:rsidR="00116B1C" w:rsidRPr="00116B1C" w14:paraId="691F0942" w14:textId="77777777" w:rsidTr="00C76B76">
        <w:trPr>
          <w:trHeight w:val="315"/>
          <w:jc w:val="center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251D9D9" w14:textId="77777777" w:rsidR="00116B1C" w:rsidRPr="00116B1C" w:rsidRDefault="00116B1C" w:rsidP="00116B1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PAU Morriston</w:t>
            </w:r>
          </w:p>
        </w:tc>
      </w:tr>
      <w:tr w:rsidR="00116B1C" w:rsidRPr="00116B1C" w14:paraId="021FFCCF" w14:textId="77777777" w:rsidTr="00C76B76">
        <w:trPr>
          <w:trHeight w:val="315"/>
          <w:jc w:val="center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B3285A" w14:textId="77777777" w:rsidR="00116B1C" w:rsidRPr="00116B1C" w:rsidRDefault="00116B1C" w:rsidP="00116B1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HDU Singleton</w:t>
            </w:r>
          </w:p>
        </w:tc>
      </w:tr>
      <w:tr w:rsidR="00116B1C" w:rsidRPr="00116B1C" w14:paraId="447B8745" w14:textId="77777777" w:rsidTr="00C76B76">
        <w:trPr>
          <w:trHeight w:val="315"/>
          <w:jc w:val="center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324B32" w14:textId="77777777" w:rsidR="00116B1C" w:rsidRPr="00116B1C" w:rsidRDefault="00116B1C" w:rsidP="00116B1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Ward F NPTH</w:t>
            </w:r>
          </w:p>
        </w:tc>
      </w:tr>
      <w:tr w:rsidR="00116B1C" w:rsidRPr="00116B1C" w14:paraId="15C874EB" w14:textId="77777777" w:rsidTr="00C76B76">
        <w:trPr>
          <w:trHeight w:val="315"/>
          <w:jc w:val="center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014532" w14:textId="77777777" w:rsidR="00116B1C" w:rsidRPr="00116B1C" w:rsidRDefault="00116B1C" w:rsidP="00116B1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Gwelfor Cefn Coed</w:t>
            </w:r>
          </w:p>
        </w:tc>
      </w:tr>
      <w:tr w:rsidR="00116B1C" w:rsidRPr="00116B1C" w14:paraId="402F8046" w14:textId="77777777" w:rsidTr="00C76B76">
        <w:trPr>
          <w:trHeight w:val="315"/>
          <w:jc w:val="center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3A2879" w14:textId="77777777" w:rsidR="00116B1C" w:rsidRPr="00116B1C" w:rsidRDefault="00116B1C" w:rsidP="00116B1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Ward 1 Singleton</w:t>
            </w:r>
          </w:p>
        </w:tc>
      </w:tr>
      <w:tr w:rsidR="00116B1C" w:rsidRPr="00116B1C" w14:paraId="61B7332F" w14:textId="77777777" w:rsidTr="00C76B76">
        <w:trPr>
          <w:trHeight w:val="315"/>
          <w:jc w:val="center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58E0DB" w14:textId="77777777" w:rsidR="00116B1C" w:rsidRPr="00116B1C" w:rsidRDefault="00116B1C" w:rsidP="00116B1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Swansea Prison</w:t>
            </w:r>
          </w:p>
        </w:tc>
      </w:tr>
      <w:tr w:rsidR="00116B1C" w:rsidRPr="00116B1C" w14:paraId="6D2431A4" w14:textId="77777777" w:rsidTr="00C76B76">
        <w:trPr>
          <w:trHeight w:val="315"/>
          <w:jc w:val="center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337534" w14:textId="77777777" w:rsidR="00116B1C" w:rsidRPr="00116B1C" w:rsidRDefault="00116B1C" w:rsidP="00116B1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Cardiac ITU Morriston</w:t>
            </w:r>
          </w:p>
        </w:tc>
      </w:tr>
      <w:tr w:rsidR="00116B1C" w:rsidRPr="00116B1C" w14:paraId="02520064" w14:textId="77777777" w:rsidTr="00C76B76">
        <w:trPr>
          <w:trHeight w:val="315"/>
          <w:jc w:val="center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91540B" w14:textId="77777777" w:rsidR="00116B1C" w:rsidRPr="00116B1C" w:rsidRDefault="00116B1C" w:rsidP="00116B1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Ward F Morriston</w:t>
            </w:r>
          </w:p>
        </w:tc>
      </w:tr>
      <w:tr w:rsidR="00116B1C" w:rsidRPr="00116B1C" w14:paraId="6F1186ED" w14:textId="77777777" w:rsidTr="00C76B76">
        <w:trPr>
          <w:trHeight w:val="315"/>
          <w:jc w:val="center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E5C05E" w14:textId="77777777" w:rsidR="00116B1C" w:rsidRPr="00116B1C" w:rsidRDefault="00116B1C" w:rsidP="00116B1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Uned Gobaith</w:t>
            </w:r>
          </w:p>
        </w:tc>
      </w:tr>
      <w:tr w:rsidR="00116B1C" w:rsidRPr="00116B1C" w14:paraId="4D204FCE" w14:textId="77777777" w:rsidTr="00C76B76">
        <w:trPr>
          <w:trHeight w:val="315"/>
          <w:jc w:val="center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722C75" w14:textId="77777777" w:rsidR="00116B1C" w:rsidRPr="00116B1C" w:rsidRDefault="00116B1C" w:rsidP="00116B1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Swansea CLDT</w:t>
            </w:r>
          </w:p>
        </w:tc>
      </w:tr>
      <w:tr w:rsidR="00116B1C" w:rsidRPr="00116B1C" w14:paraId="5431592E" w14:textId="77777777" w:rsidTr="00C76B76">
        <w:trPr>
          <w:trHeight w:val="315"/>
          <w:jc w:val="center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A280BA" w14:textId="77777777" w:rsidR="00116B1C" w:rsidRPr="00116B1C" w:rsidRDefault="00116B1C" w:rsidP="00116B1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Theatres - Anaesthetics Morriston</w:t>
            </w:r>
          </w:p>
        </w:tc>
      </w:tr>
      <w:tr w:rsidR="00116B1C" w:rsidRPr="00116B1C" w14:paraId="4ED666D4" w14:textId="77777777" w:rsidTr="00C76B76">
        <w:trPr>
          <w:trHeight w:val="315"/>
          <w:jc w:val="center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4370C10" w14:textId="77777777" w:rsidR="00116B1C" w:rsidRPr="00116B1C" w:rsidRDefault="00116B1C" w:rsidP="00116B1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MDU Singleton</w:t>
            </w:r>
          </w:p>
        </w:tc>
      </w:tr>
      <w:tr w:rsidR="00116B1C" w:rsidRPr="00116B1C" w14:paraId="61EE7113" w14:textId="77777777" w:rsidTr="00C76B76">
        <w:trPr>
          <w:trHeight w:val="315"/>
          <w:jc w:val="center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233A285" w14:textId="77777777" w:rsidR="00116B1C" w:rsidRPr="00116B1C" w:rsidRDefault="00116B1C" w:rsidP="00116B1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Detox NPTH</w:t>
            </w:r>
          </w:p>
        </w:tc>
      </w:tr>
      <w:tr w:rsidR="00116B1C" w:rsidRPr="00116B1C" w14:paraId="059877E6" w14:textId="77777777" w:rsidTr="00C76B76">
        <w:trPr>
          <w:trHeight w:val="315"/>
          <w:jc w:val="center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74DEEA" w14:textId="77777777" w:rsidR="00116B1C" w:rsidRPr="00116B1C" w:rsidRDefault="00116B1C" w:rsidP="00116B1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Radiology Morriston</w:t>
            </w:r>
          </w:p>
        </w:tc>
      </w:tr>
      <w:tr w:rsidR="00116B1C" w:rsidRPr="00116B1C" w14:paraId="3ADDBEAA" w14:textId="77777777" w:rsidTr="00C76B76">
        <w:trPr>
          <w:trHeight w:val="315"/>
          <w:jc w:val="center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3C7192" w14:textId="77777777" w:rsidR="00116B1C" w:rsidRPr="00116B1C" w:rsidRDefault="00116B1C" w:rsidP="00116B1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Cwmtawe Cluster</w:t>
            </w:r>
          </w:p>
        </w:tc>
      </w:tr>
      <w:tr w:rsidR="00116B1C" w:rsidRPr="00116B1C" w14:paraId="5491B8FB" w14:textId="77777777" w:rsidTr="00C76B76">
        <w:trPr>
          <w:trHeight w:val="315"/>
          <w:jc w:val="center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7E84451" w14:textId="77777777" w:rsidR="00116B1C" w:rsidRPr="00116B1C" w:rsidRDefault="00116B1C" w:rsidP="00116B1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MIU - NPTH</w:t>
            </w:r>
          </w:p>
        </w:tc>
      </w:tr>
      <w:tr w:rsidR="00116B1C" w:rsidRPr="00116B1C" w14:paraId="40288A01" w14:textId="77777777" w:rsidTr="00C76B76">
        <w:trPr>
          <w:trHeight w:val="315"/>
          <w:jc w:val="center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572620D" w14:textId="77777777" w:rsidR="00116B1C" w:rsidRPr="00116B1C" w:rsidRDefault="00116B1C" w:rsidP="00116B1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Ward E - Surgery NPTH</w:t>
            </w:r>
          </w:p>
        </w:tc>
      </w:tr>
      <w:tr w:rsidR="00116B1C" w:rsidRPr="00116B1C" w14:paraId="1ECF0A39" w14:textId="77777777" w:rsidTr="00C76B76">
        <w:trPr>
          <w:trHeight w:val="315"/>
          <w:jc w:val="center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4316D0" w14:textId="77777777" w:rsidR="00116B1C" w:rsidRPr="00116B1C" w:rsidRDefault="00116B1C" w:rsidP="00116B1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Tempest ICU</w:t>
            </w:r>
          </w:p>
        </w:tc>
      </w:tr>
      <w:tr w:rsidR="00116B1C" w:rsidRPr="00116B1C" w14:paraId="1BC7A78A" w14:textId="77777777" w:rsidTr="00C76B76">
        <w:trPr>
          <w:trHeight w:val="315"/>
          <w:jc w:val="center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7C7EC7A" w14:textId="77777777" w:rsidR="00116B1C" w:rsidRPr="00116B1C" w:rsidRDefault="00116B1C" w:rsidP="00116B1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Ward C Morriston</w:t>
            </w:r>
          </w:p>
        </w:tc>
      </w:tr>
      <w:tr w:rsidR="00116B1C" w:rsidRPr="00116B1C" w14:paraId="3BD9B5C6" w14:textId="77777777" w:rsidTr="00C76B76">
        <w:trPr>
          <w:trHeight w:val="315"/>
          <w:jc w:val="center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5731AD8" w14:textId="77777777" w:rsidR="00116B1C" w:rsidRPr="00116B1C" w:rsidRDefault="00116B1C" w:rsidP="00116B1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Lletty Newydd MH &amp; LD</w:t>
            </w:r>
          </w:p>
        </w:tc>
      </w:tr>
      <w:tr w:rsidR="00116B1C" w:rsidRPr="00116B1C" w14:paraId="0A7DE12D" w14:textId="77777777" w:rsidTr="00C76B76">
        <w:trPr>
          <w:trHeight w:val="315"/>
          <w:jc w:val="center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1F3696" w14:textId="77777777" w:rsidR="00116B1C" w:rsidRPr="00116B1C" w:rsidRDefault="00116B1C" w:rsidP="00116B1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Step Down Cefn Coed</w:t>
            </w:r>
          </w:p>
        </w:tc>
      </w:tr>
      <w:tr w:rsidR="00116B1C" w:rsidRPr="00116B1C" w14:paraId="600ED9A6" w14:textId="77777777" w:rsidTr="00C76B76">
        <w:trPr>
          <w:trHeight w:val="315"/>
          <w:jc w:val="center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A34362B" w14:textId="77777777" w:rsidR="00116B1C" w:rsidRPr="00116B1C" w:rsidRDefault="00116B1C" w:rsidP="00116B1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Bank Training</w:t>
            </w:r>
          </w:p>
        </w:tc>
      </w:tr>
      <w:tr w:rsidR="00116B1C" w:rsidRPr="00116B1C" w14:paraId="5CE6B197" w14:textId="77777777" w:rsidTr="00C76B76">
        <w:trPr>
          <w:trHeight w:val="315"/>
          <w:jc w:val="center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C0A0D4" w14:textId="77777777" w:rsidR="00116B1C" w:rsidRPr="00116B1C" w:rsidRDefault="00116B1C" w:rsidP="00116B1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Liz Baker Morriston</w:t>
            </w:r>
          </w:p>
        </w:tc>
      </w:tr>
      <w:tr w:rsidR="00116B1C" w:rsidRPr="00116B1C" w14:paraId="0F9DDF2E" w14:textId="77777777" w:rsidTr="00C76B76">
        <w:trPr>
          <w:trHeight w:val="315"/>
          <w:jc w:val="center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37E020" w14:textId="77777777" w:rsidR="00116B1C" w:rsidRPr="00116B1C" w:rsidRDefault="00116B1C" w:rsidP="00116B1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Oakwood Morriston</w:t>
            </w:r>
          </w:p>
        </w:tc>
      </w:tr>
      <w:tr w:rsidR="00116B1C" w:rsidRPr="00116B1C" w14:paraId="0B2B542F" w14:textId="77777777" w:rsidTr="00C76B76">
        <w:trPr>
          <w:trHeight w:val="315"/>
          <w:jc w:val="center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68799FD" w14:textId="77777777" w:rsidR="00116B1C" w:rsidRPr="00116B1C" w:rsidRDefault="00116B1C" w:rsidP="00116B1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lastRenderedPageBreak/>
              <w:t>Clyne Cefn Coed</w:t>
            </w:r>
          </w:p>
        </w:tc>
      </w:tr>
      <w:tr w:rsidR="00116B1C" w:rsidRPr="00116B1C" w14:paraId="4BDBC04B" w14:textId="77777777" w:rsidTr="00C76B76">
        <w:trPr>
          <w:trHeight w:val="315"/>
          <w:jc w:val="center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493750" w14:textId="77777777" w:rsidR="00116B1C" w:rsidRPr="00116B1C" w:rsidRDefault="00116B1C" w:rsidP="00116B1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Rowan Ward Taith Newydd</w:t>
            </w:r>
          </w:p>
        </w:tc>
      </w:tr>
      <w:tr w:rsidR="00116B1C" w:rsidRPr="00116B1C" w14:paraId="1319B1F1" w14:textId="77777777" w:rsidTr="00C76B76">
        <w:trPr>
          <w:trHeight w:val="315"/>
          <w:jc w:val="center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6CDAFB" w14:textId="77777777" w:rsidR="00116B1C" w:rsidRPr="00116B1C" w:rsidRDefault="00116B1C" w:rsidP="00116B1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Ward 2 Singleton</w:t>
            </w:r>
          </w:p>
        </w:tc>
      </w:tr>
      <w:tr w:rsidR="00116B1C" w:rsidRPr="00116B1C" w14:paraId="42F8E993" w14:textId="77777777" w:rsidTr="00C76B76">
        <w:trPr>
          <w:trHeight w:val="315"/>
          <w:jc w:val="center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BCC2D76" w14:textId="77777777" w:rsidR="00116B1C" w:rsidRPr="00116B1C" w:rsidRDefault="00116B1C" w:rsidP="00116B1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Swansea/NPT  OOH DN</w:t>
            </w:r>
          </w:p>
        </w:tc>
      </w:tr>
      <w:tr w:rsidR="00116B1C" w:rsidRPr="00116B1C" w14:paraId="53CCD381" w14:textId="77777777" w:rsidTr="00C76B76">
        <w:trPr>
          <w:trHeight w:val="315"/>
          <w:jc w:val="center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2580D8" w14:textId="77777777" w:rsidR="00116B1C" w:rsidRPr="00116B1C" w:rsidRDefault="00116B1C" w:rsidP="00116B1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Patient Flow Morriston</w:t>
            </w:r>
          </w:p>
        </w:tc>
      </w:tr>
      <w:tr w:rsidR="00116B1C" w:rsidRPr="00116B1C" w14:paraId="316CBC37" w14:textId="77777777" w:rsidTr="00C76B76">
        <w:trPr>
          <w:trHeight w:val="315"/>
          <w:jc w:val="center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3DAF16C" w14:textId="77777777" w:rsidR="00116B1C" w:rsidRPr="00116B1C" w:rsidRDefault="00116B1C" w:rsidP="00116B1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Theatres - Recovery Morriston</w:t>
            </w:r>
          </w:p>
        </w:tc>
      </w:tr>
      <w:tr w:rsidR="00116B1C" w:rsidRPr="00116B1C" w14:paraId="680FF323" w14:textId="77777777" w:rsidTr="00C76B76">
        <w:trPr>
          <w:trHeight w:val="315"/>
          <w:jc w:val="center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37D46C0" w14:textId="77777777" w:rsidR="00116B1C" w:rsidRPr="00116B1C" w:rsidRDefault="00116B1C" w:rsidP="00116B1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Upper Valley Cluster</w:t>
            </w:r>
          </w:p>
        </w:tc>
      </w:tr>
      <w:tr w:rsidR="00116B1C" w:rsidRPr="00116B1C" w14:paraId="6C08B007" w14:textId="77777777" w:rsidTr="00C76B76">
        <w:trPr>
          <w:trHeight w:val="315"/>
          <w:jc w:val="center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EF792E" w14:textId="77777777" w:rsidR="00116B1C" w:rsidRPr="00116B1C" w:rsidRDefault="00116B1C" w:rsidP="00116B1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Neath Cluster</w:t>
            </w:r>
          </w:p>
        </w:tc>
      </w:tr>
      <w:tr w:rsidR="00116B1C" w:rsidRPr="00116B1C" w14:paraId="0D7E2ECC" w14:textId="77777777" w:rsidTr="00C76B76">
        <w:trPr>
          <w:trHeight w:val="315"/>
          <w:jc w:val="center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455DFFA" w14:textId="77777777" w:rsidR="00116B1C" w:rsidRPr="00116B1C" w:rsidRDefault="00116B1C" w:rsidP="00116B1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Ward C - NPTH</w:t>
            </w:r>
          </w:p>
        </w:tc>
      </w:tr>
    </w:tbl>
    <w:p w14:paraId="3CD60BB2" w14:textId="77777777" w:rsidR="00116B1C" w:rsidRPr="00116B1C" w:rsidRDefault="00116B1C" w:rsidP="00116B1C">
      <w:pPr>
        <w:spacing w:before="0" w:line="252" w:lineRule="auto"/>
        <w:ind w:right="0"/>
        <w:rPr>
          <w:rFonts w:ascii="Verdana" w:eastAsia="Times New Roman" w:hAnsi="Verdana"/>
          <w:b/>
          <w:sz w:val="22"/>
          <w:szCs w:val="22"/>
        </w:rPr>
      </w:pPr>
    </w:p>
    <w:p w14:paraId="7A8B7F5B" w14:textId="2A0607E2" w:rsidR="00116B1C" w:rsidRDefault="00116B1C" w:rsidP="00116B1C">
      <w:pPr>
        <w:pStyle w:val="ListParagraph"/>
        <w:numPr>
          <w:ilvl w:val="0"/>
          <w:numId w:val="24"/>
        </w:numPr>
        <w:spacing w:before="0" w:line="252" w:lineRule="auto"/>
        <w:ind w:right="0"/>
        <w:rPr>
          <w:rFonts w:ascii="Verdana" w:eastAsia="Times New Roman" w:hAnsi="Verdana"/>
          <w:b/>
          <w:sz w:val="22"/>
          <w:szCs w:val="22"/>
        </w:rPr>
      </w:pPr>
      <w:r w:rsidRPr="00116B1C">
        <w:rPr>
          <w:rFonts w:ascii="Verdana" w:eastAsia="Times New Roman" w:hAnsi="Verdana"/>
          <w:b/>
          <w:sz w:val="22"/>
          <w:szCs w:val="22"/>
        </w:rPr>
        <w:t>Please can you confirm how many nursing shifts have been filled by O</w:t>
      </w:r>
      <w:r w:rsidR="002D50AB">
        <w:rPr>
          <w:rFonts w:ascii="Verdana" w:eastAsia="Times New Roman" w:hAnsi="Verdana"/>
          <w:b/>
          <w:sz w:val="22"/>
          <w:szCs w:val="22"/>
        </w:rPr>
        <w:t xml:space="preserve">n </w:t>
      </w:r>
      <w:r w:rsidRPr="00116B1C">
        <w:rPr>
          <w:rFonts w:ascii="Verdana" w:eastAsia="Times New Roman" w:hAnsi="Verdana"/>
          <w:b/>
          <w:sz w:val="22"/>
          <w:szCs w:val="22"/>
        </w:rPr>
        <w:t>framework agencies within the last 60 days?</w:t>
      </w:r>
    </w:p>
    <w:p w14:paraId="54A1C224" w14:textId="77777777" w:rsidR="00116B1C" w:rsidRPr="00116B1C" w:rsidRDefault="00116B1C" w:rsidP="00116B1C">
      <w:pPr>
        <w:spacing w:before="0" w:line="252" w:lineRule="auto"/>
        <w:ind w:left="720" w:right="0" w:firstLine="145"/>
        <w:rPr>
          <w:rFonts w:ascii="Verdana" w:eastAsia="Times New Roman" w:hAnsi="Verdana"/>
          <w:sz w:val="22"/>
          <w:szCs w:val="22"/>
        </w:rPr>
      </w:pPr>
      <w:r w:rsidRPr="00116B1C">
        <w:rPr>
          <w:rFonts w:ascii="Verdana" w:eastAsia="Times New Roman" w:hAnsi="Verdana"/>
          <w:sz w:val="22"/>
          <w:szCs w:val="22"/>
        </w:rPr>
        <w:t>9115</w:t>
      </w:r>
    </w:p>
    <w:p w14:paraId="5CA1B120" w14:textId="74D4B4C7" w:rsidR="00116B1C" w:rsidRDefault="00116B1C" w:rsidP="00116B1C">
      <w:pPr>
        <w:pStyle w:val="ListParagraph"/>
        <w:numPr>
          <w:ilvl w:val="0"/>
          <w:numId w:val="24"/>
        </w:numPr>
        <w:spacing w:before="0" w:line="252" w:lineRule="auto"/>
        <w:ind w:right="0"/>
        <w:rPr>
          <w:rFonts w:ascii="Verdana" w:eastAsia="Times New Roman" w:hAnsi="Verdana"/>
          <w:b/>
          <w:sz w:val="22"/>
          <w:szCs w:val="22"/>
        </w:rPr>
      </w:pPr>
      <w:r w:rsidRPr="00116B1C">
        <w:rPr>
          <w:rFonts w:ascii="Verdana" w:eastAsia="Times New Roman" w:hAnsi="Verdana"/>
          <w:b/>
          <w:sz w:val="22"/>
          <w:szCs w:val="22"/>
        </w:rPr>
        <w:t>How many long term lines of work or block bookings are currently being supplied by O</w:t>
      </w:r>
      <w:r w:rsidR="002D50AB">
        <w:rPr>
          <w:rFonts w:ascii="Verdana" w:eastAsia="Times New Roman" w:hAnsi="Verdana"/>
          <w:b/>
          <w:sz w:val="22"/>
          <w:szCs w:val="22"/>
        </w:rPr>
        <w:t xml:space="preserve">n </w:t>
      </w:r>
      <w:r w:rsidRPr="00116B1C">
        <w:rPr>
          <w:rFonts w:ascii="Verdana" w:eastAsia="Times New Roman" w:hAnsi="Verdana"/>
          <w:b/>
          <w:sz w:val="22"/>
          <w:szCs w:val="22"/>
        </w:rPr>
        <w:t>framework agencies?</w:t>
      </w:r>
    </w:p>
    <w:p w14:paraId="4214EE7E" w14:textId="77777777" w:rsidR="00116B1C" w:rsidRPr="00116B1C" w:rsidRDefault="00116B1C" w:rsidP="00116B1C">
      <w:pPr>
        <w:spacing w:before="0" w:line="252" w:lineRule="auto"/>
        <w:ind w:left="865" w:right="0"/>
        <w:rPr>
          <w:rFonts w:ascii="Verdana" w:eastAsia="Times New Roman" w:hAnsi="Verdana"/>
          <w:sz w:val="22"/>
          <w:szCs w:val="22"/>
        </w:rPr>
      </w:pPr>
      <w:r w:rsidRPr="00116B1C">
        <w:rPr>
          <w:rFonts w:ascii="Verdana" w:eastAsia="Times New Roman" w:hAnsi="Verdana"/>
          <w:sz w:val="22"/>
          <w:szCs w:val="22"/>
        </w:rPr>
        <w:t xml:space="preserve">Theatres at present have 12 active block bookings and we are </w:t>
      </w:r>
      <w:r>
        <w:rPr>
          <w:rFonts w:ascii="Verdana" w:eastAsia="Times New Roman" w:hAnsi="Verdana"/>
          <w:sz w:val="22"/>
          <w:szCs w:val="22"/>
        </w:rPr>
        <w:t>in the process of arranging</w:t>
      </w:r>
      <w:r w:rsidRPr="00116B1C">
        <w:rPr>
          <w:rFonts w:ascii="Verdana" w:eastAsia="Times New Roman" w:hAnsi="Verdana"/>
          <w:sz w:val="22"/>
          <w:szCs w:val="22"/>
        </w:rPr>
        <w:t xml:space="preserve"> block booking for Midwifery</w:t>
      </w:r>
      <w:r>
        <w:rPr>
          <w:rFonts w:ascii="Verdana" w:eastAsia="Times New Roman" w:hAnsi="Verdana"/>
          <w:sz w:val="22"/>
          <w:szCs w:val="22"/>
        </w:rPr>
        <w:t>.</w:t>
      </w:r>
    </w:p>
    <w:p w14:paraId="380E37C2" w14:textId="6404A05D" w:rsidR="00116B1C" w:rsidRDefault="00116B1C" w:rsidP="00116B1C">
      <w:pPr>
        <w:pStyle w:val="ListParagraph"/>
        <w:numPr>
          <w:ilvl w:val="0"/>
          <w:numId w:val="24"/>
        </w:numPr>
        <w:spacing w:before="0" w:line="252" w:lineRule="auto"/>
        <w:ind w:right="0"/>
        <w:rPr>
          <w:rFonts w:ascii="Verdana" w:eastAsia="Times New Roman" w:hAnsi="Verdana"/>
          <w:b/>
          <w:sz w:val="22"/>
          <w:szCs w:val="22"/>
        </w:rPr>
      </w:pPr>
      <w:r w:rsidRPr="00116B1C">
        <w:rPr>
          <w:rFonts w:ascii="Verdana" w:eastAsia="Times New Roman" w:hAnsi="Verdana"/>
          <w:b/>
          <w:sz w:val="22"/>
          <w:szCs w:val="22"/>
        </w:rPr>
        <w:t>Which O</w:t>
      </w:r>
      <w:r w:rsidR="002D50AB">
        <w:rPr>
          <w:rFonts w:ascii="Verdana" w:eastAsia="Times New Roman" w:hAnsi="Verdana"/>
          <w:b/>
          <w:sz w:val="22"/>
          <w:szCs w:val="22"/>
        </w:rPr>
        <w:t>n</w:t>
      </w:r>
      <w:bookmarkStart w:id="0" w:name="_GoBack"/>
      <w:bookmarkEnd w:id="0"/>
      <w:r w:rsidRPr="00116B1C">
        <w:rPr>
          <w:rFonts w:ascii="Verdana" w:eastAsia="Times New Roman" w:hAnsi="Verdana"/>
          <w:b/>
          <w:sz w:val="22"/>
          <w:szCs w:val="22"/>
        </w:rPr>
        <w:t xml:space="preserve"> framework agencies is the </w:t>
      </w:r>
      <w:r w:rsidR="006B04B0">
        <w:rPr>
          <w:rFonts w:ascii="Verdana" w:eastAsia="Times New Roman" w:hAnsi="Verdana"/>
          <w:b/>
          <w:sz w:val="22"/>
          <w:szCs w:val="22"/>
        </w:rPr>
        <w:t>Health Board</w:t>
      </w:r>
      <w:r w:rsidR="006B04B0" w:rsidRPr="00116B1C">
        <w:rPr>
          <w:rFonts w:ascii="Verdana" w:eastAsia="Times New Roman" w:hAnsi="Verdana"/>
          <w:b/>
          <w:sz w:val="22"/>
          <w:szCs w:val="22"/>
        </w:rPr>
        <w:t xml:space="preserve"> </w:t>
      </w:r>
      <w:r w:rsidRPr="00116B1C">
        <w:rPr>
          <w:rFonts w:ascii="Verdana" w:eastAsia="Times New Roman" w:hAnsi="Verdana"/>
          <w:b/>
          <w:sz w:val="22"/>
          <w:szCs w:val="22"/>
        </w:rPr>
        <w:t>currently utilising for Nursing vacancies and what is the spend on these agencies year to date?</w:t>
      </w:r>
    </w:p>
    <w:p w14:paraId="147DDB1B" w14:textId="77777777" w:rsidR="00116B1C" w:rsidRDefault="00116B1C" w:rsidP="00116B1C">
      <w:pPr>
        <w:pStyle w:val="ListParagraph"/>
        <w:spacing w:before="0" w:line="252" w:lineRule="auto"/>
        <w:ind w:left="865" w:right="0"/>
        <w:rPr>
          <w:rFonts w:ascii="Verdana" w:eastAsia="Times New Roman" w:hAnsi="Verdana"/>
          <w:b/>
          <w:sz w:val="22"/>
          <w:szCs w:val="22"/>
        </w:rPr>
      </w:pPr>
    </w:p>
    <w:tbl>
      <w:tblPr>
        <w:tblW w:w="260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2"/>
      </w:tblGrid>
      <w:tr w:rsidR="00116B1C" w14:paraId="540F8C4B" w14:textId="77777777" w:rsidTr="00116B1C">
        <w:trPr>
          <w:trHeight w:val="315"/>
          <w:jc w:val="center"/>
        </w:trPr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B4B552E" w14:textId="77777777" w:rsidR="00116B1C" w:rsidRPr="00116B1C" w:rsidRDefault="00116B1C">
            <w:pPr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Springday</w:t>
            </w:r>
          </w:p>
        </w:tc>
      </w:tr>
      <w:tr w:rsidR="00116B1C" w14:paraId="75669DAD" w14:textId="77777777" w:rsidTr="00116B1C">
        <w:trPr>
          <w:trHeight w:val="615"/>
          <w:jc w:val="center"/>
        </w:trPr>
        <w:tc>
          <w:tcPr>
            <w:tcW w:w="2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385F721" w14:textId="77777777" w:rsidR="00116B1C" w:rsidRPr="00116B1C" w:rsidRDefault="00116B1C">
            <w:pPr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MyLocum</w:t>
            </w:r>
          </w:p>
        </w:tc>
      </w:tr>
      <w:tr w:rsidR="00116B1C" w14:paraId="52EF160E" w14:textId="77777777" w:rsidTr="00116B1C">
        <w:trPr>
          <w:trHeight w:val="615"/>
          <w:jc w:val="center"/>
        </w:trPr>
        <w:tc>
          <w:tcPr>
            <w:tcW w:w="2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CBBFD3D" w14:textId="77777777" w:rsidR="00116B1C" w:rsidRPr="00116B1C" w:rsidRDefault="00116B1C">
            <w:pPr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PRO Nursing</w:t>
            </w:r>
          </w:p>
        </w:tc>
      </w:tr>
      <w:tr w:rsidR="00116B1C" w14:paraId="31B18F15" w14:textId="77777777" w:rsidTr="00116B1C">
        <w:trPr>
          <w:trHeight w:val="615"/>
          <w:jc w:val="center"/>
        </w:trPr>
        <w:tc>
          <w:tcPr>
            <w:tcW w:w="2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2DEB88" w14:textId="77777777" w:rsidR="00116B1C" w:rsidRPr="00116B1C" w:rsidRDefault="00116B1C">
            <w:pPr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NextStep</w:t>
            </w:r>
          </w:p>
        </w:tc>
      </w:tr>
      <w:tr w:rsidR="00116B1C" w14:paraId="1A2C89A2" w14:textId="77777777" w:rsidTr="00116B1C">
        <w:trPr>
          <w:trHeight w:val="615"/>
          <w:jc w:val="center"/>
        </w:trPr>
        <w:tc>
          <w:tcPr>
            <w:tcW w:w="2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CAE7D5" w14:textId="77777777" w:rsidR="00116B1C" w:rsidRPr="00116B1C" w:rsidRDefault="00116B1C">
            <w:pPr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YourWorld</w:t>
            </w:r>
          </w:p>
        </w:tc>
      </w:tr>
      <w:tr w:rsidR="00116B1C" w14:paraId="1B253B27" w14:textId="77777777" w:rsidTr="00116B1C">
        <w:trPr>
          <w:trHeight w:val="315"/>
          <w:jc w:val="center"/>
        </w:trPr>
        <w:tc>
          <w:tcPr>
            <w:tcW w:w="2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A8C89E" w14:textId="77777777" w:rsidR="00116B1C" w:rsidRPr="00116B1C" w:rsidRDefault="00116B1C">
            <w:pPr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HCL</w:t>
            </w:r>
          </w:p>
        </w:tc>
      </w:tr>
      <w:tr w:rsidR="00116B1C" w14:paraId="07257163" w14:textId="77777777" w:rsidTr="00116B1C">
        <w:trPr>
          <w:trHeight w:val="615"/>
          <w:jc w:val="center"/>
        </w:trPr>
        <w:tc>
          <w:tcPr>
            <w:tcW w:w="2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5B1444" w14:textId="77777777" w:rsidR="00116B1C" w:rsidRPr="00116B1C" w:rsidRDefault="00116B1C">
            <w:pPr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Richmond</w:t>
            </w:r>
          </w:p>
        </w:tc>
      </w:tr>
      <w:tr w:rsidR="00116B1C" w14:paraId="1BB72E2C" w14:textId="77777777" w:rsidTr="00116B1C">
        <w:trPr>
          <w:trHeight w:val="615"/>
          <w:jc w:val="center"/>
        </w:trPr>
        <w:tc>
          <w:tcPr>
            <w:tcW w:w="2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27BA008" w14:textId="77777777" w:rsidR="00116B1C" w:rsidRPr="00116B1C" w:rsidRDefault="00116B1C">
            <w:pPr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MedicsPro</w:t>
            </w:r>
          </w:p>
        </w:tc>
      </w:tr>
      <w:tr w:rsidR="00116B1C" w14:paraId="216A8DC3" w14:textId="77777777" w:rsidTr="00116B1C">
        <w:trPr>
          <w:trHeight w:val="315"/>
          <w:jc w:val="center"/>
        </w:trPr>
        <w:tc>
          <w:tcPr>
            <w:tcW w:w="2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D730A9A" w14:textId="77777777" w:rsidR="00116B1C" w:rsidRPr="00116B1C" w:rsidRDefault="00116B1C">
            <w:pPr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DNS</w:t>
            </w:r>
          </w:p>
        </w:tc>
      </w:tr>
      <w:tr w:rsidR="00116B1C" w14:paraId="5130ABA4" w14:textId="77777777" w:rsidTr="00116B1C">
        <w:trPr>
          <w:trHeight w:val="315"/>
          <w:jc w:val="center"/>
        </w:trPr>
        <w:tc>
          <w:tcPr>
            <w:tcW w:w="2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CD4730" w14:textId="77777777" w:rsidR="00116B1C" w:rsidRPr="00116B1C" w:rsidRDefault="00116B1C">
            <w:pPr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Randstad</w:t>
            </w:r>
          </w:p>
        </w:tc>
      </w:tr>
      <w:tr w:rsidR="00116B1C" w14:paraId="4AD6D9D5" w14:textId="77777777" w:rsidTr="00116B1C">
        <w:trPr>
          <w:trHeight w:val="615"/>
          <w:jc w:val="center"/>
        </w:trPr>
        <w:tc>
          <w:tcPr>
            <w:tcW w:w="2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359D0D" w14:textId="77777777" w:rsidR="00116B1C" w:rsidRPr="00116B1C" w:rsidRDefault="00116B1C">
            <w:pPr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lastRenderedPageBreak/>
              <w:t>ID Medical</w:t>
            </w:r>
          </w:p>
        </w:tc>
      </w:tr>
      <w:tr w:rsidR="00116B1C" w14:paraId="684B1EB4" w14:textId="77777777" w:rsidTr="00116B1C">
        <w:trPr>
          <w:trHeight w:val="615"/>
          <w:jc w:val="center"/>
        </w:trPr>
        <w:tc>
          <w:tcPr>
            <w:tcW w:w="2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6F9F9D" w14:textId="77777777" w:rsidR="00116B1C" w:rsidRPr="00116B1C" w:rsidRDefault="00116B1C">
            <w:pPr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Just Nurses</w:t>
            </w:r>
          </w:p>
        </w:tc>
      </w:tr>
      <w:tr w:rsidR="00116B1C" w14:paraId="1D758D4C" w14:textId="77777777" w:rsidTr="00116B1C">
        <w:trPr>
          <w:trHeight w:val="315"/>
          <w:jc w:val="center"/>
        </w:trPr>
        <w:tc>
          <w:tcPr>
            <w:tcW w:w="2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4E5C2F9" w14:textId="77777777" w:rsidR="00116B1C" w:rsidRPr="00116B1C" w:rsidRDefault="00116B1C">
            <w:pPr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7Rltd</w:t>
            </w:r>
          </w:p>
        </w:tc>
      </w:tr>
      <w:tr w:rsidR="00116B1C" w14:paraId="23C1AC1D" w14:textId="77777777" w:rsidTr="00116B1C">
        <w:trPr>
          <w:trHeight w:val="615"/>
          <w:jc w:val="center"/>
        </w:trPr>
        <w:tc>
          <w:tcPr>
            <w:tcW w:w="2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1BA50FC" w14:textId="77777777" w:rsidR="00116B1C" w:rsidRPr="00116B1C" w:rsidRDefault="00116B1C">
            <w:pPr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Bluestones</w:t>
            </w:r>
          </w:p>
        </w:tc>
      </w:tr>
      <w:tr w:rsidR="00116B1C" w14:paraId="5F17BE76" w14:textId="77777777" w:rsidTr="00116B1C">
        <w:trPr>
          <w:trHeight w:val="315"/>
          <w:jc w:val="center"/>
        </w:trPr>
        <w:tc>
          <w:tcPr>
            <w:tcW w:w="2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F4A2D6" w14:textId="77777777" w:rsidR="00116B1C" w:rsidRPr="00116B1C" w:rsidRDefault="00116B1C">
            <w:pPr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MPS</w:t>
            </w:r>
          </w:p>
        </w:tc>
      </w:tr>
      <w:tr w:rsidR="00116B1C" w14:paraId="7367643F" w14:textId="77777777" w:rsidTr="00116B1C">
        <w:trPr>
          <w:trHeight w:val="315"/>
          <w:jc w:val="center"/>
        </w:trPr>
        <w:tc>
          <w:tcPr>
            <w:tcW w:w="2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F2A317" w14:textId="77777777" w:rsidR="00116B1C" w:rsidRPr="00116B1C" w:rsidRDefault="00116B1C">
            <w:pPr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EML</w:t>
            </w:r>
          </w:p>
        </w:tc>
      </w:tr>
      <w:tr w:rsidR="00116B1C" w14:paraId="52ABA45D" w14:textId="77777777" w:rsidTr="00116B1C">
        <w:trPr>
          <w:trHeight w:val="615"/>
          <w:jc w:val="center"/>
        </w:trPr>
        <w:tc>
          <w:tcPr>
            <w:tcW w:w="2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7DBC3F" w14:textId="77777777" w:rsidR="00116B1C" w:rsidRPr="00116B1C" w:rsidRDefault="00116B1C">
            <w:pPr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Total Assist</w:t>
            </w:r>
          </w:p>
        </w:tc>
      </w:tr>
      <w:tr w:rsidR="00116B1C" w14:paraId="69AA7F03" w14:textId="77777777" w:rsidTr="00116B1C">
        <w:trPr>
          <w:trHeight w:val="315"/>
          <w:jc w:val="center"/>
        </w:trPr>
        <w:tc>
          <w:tcPr>
            <w:tcW w:w="2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CD57B5" w14:textId="77777777" w:rsidR="00116B1C" w:rsidRPr="00116B1C" w:rsidRDefault="00116B1C">
            <w:pPr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VRecruitment</w:t>
            </w:r>
          </w:p>
        </w:tc>
      </w:tr>
      <w:tr w:rsidR="00116B1C" w14:paraId="02A84FB6" w14:textId="77777777" w:rsidTr="00116B1C">
        <w:trPr>
          <w:trHeight w:val="315"/>
          <w:jc w:val="center"/>
        </w:trPr>
        <w:tc>
          <w:tcPr>
            <w:tcW w:w="2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D78223" w14:textId="77777777" w:rsidR="00116B1C" w:rsidRPr="00116B1C" w:rsidRDefault="00116B1C">
            <w:pPr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YourWorld</w:t>
            </w:r>
          </w:p>
        </w:tc>
      </w:tr>
      <w:tr w:rsidR="00116B1C" w14:paraId="306E7C86" w14:textId="77777777" w:rsidTr="00116B1C">
        <w:trPr>
          <w:trHeight w:val="615"/>
          <w:jc w:val="center"/>
        </w:trPr>
        <w:tc>
          <w:tcPr>
            <w:tcW w:w="2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06A82D" w14:textId="77777777" w:rsidR="00116B1C" w:rsidRPr="00116B1C" w:rsidRDefault="00116B1C">
            <w:pPr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Pertemps</w:t>
            </w:r>
          </w:p>
        </w:tc>
      </w:tr>
      <w:tr w:rsidR="00116B1C" w14:paraId="754956E6" w14:textId="77777777" w:rsidTr="00116B1C">
        <w:trPr>
          <w:trHeight w:val="315"/>
          <w:jc w:val="center"/>
        </w:trPr>
        <w:tc>
          <w:tcPr>
            <w:tcW w:w="2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ABF7AD" w14:textId="77777777" w:rsidR="00116B1C" w:rsidRPr="00116B1C" w:rsidRDefault="00116B1C">
            <w:pPr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National Locums</w:t>
            </w:r>
          </w:p>
        </w:tc>
      </w:tr>
      <w:tr w:rsidR="00116B1C" w14:paraId="6C8C2091" w14:textId="77777777" w:rsidTr="00116B1C">
        <w:trPr>
          <w:trHeight w:val="315"/>
          <w:jc w:val="center"/>
        </w:trPr>
        <w:tc>
          <w:tcPr>
            <w:tcW w:w="2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97B875" w14:textId="77777777" w:rsidR="00116B1C" w:rsidRPr="00116B1C" w:rsidRDefault="00116B1C">
            <w:pPr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A &amp; CR</w:t>
            </w:r>
          </w:p>
        </w:tc>
      </w:tr>
      <w:tr w:rsidR="00116B1C" w14:paraId="280B09BB" w14:textId="77777777" w:rsidTr="00116B1C">
        <w:trPr>
          <w:trHeight w:val="315"/>
          <w:jc w:val="center"/>
        </w:trPr>
        <w:tc>
          <w:tcPr>
            <w:tcW w:w="2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6CA4021" w14:textId="77777777" w:rsidR="00116B1C" w:rsidRPr="00116B1C" w:rsidRDefault="00116B1C">
            <w:pPr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RMR</w:t>
            </w:r>
          </w:p>
        </w:tc>
      </w:tr>
      <w:tr w:rsidR="00116B1C" w14:paraId="55B4C563" w14:textId="77777777" w:rsidTr="00116B1C">
        <w:trPr>
          <w:trHeight w:val="315"/>
          <w:jc w:val="center"/>
        </w:trPr>
        <w:tc>
          <w:tcPr>
            <w:tcW w:w="2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A81194F" w14:textId="77777777" w:rsidR="00116B1C" w:rsidRPr="00116B1C" w:rsidRDefault="00116B1C">
            <w:pPr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 xml:space="preserve">ASA </w:t>
            </w:r>
          </w:p>
        </w:tc>
      </w:tr>
      <w:tr w:rsidR="00116B1C" w14:paraId="4E03B472" w14:textId="77777777" w:rsidTr="00116B1C">
        <w:trPr>
          <w:trHeight w:val="315"/>
          <w:jc w:val="center"/>
        </w:trPr>
        <w:tc>
          <w:tcPr>
            <w:tcW w:w="2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055111" w14:textId="77777777" w:rsidR="00116B1C" w:rsidRPr="00116B1C" w:rsidRDefault="00116B1C">
            <w:pPr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EHM</w:t>
            </w:r>
          </w:p>
        </w:tc>
      </w:tr>
      <w:tr w:rsidR="00116B1C" w14:paraId="2D626BA0" w14:textId="77777777" w:rsidTr="00116B1C">
        <w:trPr>
          <w:trHeight w:val="315"/>
          <w:jc w:val="center"/>
        </w:trPr>
        <w:tc>
          <w:tcPr>
            <w:tcW w:w="2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2E46E3" w14:textId="77777777" w:rsidR="00116B1C" w:rsidRPr="00116B1C" w:rsidRDefault="00116B1C">
            <w:pPr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HG</w:t>
            </w:r>
          </w:p>
        </w:tc>
      </w:tr>
      <w:tr w:rsidR="00116B1C" w14:paraId="0D85D24A" w14:textId="77777777" w:rsidTr="00116B1C">
        <w:trPr>
          <w:trHeight w:val="315"/>
          <w:jc w:val="center"/>
        </w:trPr>
        <w:tc>
          <w:tcPr>
            <w:tcW w:w="2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3C7A807" w14:textId="77777777" w:rsidR="00116B1C" w:rsidRPr="00116B1C" w:rsidRDefault="00116B1C">
            <w:pPr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DHR</w:t>
            </w:r>
          </w:p>
        </w:tc>
      </w:tr>
      <w:tr w:rsidR="00116B1C" w14:paraId="10F3F4D3" w14:textId="77777777" w:rsidTr="00116B1C">
        <w:trPr>
          <w:trHeight w:val="315"/>
          <w:jc w:val="center"/>
        </w:trPr>
        <w:tc>
          <w:tcPr>
            <w:tcW w:w="2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E107C5" w14:textId="77777777" w:rsidR="00116B1C" w:rsidRPr="00116B1C" w:rsidRDefault="00116B1C">
            <w:pPr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TXM</w:t>
            </w:r>
          </w:p>
        </w:tc>
      </w:tr>
      <w:tr w:rsidR="00116B1C" w14:paraId="0539DF56" w14:textId="77777777" w:rsidTr="00116B1C">
        <w:trPr>
          <w:trHeight w:val="315"/>
          <w:jc w:val="center"/>
        </w:trPr>
        <w:tc>
          <w:tcPr>
            <w:tcW w:w="2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03F779" w14:textId="77777777" w:rsidR="00116B1C" w:rsidRPr="00116B1C" w:rsidRDefault="00116B1C">
            <w:pPr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DRC</w:t>
            </w:r>
          </w:p>
        </w:tc>
      </w:tr>
      <w:tr w:rsidR="00116B1C" w14:paraId="751B75E4" w14:textId="77777777" w:rsidTr="00116B1C">
        <w:trPr>
          <w:trHeight w:val="315"/>
          <w:jc w:val="center"/>
        </w:trPr>
        <w:tc>
          <w:tcPr>
            <w:tcW w:w="2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399BD2" w14:textId="77777777" w:rsidR="00116B1C" w:rsidRPr="00116B1C" w:rsidRDefault="00116B1C">
            <w:pPr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NISI</w:t>
            </w:r>
          </w:p>
        </w:tc>
      </w:tr>
      <w:tr w:rsidR="00116B1C" w14:paraId="7E65C1F1" w14:textId="77777777" w:rsidTr="00116B1C">
        <w:trPr>
          <w:trHeight w:val="315"/>
          <w:jc w:val="center"/>
        </w:trPr>
        <w:tc>
          <w:tcPr>
            <w:tcW w:w="2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86AB48" w14:textId="77777777" w:rsidR="00116B1C" w:rsidRPr="00116B1C" w:rsidRDefault="00116B1C">
            <w:pPr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Medicure</w:t>
            </w:r>
          </w:p>
        </w:tc>
      </w:tr>
      <w:tr w:rsidR="00116B1C" w14:paraId="24181F9F" w14:textId="77777777" w:rsidTr="00116B1C">
        <w:trPr>
          <w:trHeight w:val="315"/>
          <w:jc w:val="center"/>
        </w:trPr>
        <w:tc>
          <w:tcPr>
            <w:tcW w:w="2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CE441F" w14:textId="77777777" w:rsidR="00116B1C" w:rsidRPr="00116B1C" w:rsidRDefault="00116B1C">
            <w:pPr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Hoop</w:t>
            </w:r>
          </w:p>
        </w:tc>
      </w:tr>
      <w:tr w:rsidR="00116B1C" w14:paraId="2D7152B8" w14:textId="77777777" w:rsidTr="00116B1C">
        <w:trPr>
          <w:trHeight w:val="315"/>
          <w:jc w:val="center"/>
        </w:trPr>
        <w:tc>
          <w:tcPr>
            <w:tcW w:w="2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81DFBE" w14:textId="77777777" w:rsidR="00116B1C" w:rsidRPr="00116B1C" w:rsidRDefault="00116B1C">
            <w:pPr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Capital</w:t>
            </w:r>
          </w:p>
        </w:tc>
      </w:tr>
      <w:tr w:rsidR="00116B1C" w14:paraId="798AC0FB" w14:textId="77777777" w:rsidTr="00116B1C">
        <w:trPr>
          <w:trHeight w:val="315"/>
          <w:jc w:val="center"/>
        </w:trPr>
        <w:tc>
          <w:tcPr>
            <w:tcW w:w="2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7F1663" w14:textId="77777777" w:rsidR="00116B1C" w:rsidRPr="00116B1C" w:rsidRDefault="00116B1C">
            <w:pPr>
              <w:rPr>
                <w:rFonts w:ascii="Verdana" w:hAnsi="Verdana"/>
                <w:sz w:val="16"/>
                <w:szCs w:val="16"/>
              </w:rPr>
            </w:pPr>
            <w:r w:rsidRPr="00116B1C">
              <w:rPr>
                <w:rFonts w:ascii="Verdana" w:hAnsi="Verdana"/>
                <w:sz w:val="16"/>
                <w:szCs w:val="16"/>
              </w:rPr>
              <w:t>Your Nurse</w:t>
            </w:r>
          </w:p>
        </w:tc>
      </w:tr>
    </w:tbl>
    <w:p w14:paraId="5B1A6879" w14:textId="77777777" w:rsidR="00116B1C" w:rsidRDefault="00116B1C" w:rsidP="00116B1C">
      <w:pPr>
        <w:spacing w:before="0" w:line="252" w:lineRule="auto"/>
        <w:ind w:right="0"/>
        <w:rPr>
          <w:rFonts w:ascii="Verdana" w:eastAsia="Times New Roman" w:hAnsi="Verdana"/>
          <w:b/>
          <w:sz w:val="22"/>
          <w:szCs w:val="22"/>
        </w:rPr>
      </w:pPr>
    </w:p>
    <w:p w14:paraId="1F26DD93" w14:textId="77777777" w:rsidR="00116B1C" w:rsidRPr="00116B1C" w:rsidRDefault="00116B1C" w:rsidP="00116B1C">
      <w:pPr>
        <w:spacing w:before="0" w:line="252" w:lineRule="auto"/>
        <w:ind w:right="0"/>
        <w:rPr>
          <w:rFonts w:ascii="Verdana" w:eastAsia="Times New Roman" w:hAnsi="Verdana"/>
          <w:sz w:val="22"/>
          <w:szCs w:val="22"/>
        </w:rPr>
      </w:pPr>
      <w:r w:rsidRPr="00116B1C">
        <w:rPr>
          <w:rFonts w:ascii="Verdana" w:eastAsia="Times New Roman" w:hAnsi="Verdana"/>
          <w:sz w:val="22"/>
          <w:szCs w:val="22"/>
        </w:rPr>
        <w:t>The year to date spend is £15,284,792.69</w:t>
      </w:r>
    </w:p>
    <w:p w14:paraId="310F0E4B" w14:textId="77777777" w:rsidR="00116B1C" w:rsidRPr="00116B1C" w:rsidRDefault="00116B1C" w:rsidP="00116B1C">
      <w:pPr>
        <w:spacing w:before="0" w:line="252" w:lineRule="auto"/>
        <w:ind w:right="0"/>
        <w:rPr>
          <w:rFonts w:ascii="Verdana" w:eastAsia="Times New Roman" w:hAnsi="Verdana"/>
          <w:b/>
          <w:sz w:val="22"/>
          <w:szCs w:val="22"/>
        </w:rPr>
      </w:pPr>
    </w:p>
    <w:p w14:paraId="29A42E6F" w14:textId="77777777" w:rsidR="00116B1C" w:rsidRDefault="00116B1C" w:rsidP="00116B1C">
      <w:pPr>
        <w:pStyle w:val="ListParagraph"/>
        <w:numPr>
          <w:ilvl w:val="0"/>
          <w:numId w:val="24"/>
        </w:numPr>
        <w:spacing w:before="0" w:line="252" w:lineRule="auto"/>
        <w:ind w:right="0"/>
        <w:rPr>
          <w:rFonts w:ascii="Verdana" w:eastAsia="Times New Roman" w:hAnsi="Verdana"/>
          <w:b/>
          <w:sz w:val="22"/>
          <w:szCs w:val="22"/>
        </w:rPr>
      </w:pPr>
      <w:r w:rsidRPr="00116B1C">
        <w:rPr>
          <w:rFonts w:ascii="Verdana" w:eastAsia="Times New Roman" w:hAnsi="Verdana"/>
          <w:b/>
          <w:sz w:val="22"/>
          <w:szCs w:val="22"/>
        </w:rPr>
        <w:lastRenderedPageBreak/>
        <w:t>What is the average charge for both RMN’s and RGN’s from ON framework agencies?</w:t>
      </w:r>
    </w:p>
    <w:p w14:paraId="1A963457" w14:textId="77777777" w:rsidR="00116B1C" w:rsidRPr="00116B1C" w:rsidRDefault="00116B1C" w:rsidP="00116B1C">
      <w:pPr>
        <w:spacing w:before="0" w:line="252" w:lineRule="auto"/>
        <w:ind w:left="720" w:right="0"/>
        <w:rPr>
          <w:rFonts w:ascii="Verdana" w:eastAsia="Times New Roman" w:hAnsi="Verdana"/>
          <w:b/>
          <w:sz w:val="16"/>
          <w:szCs w:val="16"/>
        </w:rPr>
      </w:pPr>
      <w:r w:rsidRPr="00116B1C">
        <w:rPr>
          <w:rFonts w:ascii="Verdana" w:hAnsi="Verdana"/>
          <w:noProof/>
          <w:sz w:val="16"/>
          <w:szCs w:val="16"/>
        </w:rPr>
        <w:drawing>
          <wp:inline distT="0" distB="0" distL="0" distR="0" wp14:anchorId="466BD2D4" wp14:editId="3183D79F">
            <wp:extent cx="5232400" cy="1606550"/>
            <wp:effectExtent l="0" t="0" r="635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0" cy="160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62A32F" w14:textId="77777777" w:rsidR="00116B1C" w:rsidRDefault="00116B1C" w:rsidP="00116B1C">
      <w:pPr>
        <w:pStyle w:val="ListParagraph"/>
        <w:numPr>
          <w:ilvl w:val="0"/>
          <w:numId w:val="24"/>
        </w:numPr>
        <w:spacing w:before="0" w:line="252" w:lineRule="auto"/>
        <w:ind w:right="0"/>
        <w:rPr>
          <w:rFonts w:ascii="Verdana" w:eastAsia="Times New Roman" w:hAnsi="Verdana"/>
          <w:b/>
          <w:sz w:val="22"/>
          <w:szCs w:val="22"/>
        </w:rPr>
      </w:pPr>
      <w:r w:rsidRPr="00116B1C">
        <w:rPr>
          <w:rFonts w:ascii="Verdana" w:eastAsia="Times New Roman" w:hAnsi="Verdana"/>
          <w:b/>
          <w:sz w:val="22"/>
          <w:szCs w:val="22"/>
        </w:rPr>
        <w:t>Who at temporary staffing is responsible for onboarding new agencies and could you provide me with their contact details?</w:t>
      </w:r>
    </w:p>
    <w:p w14:paraId="561AF0AE" w14:textId="4FC412AC" w:rsidR="00116B1C" w:rsidRPr="00116B1C" w:rsidRDefault="006B04B0" w:rsidP="00116B1C">
      <w:pPr>
        <w:spacing w:before="0" w:after="0" w:line="252" w:lineRule="auto"/>
        <w:ind w:left="865" w:right="0"/>
        <w:rPr>
          <w:rFonts w:ascii="Verdana" w:eastAsia="Times New Roman" w:hAnsi="Verdana"/>
          <w:sz w:val="22"/>
          <w:szCs w:val="22"/>
        </w:rPr>
      </w:pPr>
      <w:r w:rsidRPr="00030411">
        <w:t>Pete Matthews, Acting Staff Bank Manager, email address</w:t>
      </w:r>
      <w:r>
        <w:t xml:space="preserve">: </w:t>
      </w:r>
      <w:hyperlink r:id="rId9" w:history="1">
        <w:r w:rsidR="00116B1C" w:rsidRPr="00F549DA">
          <w:rPr>
            <w:rStyle w:val="Hyperlink"/>
            <w:rFonts w:ascii="Verdana" w:eastAsia="Times New Roman" w:hAnsi="Verdana"/>
            <w:sz w:val="22"/>
            <w:szCs w:val="22"/>
          </w:rPr>
          <w:t>pete.matthews@wales.nhs.uk</w:t>
        </w:r>
      </w:hyperlink>
      <w:r w:rsidR="00116B1C" w:rsidRPr="00116B1C">
        <w:rPr>
          <w:rFonts w:ascii="Verdana" w:eastAsia="Times New Roman" w:hAnsi="Verdana"/>
          <w:sz w:val="22"/>
          <w:szCs w:val="22"/>
        </w:rPr>
        <w:t xml:space="preserve"> – </w:t>
      </w:r>
      <w:r>
        <w:rPr>
          <w:rFonts w:ascii="Verdana" w:eastAsia="Times New Roman" w:hAnsi="Verdana"/>
          <w:sz w:val="22"/>
          <w:szCs w:val="22"/>
        </w:rPr>
        <w:t>is responsible for the on-boarding of framework agencies.  I can confirm that n</w:t>
      </w:r>
      <w:r w:rsidR="00116B1C" w:rsidRPr="00116B1C">
        <w:rPr>
          <w:rFonts w:ascii="Verdana" w:eastAsia="Times New Roman" w:hAnsi="Verdana"/>
          <w:sz w:val="22"/>
          <w:szCs w:val="22"/>
        </w:rPr>
        <w:t xml:space="preserve">o </w:t>
      </w:r>
      <w:r w:rsidR="00116B1C">
        <w:rPr>
          <w:rFonts w:ascii="Verdana" w:eastAsia="Times New Roman" w:hAnsi="Verdana"/>
          <w:sz w:val="22"/>
          <w:szCs w:val="22"/>
        </w:rPr>
        <w:t xml:space="preserve">OFF framework </w:t>
      </w:r>
      <w:r w:rsidR="00116B1C" w:rsidRPr="00116B1C">
        <w:rPr>
          <w:rFonts w:ascii="Verdana" w:eastAsia="Times New Roman" w:hAnsi="Verdana"/>
          <w:sz w:val="22"/>
          <w:szCs w:val="22"/>
        </w:rPr>
        <w:t xml:space="preserve">agencies are </w:t>
      </w:r>
      <w:r w:rsidR="004E5D00">
        <w:rPr>
          <w:rFonts w:ascii="Verdana" w:eastAsia="Times New Roman" w:hAnsi="Verdana"/>
          <w:sz w:val="22"/>
          <w:szCs w:val="22"/>
        </w:rPr>
        <w:t xml:space="preserve">currently </w:t>
      </w:r>
      <w:r w:rsidR="00116B1C" w:rsidRPr="00116B1C">
        <w:rPr>
          <w:rFonts w:ascii="Verdana" w:eastAsia="Times New Roman" w:hAnsi="Verdana"/>
          <w:sz w:val="22"/>
          <w:szCs w:val="22"/>
        </w:rPr>
        <w:t>being on</w:t>
      </w:r>
      <w:ins w:id="1" w:author="Carly Mari Jones (Swansea Bay UHB - Corporate Services )" w:date="2023-10-23T13:22:00Z">
        <w:r w:rsidR="00030411">
          <w:rPr>
            <w:rFonts w:ascii="Verdana" w:eastAsia="Times New Roman" w:hAnsi="Verdana"/>
            <w:sz w:val="22"/>
            <w:szCs w:val="22"/>
          </w:rPr>
          <w:t>-</w:t>
        </w:r>
      </w:ins>
      <w:r w:rsidR="00116B1C" w:rsidRPr="00116B1C">
        <w:rPr>
          <w:rFonts w:ascii="Verdana" w:eastAsia="Times New Roman" w:hAnsi="Verdana"/>
          <w:sz w:val="22"/>
          <w:szCs w:val="22"/>
        </w:rPr>
        <w:t xml:space="preserve"> boarded.</w:t>
      </w:r>
    </w:p>
    <w:p w14:paraId="62901C4D" w14:textId="77777777" w:rsidR="00116B1C" w:rsidRPr="00116B1C" w:rsidRDefault="00116B1C" w:rsidP="00116B1C">
      <w:pPr>
        <w:spacing w:before="0" w:line="252" w:lineRule="auto"/>
        <w:ind w:left="720" w:right="0"/>
        <w:rPr>
          <w:rFonts w:ascii="Verdana" w:eastAsia="Times New Roman" w:hAnsi="Verdana"/>
          <w:b/>
          <w:sz w:val="22"/>
          <w:szCs w:val="22"/>
        </w:rPr>
      </w:pPr>
    </w:p>
    <w:sectPr w:rsidR="00116B1C" w:rsidRPr="00116B1C" w:rsidSect="00D62A67"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2588A7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78ABB63F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787659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4A68B0DB" wp14:editId="2D55AAC2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3260F11A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6B04B0">
      <w:rPr>
        <w:noProof/>
      </w:rPr>
      <w:t>2</w:t>
    </w:r>
    <w:r w:rsidR="00795AD1" w:rsidRPr="00795AD1">
      <w:rPr>
        <w:noProof/>
      </w:rPr>
      <w:fldChar w:fldCharType="end"/>
    </w:r>
  </w:p>
  <w:p w14:paraId="4C0E31D6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39EE9D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32F34E41" wp14:editId="3B0DF4DF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D83D4DA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5589848A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14:paraId="17AE77B4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14:paraId="1B32F881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0D74249D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14079F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1809121C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BF53C9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A84AF37" wp14:editId="5F42A98B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B6F2E29" wp14:editId="134AAD9E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36B534F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5767D85D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45E43962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5F7A3705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14:paraId="6E9DB386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" fillcolor="window" stroked="f" strokeweight=".5pt"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3DFE2973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443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2444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2445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2446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BA7655D"/>
    <w:multiLevelType w:val="hybridMultilevel"/>
    <w:tmpl w:val="834EDF5C"/>
    <w:lvl w:ilvl="0" w:tplc="3A54F21A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4C208D1"/>
    <w:multiLevelType w:val="hybridMultilevel"/>
    <w:tmpl w:val="C792D606"/>
    <w:lvl w:ilvl="0" w:tplc="0809000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7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4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145" w:hanging="360"/>
      </w:pPr>
      <w:rPr>
        <w:rFonts w:ascii="Wingdings" w:hAnsi="Wingdings" w:hint="default"/>
      </w:rPr>
    </w:lvl>
  </w:abstractNum>
  <w:abstractNum w:abstractNumId="11" w15:restartNumberingAfterBreak="0">
    <w:nsid w:val="47E56BF5"/>
    <w:multiLevelType w:val="hybridMultilevel"/>
    <w:tmpl w:val="221ABB46"/>
    <w:lvl w:ilvl="0" w:tplc="0809000F">
      <w:start w:val="1"/>
      <w:numFmt w:val="decimal"/>
      <w:lvlText w:val="%1."/>
      <w:lvlJc w:val="left"/>
      <w:pPr>
        <w:ind w:left="1445" w:hanging="360"/>
      </w:pPr>
    </w:lvl>
    <w:lvl w:ilvl="1" w:tplc="08090019">
      <w:start w:val="1"/>
      <w:numFmt w:val="lowerLetter"/>
      <w:lvlText w:val="%2."/>
      <w:lvlJc w:val="left"/>
      <w:pPr>
        <w:ind w:left="2165" w:hanging="360"/>
      </w:pPr>
    </w:lvl>
    <w:lvl w:ilvl="2" w:tplc="0809001B">
      <w:start w:val="1"/>
      <w:numFmt w:val="lowerRoman"/>
      <w:lvlText w:val="%3."/>
      <w:lvlJc w:val="right"/>
      <w:pPr>
        <w:ind w:left="2885" w:hanging="180"/>
      </w:pPr>
    </w:lvl>
    <w:lvl w:ilvl="3" w:tplc="01323F4E">
      <w:start w:val="1"/>
      <w:numFmt w:val="decimal"/>
      <w:lvlText w:val="%4."/>
      <w:lvlJc w:val="left"/>
      <w:pPr>
        <w:ind w:left="3605" w:hanging="360"/>
      </w:pPr>
      <w:rPr>
        <w:rFonts w:ascii="Verdana" w:eastAsia="Times New Roman" w:hAnsi="Verdana" w:cs="Arial"/>
      </w:rPr>
    </w:lvl>
    <w:lvl w:ilvl="4" w:tplc="08090019">
      <w:start w:val="1"/>
      <w:numFmt w:val="lowerLetter"/>
      <w:lvlText w:val="%5."/>
      <w:lvlJc w:val="left"/>
      <w:pPr>
        <w:ind w:left="4325" w:hanging="360"/>
      </w:pPr>
    </w:lvl>
    <w:lvl w:ilvl="5" w:tplc="0809001B">
      <w:start w:val="1"/>
      <w:numFmt w:val="lowerRoman"/>
      <w:lvlText w:val="%6."/>
      <w:lvlJc w:val="right"/>
      <w:pPr>
        <w:ind w:left="5045" w:hanging="180"/>
      </w:pPr>
    </w:lvl>
    <w:lvl w:ilvl="6" w:tplc="0809000F">
      <w:start w:val="1"/>
      <w:numFmt w:val="decimal"/>
      <w:lvlText w:val="%7."/>
      <w:lvlJc w:val="left"/>
      <w:pPr>
        <w:ind w:left="5765" w:hanging="360"/>
      </w:pPr>
    </w:lvl>
    <w:lvl w:ilvl="7" w:tplc="08090019">
      <w:start w:val="1"/>
      <w:numFmt w:val="lowerLetter"/>
      <w:lvlText w:val="%8."/>
      <w:lvlJc w:val="left"/>
      <w:pPr>
        <w:ind w:left="6485" w:hanging="360"/>
      </w:pPr>
    </w:lvl>
    <w:lvl w:ilvl="8" w:tplc="0809001B">
      <w:start w:val="1"/>
      <w:numFmt w:val="lowerRoman"/>
      <w:lvlText w:val="%9."/>
      <w:lvlJc w:val="right"/>
      <w:pPr>
        <w:ind w:left="7205" w:hanging="180"/>
      </w:pPr>
    </w:lvl>
  </w:abstractNum>
  <w:abstractNum w:abstractNumId="12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2B777ED"/>
    <w:multiLevelType w:val="hybridMultilevel"/>
    <w:tmpl w:val="12E67528"/>
    <w:lvl w:ilvl="0" w:tplc="0809000F">
      <w:start w:val="1"/>
      <w:numFmt w:val="decimal"/>
      <w:lvlText w:val="%1."/>
      <w:lvlJc w:val="left"/>
      <w:pPr>
        <w:ind w:left="865" w:hanging="360"/>
      </w:pPr>
    </w:lvl>
    <w:lvl w:ilvl="1" w:tplc="08090019">
      <w:start w:val="1"/>
      <w:numFmt w:val="lowerLetter"/>
      <w:lvlText w:val="%2."/>
      <w:lvlJc w:val="left"/>
      <w:pPr>
        <w:ind w:left="1585" w:hanging="360"/>
      </w:pPr>
    </w:lvl>
    <w:lvl w:ilvl="2" w:tplc="0809001B">
      <w:start w:val="1"/>
      <w:numFmt w:val="lowerRoman"/>
      <w:lvlText w:val="%3."/>
      <w:lvlJc w:val="right"/>
      <w:pPr>
        <w:ind w:left="2305" w:hanging="180"/>
      </w:pPr>
    </w:lvl>
    <w:lvl w:ilvl="3" w:tplc="0809000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8090019">
      <w:start w:val="1"/>
      <w:numFmt w:val="lowerLetter"/>
      <w:lvlText w:val="%5."/>
      <w:lvlJc w:val="left"/>
      <w:pPr>
        <w:ind w:left="3745" w:hanging="360"/>
      </w:pPr>
    </w:lvl>
    <w:lvl w:ilvl="5" w:tplc="0809001B">
      <w:start w:val="1"/>
      <w:numFmt w:val="lowerRoman"/>
      <w:lvlText w:val="%6."/>
      <w:lvlJc w:val="right"/>
      <w:pPr>
        <w:ind w:left="4465" w:hanging="180"/>
      </w:pPr>
    </w:lvl>
    <w:lvl w:ilvl="6" w:tplc="0809000F">
      <w:start w:val="1"/>
      <w:numFmt w:val="decimal"/>
      <w:lvlText w:val="%7."/>
      <w:lvlJc w:val="left"/>
      <w:pPr>
        <w:ind w:left="5185" w:hanging="360"/>
      </w:pPr>
    </w:lvl>
    <w:lvl w:ilvl="7" w:tplc="08090019">
      <w:start w:val="1"/>
      <w:numFmt w:val="lowerLetter"/>
      <w:lvlText w:val="%8."/>
      <w:lvlJc w:val="left"/>
      <w:pPr>
        <w:ind w:left="5905" w:hanging="360"/>
      </w:pPr>
    </w:lvl>
    <w:lvl w:ilvl="8" w:tplc="0809001B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56900F7D"/>
    <w:multiLevelType w:val="hybridMultilevel"/>
    <w:tmpl w:val="A606CB2C"/>
    <w:lvl w:ilvl="0" w:tplc="0809000F">
      <w:start w:val="1"/>
      <w:numFmt w:val="decimal"/>
      <w:lvlText w:val="%1."/>
      <w:lvlJc w:val="left"/>
      <w:pPr>
        <w:ind w:left="3025" w:hanging="360"/>
      </w:pPr>
    </w:lvl>
    <w:lvl w:ilvl="1" w:tplc="08090019" w:tentative="1">
      <w:start w:val="1"/>
      <w:numFmt w:val="lowerLetter"/>
      <w:lvlText w:val="%2."/>
      <w:lvlJc w:val="left"/>
      <w:pPr>
        <w:ind w:left="3745" w:hanging="360"/>
      </w:pPr>
    </w:lvl>
    <w:lvl w:ilvl="2" w:tplc="0809001B" w:tentative="1">
      <w:start w:val="1"/>
      <w:numFmt w:val="lowerRoman"/>
      <w:lvlText w:val="%3."/>
      <w:lvlJc w:val="right"/>
      <w:pPr>
        <w:ind w:left="4465" w:hanging="180"/>
      </w:pPr>
    </w:lvl>
    <w:lvl w:ilvl="3" w:tplc="0809000F" w:tentative="1">
      <w:start w:val="1"/>
      <w:numFmt w:val="decimal"/>
      <w:lvlText w:val="%4."/>
      <w:lvlJc w:val="left"/>
      <w:pPr>
        <w:ind w:left="5185" w:hanging="360"/>
      </w:pPr>
    </w:lvl>
    <w:lvl w:ilvl="4" w:tplc="08090019" w:tentative="1">
      <w:start w:val="1"/>
      <w:numFmt w:val="lowerLetter"/>
      <w:lvlText w:val="%5."/>
      <w:lvlJc w:val="left"/>
      <w:pPr>
        <w:ind w:left="5905" w:hanging="360"/>
      </w:pPr>
    </w:lvl>
    <w:lvl w:ilvl="5" w:tplc="0809001B" w:tentative="1">
      <w:start w:val="1"/>
      <w:numFmt w:val="lowerRoman"/>
      <w:lvlText w:val="%6."/>
      <w:lvlJc w:val="right"/>
      <w:pPr>
        <w:ind w:left="6625" w:hanging="180"/>
      </w:pPr>
    </w:lvl>
    <w:lvl w:ilvl="6" w:tplc="0809000F" w:tentative="1">
      <w:start w:val="1"/>
      <w:numFmt w:val="decimal"/>
      <w:lvlText w:val="%7."/>
      <w:lvlJc w:val="left"/>
      <w:pPr>
        <w:ind w:left="7345" w:hanging="360"/>
      </w:pPr>
    </w:lvl>
    <w:lvl w:ilvl="7" w:tplc="08090019" w:tentative="1">
      <w:start w:val="1"/>
      <w:numFmt w:val="lowerLetter"/>
      <w:lvlText w:val="%8."/>
      <w:lvlJc w:val="left"/>
      <w:pPr>
        <w:ind w:left="8065" w:hanging="360"/>
      </w:pPr>
    </w:lvl>
    <w:lvl w:ilvl="8" w:tplc="0809001B" w:tentative="1">
      <w:start w:val="1"/>
      <w:numFmt w:val="lowerRoman"/>
      <w:lvlText w:val="%9."/>
      <w:lvlJc w:val="right"/>
      <w:pPr>
        <w:ind w:left="8785" w:hanging="180"/>
      </w:pPr>
    </w:lvl>
  </w:abstractNum>
  <w:abstractNum w:abstractNumId="17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5CA97680"/>
    <w:multiLevelType w:val="hybridMultilevel"/>
    <w:tmpl w:val="9CC0EC54"/>
    <w:lvl w:ilvl="0" w:tplc="0809000F">
      <w:start w:val="1"/>
      <w:numFmt w:val="decimal"/>
      <w:lvlText w:val="%1."/>
      <w:lvlJc w:val="left"/>
      <w:pPr>
        <w:ind w:left="3385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7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4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145" w:hanging="360"/>
      </w:pPr>
      <w:rPr>
        <w:rFonts w:ascii="Wingdings" w:hAnsi="Wingdings" w:hint="default"/>
      </w:rPr>
    </w:lvl>
  </w:abstractNum>
  <w:abstractNum w:abstractNumId="19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0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2" w15:restartNumberingAfterBreak="0">
    <w:nsid w:val="6F5F5E7A"/>
    <w:multiLevelType w:val="hybridMultilevel"/>
    <w:tmpl w:val="3992E988"/>
    <w:lvl w:ilvl="0" w:tplc="1792920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3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8"/>
  </w:num>
  <w:num w:numId="4">
    <w:abstractNumId w:val="20"/>
  </w:num>
  <w:num w:numId="5">
    <w:abstractNumId w:val="3"/>
  </w:num>
  <w:num w:numId="6">
    <w:abstractNumId w:val="2"/>
  </w:num>
  <w:num w:numId="7">
    <w:abstractNumId w:val="12"/>
  </w:num>
  <w:num w:numId="8">
    <w:abstractNumId w:val="19"/>
  </w:num>
  <w:num w:numId="9">
    <w:abstractNumId w:val="23"/>
  </w:num>
  <w:num w:numId="10">
    <w:abstractNumId w:val="1"/>
  </w:num>
  <w:num w:numId="11">
    <w:abstractNumId w:val="9"/>
  </w:num>
  <w:num w:numId="12">
    <w:abstractNumId w:val="15"/>
  </w:num>
  <w:num w:numId="13">
    <w:abstractNumId w:val="21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5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11"/>
  </w:num>
  <w:num w:numId="21">
    <w:abstractNumId w:val="14"/>
  </w:num>
  <w:num w:numId="22">
    <w:abstractNumId w:val="10"/>
  </w:num>
  <w:num w:numId="23">
    <w:abstractNumId w:val="18"/>
  </w:num>
  <w:num w:numId="24">
    <w:abstractNumId w:val="4"/>
  </w:num>
  <w:num w:numId="25">
    <w:abstractNumId w:val="2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Carly Mari Jones (Swansea Bay UHB - Corporate Services )">
    <w15:presenceInfo w15:providerId="AD" w15:userId="S-1-5-21-978635462-3828570294-627434887-5376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GB" w:vendorID="64" w:dllVersion="4096" w:nlCheck="1" w:checkStyle="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30411"/>
    <w:rsid w:val="00040038"/>
    <w:rsid w:val="00095DF5"/>
    <w:rsid w:val="000C00ED"/>
    <w:rsid w:val="00111757"/>
    <w:rsid w:val="00116B1C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D50AB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E5D00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B04B0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31B3AA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16B1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B04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04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04B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04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04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1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pete.matthews@wales.nhs.uk" TargetMode="External"/><Relationship Id="rId14" Type="http://schemas.microsoft.com/office/2011/relationships/people" Target="peop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5C003E-8C0A-4584-9C7D-F230665E0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222</TotalTime>
  <Pages>7</Pages>
  <Words>568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15</cp:revision>
  <cp:lastPrinted>2019-03-26T11:11:00Z</cp:lastPrinted>
  <dcterms:created xsi:type="dcterms:W3CDTF">2021-09-13T07:38:00Z</dcterms:created>
  <dcterms:modified xsi:type="dcterms:W3CDTF">2023-10-24T14:50:00Z</dcterms:modified>
</cp:coreProperties>
</file>