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3357" w:rsidRPr="0075335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23-J-016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53357" w:rsidRPr="0075335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23-J-016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53357" w:rsidRPr="00753357" w:rsidRDefault="00753357" w:rsidP="00753357">
      <w:pPr>
        <w:rPr>
          <w:rFonts w:ascii="Verdana" w:eastAsia="Times New Roman" w:hAnsi="Verdana"/>
          <w:b/>
          <w:color w:val="000000"/>
          <w:sz w:val="22"/>
          <w:szCs w:val="22"/>
        </w:rPr>
      </w:pPr>
      <w:r w:rsidRPr="00753357">
        <w:rPr>
          <w:rFonts w:ascii="Verdana" w:hAnsi="Verdana"/>
          <w:b/>
          <w:bCs/>
          <w:noProof/>
          <w:sz w:val="22"/>
          <w:szCs w:val="22"/>
        </w:rPr>
        <w:t xml:space="preserve">Please supply me with </w:t>
      </w:r>
      <w:r w:rsidRPr="00753357">
        <w:rPr>
          <w:rFonts w:ascii="Verdana" w:eastAsia="Times New Roman" w:hAnsi="Verdana"/>
          <w:b/>
          <w:color w:val="000000"/>
          <w:sz w:val="22"/>
          <w:szCs w:val="22"/>
        </w:rPr>
        <w:t>complement and Staffing numbers of Community Paediatric Physiotherapists employed by Banding, split between Physiotherapists, Occupational Therapists and Speech and Language Therapists in 2023.</w:t>
      </w:r>
    </w:p>
    <w:p w:rsidR="00A10460" w:rsidRDefault="00A10460" w:rsidP="00753357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753357" w:rsidRDefault="00753357" w:rsidP="00753357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4975"/>
        <w:gridCol w:w="4976"/>
      </w:tblGrid>
      <w:tr w:rsidR="00753357" w:rsidTr="00753357">
        <w:tc>
          <w:tcPr>
            <w:tcW w:w="9951" w:type="dxa"/>
            <w:gridSpan w:val="2"/>
          </w:tcPr>
          <w:p w:rsidR="00753357" w:rsidRDefault="00753357" w:rsidP="00753357">
            <w:pPr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OCCUPATIONAL THERAPY STAFFING ESTABLISHMENT</w:t>
            </w:r>
          </w:p>
        </w:tc>
      </w:tr>
      <w:tr w:rsidR="00753357" w:rsidTr="00961782">
        <w:trPr>
          <w:trHeight w:val="84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8a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 WTE</w:t>
            </w:r>
          </w:p>
        </w:tc>
      </w:tr>
      <w:tr w:rsidR="00753357" w:rsidTr="00961782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7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5.72 WTE</w:t>
            </w:r>
          </w:p>
        </w:tc>
      </w:tr>
      <w:tr w:rsidR="00753357" w:rsidTr="00961782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6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3 WTE</w:t>
            </w:r>
          </w:p>
        </w:tc>
      </w:tr>
      <w:tr w:rsidR="00753357" w:rsidTr="00961782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5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1.5 WTE</w:t>
            </w:r>
          </w:p>
        </w:tc>
      </w:tr>
      <w:tr w:rsidR="00753357" w:rsidTr="00961782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4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4.29 WTE</w:t>
            </w:r>
          </w:p>
        </w:tc>
      </w:tr>
      <w:tr w:rsidR="00753357" w:rsidTr="00961782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3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53357" w:rsidTr="00961782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Admin Band 3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1.44 WTE</w:t>
            </w:r>
          </w:p>
        </w:tc>
      </w:tr>
    </w:tbl>
    <w:p w:rsidR="00753357" w:rsidRDefault="00753357" w:rsidP="00753357">
      <w:pPr>
        <w:jc w:val="center"/>
        <w:rPr>
          <w:rFonts w:ascii="Verdana" w:hAnsi="Verdana"/>
          <w:b/>
          <w:bCs/>
          <w:noProof/>
          <w:sz w:val="22"/>
          <w:szCs w:val="22"/>
        </w:rPr>
      </w:pPr>
    </w:p>
    <w:p w:rsidR="003B3C61" w:rsidRDefault="003B3C61" w:rsidP="00753357">
      <w:pPr>
        <w:jc w:val="center"/>
        <w:rPr>
          <w:rFonts w:ascii="Verdana" w:hAnsi="Verdana"/>
          <w:b/>
          <w:bCs/>
          <w:noProof/>
          <w:sz w:val="22"/>
          <w:szCs w:val="22"/>
        </w:rPr>
      </w:pPr>
    </w:p>
    <w:p w:rsidR="003B3C61" w:rsidRDefault="003B3C61" w:rsidP="00753357">
      <w:pPr>
        <w:jc w:val="center"/>
        <w:rPr>
          <w:rFonts w:ascii="Verdana" w:hAnsi="Verdana"/>
          <w:b/>
          <w:bCs/>
          <w:noProof/>
          <w:sz w:val="22"/>
          <w:szCs w:val="22"/>
        </w:rPr>
      </w:pPr>
    </w:p>
    <w:p w:rsidR="003B3C61" w:rsidRDefault="003B3C61" w:rsidP="00753357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4976"/>
        <w:gridCol w:w="4975"/>
      </w:tblGrid>
      <w:tr w:rsidR="00753357" w:rsidTr="00A83447">
        <w:tc>
          <w:tcPr>
            <w:tcW w:w="9951" w:type="dxa"/>
            <w:gridSpan w:val="2"/>
          </w:tcPr>
          <w:p w:rsidR="00753357" w:rsidRDefault="00753357" w:rsidP="00753357">
            <w:pPr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lastRenderedPageBreak/>
              <w:t>PHYSIOTHERAPY STAFFING ESTABLISHMENT</w:t>
            </w:r>
          </w:p>
        </w:tc>
      </w:tr>
      <w:tr w:rsidR="00753357" w:rsidTr="00753357"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8a</w:t>
            </w:r>
          </w:p>
        </w:tc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 WTE</w:t>
            </w:r>
          </w:p>
        </w:tc>
      </w:tr>
      <w:tr w:rsidR="00753357" w:rsidTr="00753357"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7</w:t>
            </w:r>
          </w:p>
        </w:tc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7.86 WTE</w:t>
            </w:r>
          </w:p>
        </w:tc>
      </w:tr>
      <w:tr w:rsidR="00753357" w:rsidTr="00753357"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6</w:t>
            </w:r>
          </w:p>
        </w:tc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6.51 WTE</w:t>
            </w:r>
          </w:p>
        </w:tc>
      </w:tr>
      <w:tr w:rsidR="00753357" w:rsidTr="00753357"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5</w:t>
            </w:r>
          </w:p>
        </w:tc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1.5 WTE (0.5WTE is non registrant)</w:t>
            </w:r>
          </w:p>
        </w:tc>
      </w:tr>
      <w:tr w:rsidR="00753357" w:rsidTr="00753357"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4</w:t>
            </w:r>
          </w:p>
        </w:tc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4.23 WTE</w:t>
            </w:r>
          </w:p>
        </w:tc>
      </w:tr>
      <w:tr w:rsidR="00753357" w:rsidTr="00753357"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3</w:t>
            </w:r>
          </w:p>
        </w:tc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0.6 WTE</w:t>
            </w:r>
          </w:p>
        </w:tc>
      </w:tr>
      <w:tr w:rsidR="00753357" w:rsidTr="00753357"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Admin Band 3</w:t>
            </w:r>
          </w:p>
        </w:tc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2.29 WTE</w:t>
            </w:r>
          </w:p>
        </w:tc>
      </w:tr>
      <w:tr w:rsidR="00753357" w:rsidTr="00753357"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Admin Band 2</w:t>
            </w:r>
          </w:p>
        </w:tc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1.97 WTE</w:t>
            </w:r>
          </w:p>
        </w:tc>
      </w:tr>
    </w:tbl>
    <w:p w:rsidR="00421E7F" w:rsidRDefault="00421E7F" w:rsidP="00753357">
      <w:pPr>
        <w:jc w:val="center"/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4975"/>
        <w:gridCol w:w="4976"/>
      </w:tblGrid>
      <w:tr w:rsidR="00753357" w:rsidTr="00753357">
        <w:tc>
          <w:tcPr>
            <w:tcW w:w="9951" w:type="dxa"/>
            <w:gridSpan w:val="2"/>
          </w:tcPr>
          <w:p w:rsidR="00753357" w:rsidRDefault="00753357" w:rsidP="00753357">
            <w:pPr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SPEEECH AND LANGUAGE THERAPY STAFFING ESTABLISHMENT</w:t>
            </w:r>
          </w:p>
        </w:tc>
      </w:tr>
      <w:tr w:rsidR="00753357" w:rsidTr="006D1394">
        <w:trPr>
          <w:trHeight w:val="84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8b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0.7 WTE</w:t>
            </w:r>
          </w:p>
        </w:tc>
      </w:tr>
      <w:tr w:rsidR="00753357" w:rsidTr="006D1394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8a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0.7 WTE</w:t>
            </w:r>
          </w:p>
        </w:tc>
      </w:tr>
      <w:tr w:rsidR="00753357" w:rsidTr="006D1394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7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14.02 WTE</w:t>
            </w:r>
          </w:p>
        </w:tc>
      </w:tr>
      <w:tr w:rsidR="00753357" w:rsidTr="006D1394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6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15.31 WTE</w:t>
            </w:r>
          </w:p>
        </w:tc>
      </w:tr>
      <w:tr w:rsidR="00753357" w:rsidTr="006D1394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5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5.9 WTE</w:t>
            </w:r>
          </w:p>
        </w:tc>
      </w:tr>
      <w:tr w:rsidR="00753357" w:rsidTr="006D1394">
        <w:trPr>
          <w:trHeight w:val="81"/>
        </w:trPr>
        <w:tc>
          <w:tcPr>
            <w:tcW w:w="4975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Band 4</w:t>
            </w:r>
          </w:p>
        </w:tc>
        <w:tc>
          <w:tcPr>
            <w:tcW w:w="4976" w:type="dxa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13.3 WTE</w:t>
            </w:r>
          </w:p>
        </w:tc>
      </w:tr>
      <w:tr w:rsidR="00753357" w:rsidTr="00ED674D">
        <w:trPr>
          <w:trHeight w:val="81"/>
        </w:trPr>
        <w:tc>
          <w:tcPr>
            <w:tcW w:w="9951" w:type="dxa"/>
            <w:gridSpan w:val="2"/>
          </w:tcPr>
          <w:p w:rsidR="00753357" w:rsidRPr="00753357" w:rsidRDefault="00753357" w:rsidP="00753357">
            <w:pPr>
              <w:ind w:left="0"/>
              <w:jc w:val="center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53357">
              <w:rPr>
                <w:rFonts w:ascii="Verdana" w:hAnsi="Verdana"/>
                <w:bCs/>
                <w:noProof/>
                <w:sz w:val="22"/>
                <w:szCs w:val="22"/>
              </w:rPr>
              <w:t>S&amp;LT – This excludes vacant posts</w:t>
            </w:r>
          </w:p>
        </w:tc>
      </w:tr>
    </w:tbl>
    <w:p w:rsidR="00753357" w:rsidRPr="00A10460" w:rsidRDefault="00753357" w:rsidP="00753357">
      <w:pPr>
        <w:jc w:val="center"/>
        <w:rPr>
          <w:rFonts w:ascii="Verdana" w:hAnsi="Verdana"/>
          <w:b/>
          <w:bCs/>
          <w:noProof/>
          <w:sz w:val="22"/>
          <w:szCs w:val="22"/>
        </w:rPr>
      </w:pPr>
    </w:p>
    <w:sectPr w:rsidR="00753357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4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54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54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54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3C61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3357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3B7A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6559F-0818-4760-8D91-BEB0421C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2023-10-27T14:37:00Z</dcterms:modified>
</cp:coreProperties>
</file>